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3744B" w14:textId="77777777" w:rsidR="00574EDF" w:rsidRPr="00DB45FF" w:rsidRDefault="00223CDA" w:rsidP="006605B9">
      <w:pPr>
        <w:spacing w:after="0" w:line="240" w:lineRule="auto"/>
        <w:jc w:val="center"/>
        <w:rPr>
          <w:rFonts w:ascii="Script MT Bold" w:hAnsi="Script MT Bold" w:cs="MV Boli"/>
          <w:b/>
          <w:bCs/>
          <w:color w:val="000000"/>
          <w:sz w:val="64"/>
          <w:szCs w:val="64"/>
        </w:rPr>
      </w:pPr>
      <w:bookmarkStart w:id="0" w:name="_Hlk177554212"/>
      <w:bookmarkEnd w:id="0"/>
      <w:r w:rsidRPr="00DB45FF">
        <w:rPr>
          <w:rFonts w:ascii="Script MT Bold" w:hAnsi="Script MT Bold" w:cs="MV Boli"/>
          <w:b/>
          <w:bCs/>
          <w:color w:val="000000"/>
          <w:sz w:val="64"/>
          <w:szCs w:val="64"/>
        </w:rPr>
        <w:t>Síntesis</w:t>
      </w:r>
      <w:r w:rsidR="00286726" w:rsidRPr="00DB45FF">
        <w:rPr>
          <w:rFonts w:ascii="Script MT Bold" w:hAnsi="Script MT Bold" w:cs="MV Boli"/>
          <w:b/>
          <w:bCs/>
          <w:color w:val="000000"/>
          <w:sz w:val="64"/>
          <w:szCs w:val="64"/>
        </w:rPr>
        <w:t xml:space="preserve"> de Noticias</w:t>
      </w:r>
    </w:p>
    <w:p w14:paraId="77B16711" w14:textId="77777777" w:rsidR="00223CDA" w:rsidRPr="00DB45FF" w:rsidRDefault="00286726" w:rsidP="006605B9">
      <w:pPr>
        <w:spacing w:after="0" w:line="240" w:lineRule="auto"/>
        <w:jc w:val="center"/>
        <w:rPr>
          <w:rFonts w:ascii="Script MT Bold" w:hAnsi="Script MT Bold" w:cs="MV Boli"/>
          <w:b/>
          <w:bCs/>
          <w:color w:val="000000"/>
          <w:sz w:val="64"/>
          <w:szCs w:val="64"/>
        </w:rPr>
      </w:pPr>
      <w:r w:rsidRPr="00DB45FF">
        <w:rPr>
          <w:rFonts w:ascii="Script MT Bold" w:hAnsi="Script MT Bold" w:cs="MV Boli"/>
          <w:b/>
          <w:bCs/>
          <w:color w:val="000000"/>
          <w:sz w:val="64"/>
          <w:szCs w:val="64"/>
        </w:rPr>
        <w:t>Nacionales e Internacionales</w:t>
      </w:r>
    </w:p>
    <w:p w14:paraId="6BCBE0E6" w14:textId="77777777" w:rsidR="00ED0E50" w:rsidRDefault="00ED0E50" w:rsidP="006605B9">
      <w:pPr>
        <w:spacing w:after="0" w:line="240" w:lineRule="auto"/>
        <w:jc w:val="center"/>
        <w:rPr>
          <w:noProof/>
        </w:rPr>
      </w:pPr>
    </w:p>
    <w:p w14:paraId="077FBCC9" w14:textId="1180E751" w:rsidR="00B346B8" w:rsidRPr="00DB45FF" w:rsidRDefault="00BB169C" w:rsidP="006605B9">
      <w:pPr>
        <w:spacing w:after="0" w:line="240" w:lineRule="auto"/>
        <w:jc w:val="center"/>
        <w:rPr>
          <w:rFonts w:ascii="Script MT Bold" w:hAnsi="Script MT Bold" w:cs="MV Boli"/>
          <w:b/>
          <w:bCs/>
          <w:color w:val="000000"/>
          <w:sz w:val="32"/>
          <w:szCs w:val="32"/>
        </w:rPr>
      </w:pPr>
      <w:r w:rsidRPr="00DB45FF">
        <w:rPr>
          <w:rFonts w:ascii="Script MT Bold" w:hAnsi="Script MT Bold" w:cs="MV Boli"/>
          <w:b/>
          <w:bCs/>
          <w:color w:val="000000"/>
          <w:sz w:val="52"/>
          <w:szCs w:val="52"/>
        </w:rPr>
        <w:t>d</w:t>
      </w:r>
      <w:r w:rsidR="00982289" w:rsidRPr="00DB45FF">
        <w:rPr>
          <w:rFonts w:ascii="Script MT Bold" w:hAnsi="Script MT Bold" w:cs="MV Boli"/>
          <w:b/>
          <w:bCs/>
          <w:color w:val="000000"/>
          <w:sz w:val="52"/>
          <w:szCs w:val="52"/>
        </w:rPr>
        <w:t xml:space="preserve">el </w:t>
      </w:r>
      <w:r w:rsidR="005E433B">
        <w:rPr>
          <w:rFonts w:ascii="Script MT Bold" w:hAnsi="Script MT Bold" w:cs="MV Boli"/>
          <w:b/>
          <w:bCs/>
          <w:color w:val="000000"/>
          <w:sz w:val="52"/>
          <w:szCs w:val="52"/>
        </w:rPr>
        <w:t>1</w:t>
      </w:r>
      <w:r w:rsidR="00200862">
        <w:rPr>
          <w:rFonts w:ascii="Script MT Bold" w:hAnsi="Script MT Bold" w:cs="MV Boli"/>
          <w:b/>
          <w:bCs/>
          <w:color w:val="000000"/>
          <w:sz w:val="52"/>
          <w:szCs w:val="52"/>
        </w:rPr>
        <w:t>2</w:t>
      </w:r>
      <w:r w:rsidR="008B2072">
        <w:rPr>
          <w:rFonts w:ascii="Script MT Bold" w:hAnsi="Script MT Bold" w:cs="MV Boli"/>
          <w:b/>
          <w:bCs/>
          <w:color w:val="000000"/>
          <w:sz w:val="52"/>
          <w:szCs w:val="52"/>
        </w:rPr>
        <w:t>.</w:t>
      </w:r>
      <w:r w:rsidR="00E55B47">
        <w:rPr>
          <w:rFonts w:ascii="Script MT Bold" w:hAnsi="Script MT Bold" w:cs="MV Boli"/>
          <w:b/>
          <w:bCs/>
          <w:color w:val="000000"/>
          <w:sz w:val="52"/>
          <w:szCs w:val="52"/>
        </w:rPr>
        <w:t>DIC</w:t>
      </w:r>
      <w:r w:rsidR="00982289" w:rsidRPr="00DB45FF">
        <w:rPr>
          <w:rFonts w:ascii="Script MT Bold" w:hAnsi="Script MT Bold" w:cs="MV Boli"/>
          <w:b/>
          <w:bCs/>
          <w:color w:val="000000"/>
          <w:sz w:val="52"/>
          <w:szCs w:val="52"/>
        </w:rPr>
        <w:t>.2024</w:t>
      </w:r>
    </w:p>
    <w:p w14:paraId="4A7A2DC8" w14:textId="77777777" w:rsidR="003E18F2" w:rsidRDefault="003E18F2" w:rsidP="00A56642">
      <w:pPr>
        <w:spacing w:after="0" w:line="240" w:lineRule="auto"/>
        <w:jc w:val="both"/>
        <w:rPr>
          <w:rFonts w:ascii="Times New Roman" w:hAnsi="Times New Roman"/>
          <w:b/>
          <w:sz w:val="24"/>
          <w:szCs w:val="24"/>
        </w:rPr>
      </w:pPr>
    </w:p>
    <w:p w14:paraId="4C3B256D" w14:textId="77777777" w:rsidR="00B346B8" w:rsidRPr="00286726" w:rsidRDefault="00B346B8" w:rsidP="00B346B8">
      <w:pPr>
        <w:spacing w:after="0" w:line="240" w:lineRule="auto"/>
        <w:jc w:val="both"/>
        <w:rPr>
          <w:rFonts w:ascii="Times New Roman" w:hAnsi="Times New Roman"/>
          <w:b/>
        </w:rPr>
      </w:pPr>
      <w:r w:rsidRPr="00286726">
        <w:rPr>
          <w:rFonts w:ascii="Segoe UI Emoji" w:hAnsi="Segoe UI Emoji" w:cs="Segoe UI Emoji"/>
          <w:b/>
        </w:rPr>
        <w:t>📌</w:t>
      </w:r>
      <w:r w:rsidRPr="00187E2C">
        <w:rPr>
          <w:rFonts w:ascii="Britannic Bold" w:hAnsi="Britannic Bold"/>
          <w:b/>
          <w:sz w:val="24"/>
          <w:szCs w:val="24"/>
        </w:rPr>
        <w:t xml:space="preserve">SÍNTESIS DE NOTICIAS NACIONALES E INTERNACIONALES </w:t>
      </w:r>
      <w:r w:rsidRPr="00286726">
        <w:rPr>
          <w:rFonts w:ascii="Segoe UI Emoji" w:hAnsi="Segoe UI Emoji" w:cs="Segoe UI Emoji"/>
          <w:b/>
        </w:rPr>
        <w:t>📌</w:t>
      </w:r>
    </w:p>
    <w:p w14:paraId="1417A349" w14:textId="77777777" w:rsidR="00286726" w:rsidRPr="009E298C" w:rsidRDefault="00286726" w:rsidP="00B346B8">
      <w:pPr>
        <w:spacing w:after="0" w:line="240" w:lineRule="auto"/>
        <w:jc w:val="both"/>
        <w:rPr>
          <w:rFonts w:ascii="Times New Roman" w:hAnsi="Times New Roman"/>
          <w:b/>
        </w:rPr>
      </w:pPr>
    </w:p>
    <w:p w14:paraId="69DFF571" w14:textId="77777777" w:rsidR="00982289" w:rsidRDefault="00982289" w:rsidP="00982289">
      <w:pPr>
        <w:autoSpaceDE w:val="0"/>
        <w:autoSpaceDN w:val="0"/>
        <w:adjustRightInd w:val="0"/>
        <w:spacing w:after="0" w:line="240" w:lineRule="auto"/>
        <w:jc w:val="both"/>
        <w:rPr>
          <w:rFonts w:ascii="Times New Roman" w:hAnsi="Times New Roman"/>
        </w:rPr>
      </w:pPr>
      <w:r>
        <w:rPr>
          <w:rFonts w:ascii="Times New Roman" w:hAnsi="Times New Roman"/>
        </w:rPr>
        <w:t xml:space="preserve">Estimado(a)s amigo(a)s reciban los cordiales saludos del </w:t>
      </w:r>
      <w:r>
        <w:rPr>
          <w:rFonts w:ascii="Times New Roman" w:hAnsi="Times New Roman"/>
          <w:b/>
          <w:bCs/>
        </w:rPr>
        <w:t>Equipo de Proyecto Zero 24</w:t>
      </w:r>
      <w:r>
        <w:rPr>
          <w:rFonts w:ascii="Times New Roman" w:hAnsi="Times New Roman"/>
        </w:rPr>
        <w:t>, que en</w:t>
      </w:r>
    </w:p>
    <w:p w14:paraId="4FD7ECA8" w14:textId="77777777" w:rsidR="004A22F7" w:rsidRDefault="00982289" w:rsidP="00982289">
      <w:pPr>
        <w:autoSpaceDE w:val="0"/>
        <w:autoSpaceDN w:val="0"/>
        <w:adjustRightInd w:val="0"/>
        <w:spacing w:after="0" w:line="240" w:lineRule="auto"/>
        <w:jc w:val="both"/>
        <w:rPr>
          <w:rFonts w:ascii="Times New Roman" w:hAnsi="Times New Roman"/>
          <w:b/>
          <w:bCs/>
        </w:rPr>
      </w:pPr>
      <w:r>
        <w:rPr>
          <w:rFonts w:ascii="Times New Roman" w:hAnsi="Times New Roman"/>
        </w:rPr>
        <w:t xml:space="preserve">esta ocasión quiere compartir con ustedes la </w:t>
      </w:r>
      <w:r>
        <w:rPr>
          <w:rFonts w:ascii="Times New Roman" w:hAnsi="Times New Roman"/>
          <w:b/>
          <w:bCs/>
        </w:rPr>
        <w:t xml:space="preserve">Síntesis de las Principales Noticias Nacionales e Internacionales </w:t>
      </w:r>
      <w:r>
        <w:rPr>
          <w:rFonts w:ascii="Times New Roman" w:hAnsi="Times New Roman"/>
        </w:rPr>
        <w:t xml:space="preserve">que han remitido nuestro </w:t>
      </w:r>
      <w:r>
        <w:rPr>
          <w:rFonts w:ascii="Times New Roman" w:hAnsi="Times New Roman"/>
          <w:b/>
          <w:bCs/>
        </w:rPr>
        <w:t xml:space="preserve">Equipo de Investigación </w:t>
      </w:r>
      <w:r>
        <w:rPr>
          <w:rFonts w:ascii="Times New Roman" w:hAnsi="Times New Roman"/>
        </w:rPr>
        <w:t xml:space="preserve">con la supervisión de </w:t>
      </w:r>
      <w:r>
        <w:rPr>
          <w:rFonts w:ascii="Times New Roman" w:hAnsi="Times New Roman"/>
          <w:b/>
          <w:bCs/>
        </w:rPr>
        <w:t>Pucky Guerrero Nucita</w:t>
      </w:r>
      <w:r>
        <w:rPr>
          <w:rFonts w:ascii="Times New Roman" w:hAnsi="Times New Roman"/>
        </w:rPr>
        <w:t xml:space="preserve">, y a cargo del profesor </w:t>
      </w:r>
      <w:r>
        <w:rPr>
          <w:rFonts w:ascii="Times New Roman" w:hAnsi="Times New Roman"/>
          <w:b/>
          <w:bCs/>
        </w:rPr>
        <w:t>Luis Yshií Meza.</w:t>
      </w:r>
    </w:p>
    <w:p w14:paraId="299EC57F" w14:textId="77777777" w:rsidR="001E16D3" w:rsidRPr="00982289" w:rsidRDefault="001E16D3" w:rsidP="00982289">
      <w:pPr>
        <w:autoSpaceDE w:val="0"/>
        <w:autoSpaceDN w:val="0"/>
        <w:adjustRightInd w:val="0"/>
        <w:spacing w:after="0" w:line="240" w:lineRule="auto"/>
        <w:jc w:val="both"/>
        <w:rPr>
          <w:rFonts w:ascii="Times New Roman" w:hAnsi="Times New Roman"/>
          <w:b/>
          <w:bCs/>
        </w:rPr>
      </w:pPr>
    </w:p>
    <w:p w14:paraId="4B0B5228" w14:textId="01341F6F" w:rsidR="00C33564" w:rsidRDefault="00314E4B" w:rsidP="00C33564">
      <w:pPr>
        <w:pStyle w:val="Sinespaciado"/>
      </w:pPr>
      <w:r>
        <w:rPr>
          <w:noProof/>
        </w:rPr>
        <w:drawing>
          <wp:anchor distT="12192" distB="11176" distL="126492" distR="125476" simplePos="0" relativeHeight="251671040" behindDoc="0" locked="0" layoutInCell="1" allowOverlap="1" wp14:anchorId="67EFCEE1" wp14:editId="43C53FF9">
            <wp:simplePos x="0" y="0"/>
            <wp:positionH relativeFrom="column">
              <wp:posOffset>4944237</wp:posOffset>
            </wp:positionH>
            <wp:positionV relativeFrom="paragraph">
              <wp:posOffset>163957</wp:posOffset>
            </wp:positionV>
            <wp:extent cx="1000887" cy="665607"/>
            <wp:effectExtent l="19050" t="19050" r="8890" b="1270"/>
            <wp:wrapNone/>
            <wp:docPr id="35" name="Imagen 1" descr="Bandera del Perú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l Perú - Wikipedia, la enciclopedia libre"/>
                    <pic:cNvPicPr>
                      <a:picLocks noChangeAspect="1" noChangeArrowheads="1"/>
                    </pic:cNvPicPr>
                  </pic:nvPicPr>
                  <pic:blipFill>
                    <a:blip r:embed="rId8" cstate="print"/>
                    <a:srcRect/>
                    <a:stretch>
                      <a:fillRect/>
                    </a:stretch>
                  </pic:blipFill>
                  <pic:spPr bwMode="auto">
                    <a:xfrm>
                      <a:off x="0" y="0"/>
                      <a:ext cx="1000760" cy="665480"/>
                    </a:xfrm>
                    <a:prstGeom prst="ellipse">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12192" distB="11176" distL="126492" distR="125476" simplePos="0" relativeHeight="251672064" behindDoc="0" locked="0" layoutInCell="1" allowOverlap="1" wp14:anchorId="75E06C38" wp14:editId="1068A21B">
            <wp:simplePos x="0" y="0"/>
            <wp:positionH relativeFrom="margin">
              <wp:posOffset>-532003</wp:posOffset>
            </wp:positionH>
            <wp:positionV relativeFrom="paragraph">
              <wp:posOffset>161417</wp:posOffset>
            </wp:positionV>
            <wp:extent cx="1000887" cy="665607"/>
            <wp:effectExtent l="19050" t="19050" r="8890" b="1270"/>
            <wp:wrapNone/>
            <wp:docPr id="34" name="Imagen 547374259" descr="Bandera del Perú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l Perú - Wikipedia, la enciclopedia libre"/>
                    <pic:cNvPicPr>
                      <a:picLocks noChangeAspect="1" noChangeArrowheads="1"/>
                    </pic:cNvPicPr>
                  </pic:nvPicPr>
                  <pic:blipFill>
                    <a:blip r:embed="rId8" cstate="print"/>
                    <a:srcRect/>
                    <a:stretch>
                      <a:fillRect/>
                    </a:stretch>
                  </pic:blipFill>
                  <pic:spPr bwMode="auto">
                    <a:xfrm>
                      <a:off x="0" y="0"/>
                      <a:ext cx="1000760" cy="665480"/>
                    </a:xfrm>
                    <a:prstGeom prst="ellipse">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CED6F39" w14:textId="433A095D" w:rsidR="005E433B" w:rsidRPr="005E433B" w:rsidRDefault="00796E01" w:rsidP="005E433B">
      <w:pPr>
        <w:tabs>
          <w:tab w:val="left" w:pos="1080"/>
        </w:tabs>
        <w:spacing w:after="0" w:line="240" w:lineRule="auto"/>
        <w:jc w:val="center"/>
        <w:rPr>
          <w:rFonts w:ascii="Segoe UI Emoji" w:hAnsi="Segoe UI Emoji" w:cs="Segoe UI Emoji"/>
          <w:b/>
          <w:sz w:val="40"/>
          <w:szCs w:val="40"/>
        </w:rPr>
      </w:pPr>
      <w:r w:rsidRPr="002A4E83">
        <w:rPr>
          <w:rFonts w:ascii="Segoe UI Emoji" w:hAnsi="Segoe UI Emoji" w:cs="Segoe UI Emoji"/>
          <w:b/>
          <w:sz w:val="40"/>
          <w:szCs w:val="40"/>
        </w:rPr>
        <w:t>📌</w:t>
      </w:r>
      <w:r w:rsidRPr="00ED566D">
        <w:rPr>
          <w:rFonts w:ascii="Bernard MT Condensed" w:hAnsi="Bernard MT Condensed" w:cs="Arial"/>
          <w:b/>
          <w:sz w:val="40"/>
          <w:szCs w:val="40"/>
          <w:lang w:val="en-US"/>
        </w:rPr>
        <w:t xml:space="preserve"> N O T I C I A S   N A C I O N A L E S </w:t>
      </w:r>
      <w:r w:rsidRPr="002A4E83">
        <w:rPr>
          <w:rFonts w:ascii="Segoe UI Emoji" w:hAnsi="Segoe UI Emoji" w:cs="Segoe UI Emoji"/>
          <w:b/>
          <w:sz w:val="40"/>
          <w:szCs w:val="40"/>
        </w:rPr>
        <w:t>📌</w:t>
      </w:r>
    </w:p>
    <w:p w14:paraId="33C1390E" w14:textId="77777777" w:rsidR="0097188A" w:rsidRPr="00ED566D" w:rsidRDefault="0097188A" w:rsidP="0097188A">
      <w:pPr>
        <w:pStyle w:val="Sinespaciado"/>
        <w:rPr>
          <w:lang w:val="en-US"/>
        </w:rPr>
      </w:pPr>
    </w:p>
    <w:p w14:paraId="1F5B67C7" w14:textId="47408A03" w:rsidR="003569C1" w:rsidRPr="00912D3B" w:rsidRDefault="00200862" w:rsidP="00200862">
      <w:pPr>
        <w:spacing w:after="0" w:line="240" w:lineRule="auto"/>
        <w:jc w:val="center"/>
        <w:rPr>
          <w:rFonts w:ascii="Segoe UI Emoji" w:hAnsi="Segoe UI Emoji" w:cs="Segoe UI Emoji"/>
          <w:b/>
          <w:sz w:val="40"/>
          <w:szCs w:val="40"/>
        </w:rPr>
        <w:sectPr w:rsidR="003569C1" w:rsidRPr="00912D3B" w:rsidSect="00015EE3">
          <w:type w:val="continuous"/>
          <w:pgSz w:w="11906" w:h="16838"/>
          <w:pgMar w:top="1418" w:right="1701" w:bottom="1134" w:left="1701" w:header="708" w:footer="708" w:gutter="0"/>
          <w:cols w:space="708"/>
          <w:docGrid w:linePitch="360"/>
        </w:sectPr>
      </w:pPr>
      <w:r w:rsidRPr="002D085E">
        <w:rPr>
          <w:rFonts w:ascii="Times New Roman" w:hAnsi="Times New Roman"/>
        </w:rPr>
        <w:drawing>
          <wp:anchor distT="0" distB="0" distL="114300" distR="114300" simplePos="0" relativeHeight="252541440" behindDoc="0" locked="0" layoutInCell="1" allowOverlap="1" wp14:anchorId="74EDA7AB" wp14:editId="2F347729">
            <wp:simplePos x="0" y="0"/>
            <wp:positionH relativeFrom="rightMargin">
              <wp:posOffset>-2405380</wp:posOffset>
            </wp:positionH>
            <wp:positionV relativeFrom="paragraph">
              <wp:posOffset>562610</wp:posOffset>
            </wp:positionV>
            <wp:extent cx="2428875" cy="1474470"/>
            <wp:effectExtent l="76200" t="76200" r="142875" b="125730"/>
            <wp:wrapSquare wrapText="bothSides"/>
            <wp:docPr id="835204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0409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8875" cy="1474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03267" w:rsidRPr="00410A1D">
        <w:rPr>
          <w:rFonts w:ascii="Segoe UI Emoji" w:hAnsi="Segoe UI Emoji" w:cs="Segoe UI Emoji"/>
          <w:b/>
          <w:sz w:val="40"/>
          <w:szCs w:val="40"/>
        </w:rPr>
        <w:t>📌</w:t>
      </w:r>
      <w:r w:rsidR="00803267">
        <w:rPr>
          <w:rFonts w:ascii="Segoe UI Emoji" w:hAnsi="Segoe UI Emoji" w:cs="Segoe UI Emoji"/>
          <w:b/>
          <w:sz w:val="40"/>
          <w:szCs w:val="40"/>
        </w:rPr>
        <w:t xml:space="preserve"> </w:t>
      </w:r>
      <w:r w:rsidR="00803267">
        <w:rPr>
          <w:rFonts w:ascii="Bernard MT Condensed" w:hAnsi="Bernard MT Condensed" w:cs="Arial"/>
          <w:b/>
          <w:sz w:val="40"/>
          <w:szCs w:val="40"/>
        </w:rPr>
        <w:t>P O D E R</w:t>
      </w:r>
      <w:r w:rsidR="00E4776F">
        <w:rPr>
          <w:rFonts w:ascii="Bernard MT Condensed" w:hAnsi="Bernard MT Condensed" w:cs="Arial"/>
          <w:b/>
          <w:sz w:val="40"/>
          <w:szCs w:val="40"/>
        </w:rPr>
        <w:t xml:space="preserve">   E J E C U T I V O</w:t>
      </w:r>
      <w:r w:rsidR="00803267">
        <w:rPr>
          <w:rFonts w:ascii="Bernard MT Condensed" w:hAnsi="Bernard MT Condensed" w:cs="Arial"/>
          <w:b/>
          <w:sz w:val="40"/>
          <w:szCs w:val="40"/>
        </w:rPr>
        <w:t xml:space="preserve"> </w:t>
      </w:r>
      <w:r w:rsidR="00803267" w:rsidRPr="00410A1D">
        <w:rPr>
          <w:rFonts w:ascii="Segoe UI Emoji" w:hAnsi="Segoe UI Emoji" w:cs="Segoe UI Emoji"/>
          <w:b/>
          <w:sz w:val="40"/>
          <w:szCs w:val="40"/>
        </w:rPr>
        <w:t>📌</w:t>
      </w:r>
    </w:p>
    <w:p w14:paraId="594B85F7" w14:textId="77777777" w:rsidR="00AD4A38" w:rsidRDefault="00AD4A38" w:rsidP="005E433B">
      <w:pPr>
        <w:spacing w:after="0" w:line="240" w:lineRule="auto"/>
        <w:rPr>
          <w:rFonts w:ascii="Agency FB" w:hAnsi="Agency FB"/>
          <w:b/>
          <w:bCs/>
          <w:noProof/>
          <w:sz w:val="28"/>
          <w:szCs w:val="28"/>
        </w:rPr>
      </w:pPr>
    </w:p>
    <w:p w14:paraId="1EBB4DD4" w14:textId="141CBFAE" w:rsidR="00200862" w:rsidRPr="002D085E" w:rsidRDefault="00200862" w:rsidP="00200862">
      <w:pPr>
        <w:spacing w:after="0" w:line="240" w:lineRule="auto"/>
        <w:rPr>
          <w:rFonts w:ascii="Agency FB" w:hAnsi="Agency FB"/>
          <w:b/>
          <w:bCs/>
          <w:noProof/>
          <w:sz w:val="28"/>
          <w:szCs w:val="28"/>
        </w:rPr>
      </w:pPr>
      <w:r w:rsidRPr="002D085E">
        <w:rPr>
          <w:rFonts w:ascii="Agency FB" w:hAnsi="Agency FB"/>
          <w:b/>
          <w:bCs/>
          <w:noProof/>
          <w:sz w:val="28"/>
          <w:szCs w:val="28"/>
        </w:rPr>
        <w:t>MINISTRO DE DEFENSA DICE QUE GABINETE "COINCIDE" CON DINA BOLUARTE EN DEBATIR PENA DE MUERTE PARA VIOLADORES DE MENORES</w:t>
      </w:r>
    </w:p>
    <w:p w14:paraId="12A59263" w14:textId="77777777" w:rsidR="00200862" w:rsidRPr="002D085E" w:rsidRDefault="00200862" w:rsidP="00200862">
      <w:pPr>
        <w:spacing w:after="0" w:line="240" w:lineRule="auto"/>
        <w:rPr>
          <w:rFonts w:ascii="Times New Roman" w:hAnsi="Times New Roman"/>
        </w:rPr>
      </w:pPr>
      <w:r w:rsidRPr="002D085E">
        <w:rPr>
          <w:rFonts w:ascii="Times New Roman" w:hAnsi="Times New Roman"/>
        </w:rPr>
        <w:t>El ministro de Defensa, </w:t>
      </w:r>
      <w:hyperlink r:id="rId10" w:history="1">
        <w:r w:rsidRPr="002D085E">
          <w:rPr>
            <w:rFonts w:ascii="Times New Roman" w:hAnsi="Times New Roman"/>
          </w:rPr>
          <w:t>Walter Astudillo</w:t>
        </w:r>
      </w:hyperlink>
      <w:r w:rsidRPr="002D085E">
        <w:rPr>
          <w:rFonts w:ascii="Times New Roman" w:hAnsi="Times New Roman"/>
        </w:rPr>
        <w:t>, consideró que la eventual aplicación de la pena de muerte podría poner un fin a esta clase de "horrendos crímenes".</w:t>
      </w:r>
      <w:r w:rsidRPr="002D085E">
        <w:rPr>
          <w:noProof/>
        </w:rPr>
        <w:t xml:space="preserve"> </w:t>
      </w:r>
    </w:p>
    <w:p w14:paraId="6884AA8C" w14:textId="1F241699" w:rsidR="005E433B" w:rsidRDefault="005E433B" w:rsidP="00912D3B">
      <w:pPr>
        <w:pStyle w:val="Sinespaciado"/>
        <w:rPr>
          <w:rFonts w:ascii="Segoe UI Emoji" w:hAnsi="Segoe UI Emoji" w:cs="Segoe UI Emoji"/>
          <w:b/>
          <w:sz w:val="40"/>
          <w:szCs w:val="40"/>
        </w:rPr>
        <w:sectPr w:rsidR="005E433B" w:rsidSect="009F686E">
          <w:type w:val="continuous"/>
          <w:pgSz w:w="11906" w:h="16838"/>
          <w:pgMar w:top="1418" w:right="1701" w:bottom="1134" w:left="1701" w:header="708" w:footer="708" w:gutter="0"/>
          <w:cols w:num="2" w:space="708"/>
          <w:docGrid w:linePitch="360"/>
        </w:sectPr>
      </w:pPr>
    </w:p>
    <w:p w14:paraId="448FB831" w14:textId="052BD42F" w:rsidR="00912D3B" w:rsidRPr="00A72931" w:rsidRDefault="00912D3B" w:rsidP="00912D3B">
      <w:pPr>
        <w:pStyle w:val="Sinespaciado"/>
        <w:rPr>
          <w:rFonts w:ascii="Segoe UI Emoji" w:hAnsi="Segoe UI Emoji" w:cs="Segoe UI Emoji"/>
          <w:b/>
          <w:sz w:val="28"/>
          <w:szCs w:val="28"/>
        </w:rPr>
        <w:sectPr w:rsidR="00912D3B" w:rsidRPr="00A72931" w:rsidSect="009F686E">
          <w:type w:val="continuous"/>
          <w:pgSz w:w="11906" w:h="16838"/>
          <w:pgMar w:top="1418" w:right="1701" w:bottom="1134" w:left="1701" w:header="708" w:footer="708" w:gutter="0"/>
          <w:cols w:space="708"/>
          <w:docGrid w:linePitch="360"/>
        </w:sectPr>
      </w:pPr>
    </w:p>
    <w:p w14:paraId="373C7795" w14:textId="77777777" w:rsidR="00200862" w:rsidRDefault="00200862" w:rsidP="005E433B">
      <w:pPr>
        <w:spacing w:after="0" w:line="240" w:lineRule="auto"/>
        <w:jc w:val="center"/>
        <w:rPr>
          <w:rFonts w:ascii="Segoe UI Emoji" w:hAnsi="Segoe UI Emoji" w:cs="Segoe UI Emoji"/>
          <w:b/>
          <w:sz w:val="40"/>
          <w:szCs w:val="40"/>
        </w:rPr>
      </w:pPr>
    </w:p>
    <w:p w14:paraId="533DDB60" w14:textId="241791AE" w:rsidR="005E433B" w:rsidRDefault="005E433B" w:rsidP="005E433B">
      <w:pPr>
        <w:spacing w:after="0" w:line="240" w:lineRule="auto"/>
        <w:jc w:val="center"/>
        <w:rPr>
          <w:rFonts w:ascii="Segoe UI Emoji" w:hAnsi="Segoe UI Emoji" w:cs="Segoe UI Emoji"/>
          <w:b/>
          <w:sz w:val="40"/>
          <w:szCs w:val="40"/>
        </w:rPr>
      </w:pPr>
      <w:r w:rsidRPr="00410A1D">
        <w:rPr>
          <w:rFonts w:ascii="Segoe UI Emoji" w:hAnsi="Segoe UI Emoji" w:cs="Segoe UI Emoji"/>
          <w:b/>
          <w:sz w:val="40"/>
          <w:szCs w:val="40"/>
        </w:rPr>
        <w:t>📌</w:t>
      </w:r>
      <w:r>
        <w:rPr>
          <w:rFonts w:ascii="Segoe UI Emoji" w:hAnsi="Segoe UI Emoji" w:cs="Segoe UI Emoji"/>
          <w:b/>
          <w:sz w:val="40"/>
          <w:szCs w:val="40"/>
        </w:rPr>
        <w:t xml:space="preserve"> </w:t>
      </w:r>
      <w:r>
        <w:rPr>
          <w:rFonts w:ascii="Bernard MT Condensed" w:hAnsi="Bernard MT Condensed" w:cs="Arial"/>
          <w:b/>
          <w:sz w:val="40"/>
          <w:szCs w:val="40"/>
        </w:rPr>
        <w:t xml:space="preserve">P O D E R   L E G I S L A T I V O </w:t>
      </w:r>
      <w:r w:rsidRPr="00410A1D">
        <w:rPr>
          <w:rFonts w:ascii="Segoe UI Emoji" w:hAnsi="Segoe UI Emoji" w:cs="Segoe UI Emoji"/>
          <w:b/>
          <w:sz w:val="40"/>
          <w:szCs w:val="40"/>
        </w:rPr>
        <w:t>📌</w:t>
      </w:r>
    </w:p>
    <w:p w14:paraId="578465CC" w14:textId="7E912052" w:rsidR="00200862" w:rsidRDefault="00200862" w:rsidP="00200862">
      <w:pPr>
        <w:pStyle w:val="Sinespaciado"/>
        <w:jc w:val="center"/>
        <w:rPr>
          <w:rFonts w:ascii="Segoe UI Emoji" w:hAnsi="Segoe UI Emoji" w:cs="Segoe UI Emoji"/>
          <w:b/>
          <w:sz w:val="28"/>
          <w:szCs w:val="28"/>
        </w:rPr>
        <w:sectPr w:rsidR="00200862" w:rsidSect="00200862">
          <w:type w:val="continuous"/>
          <w:pgSz w:w="11906" w:h="16838"/>
          <w:pgMar w:top="1418" w:right="1841" w:bottom="426" w:left="1701" w:header="708" w:footer="708" w:gutter="0"/>
          <w:cols w:space="708"/>
          <w:docGrid w:linePitch="360"/>
        </w:sectPr>
      </w:pPr>
      <w:r>
        <w:rPr>
          <w:rFonts w:ascii="Segoe UI Emoji" w:hAnsi="Segoe UI Emoji" w:cs="Segoe UI Emoji"/>
          <w:b/>
          <w:sz w:val="28"/>
          <w:szCs w:val="28"/>
        </w:rPr>
        <w:t>💡</w:t>
      </w:r>
      <w:r>
        <w:rPr>
          <w:rFonts w:ascii="Agency FB" w:hAnsi="Agency FB"/>
          <w:b/>
          <w:sz w:val="28"/>
          <w:szCs w:val="28"/>
        </w:rPr>
        <w:t xml:space="preserve"> </w:t>
      </w:r>
      <w:r>
        <w:rPr>
          <w:rFonts w:ascii="Agency FB" w:hAnsi="Agency FB"/>
          <w:b/>
          <w:sz w:val="28"/>
          <w:szCs w:val="28"/>
        </w:rPr>
        <w:t>DECLARACIÓN DE ESTADO DE EMERGENCIA</w:t>
      </w:r>
      <w:r w:rsidRPr="00EF6A35">
        <w:rPr>
          <w:rFonts w:ascii="Segoe UI Emoji" w:hAnsi="Segoe UI Emoji" w:cs="Segoe UI Emoji"/>
          <w:b/>
          <w:sz w:val="28"/>
          <w:szCs w:val="28"/>
        </w:rPr>
        <w:t>💡</w:t>
      </w:r>
    </w:p>
    <w:p w14:paraId="4D7F2117" w14:textId="2A64E1E6" w:rsidR="005E433B" w:rsidRDefault="005E433B" w:rsidP="00D77886">
      <w:pPr>
        <w:pStyle w:val="Sinespaciado"/>
        <w:tabs>
          <w:tab w:val="left" w:pos="949"/>
        </w:tabs>
        <w:rPr>
          <w:rFonts w:ascii="Agency FB" w:hAnsi="Agency FB"/>
          <w:b/>
          <w:bCs/>
          <w:noProof/>
          <w:sz w:val="28"/>
          <w:szCs w:val="28"/>
        </w:rPr>
        <w:sectPr w:rsidR="005E433B" w:rsidSect="00C20FF0">
          <w:headerReference w:type="even" r:id="rId11"/>
          <w:headerReference w:type="default" r:id="rId12"/>
          <w:headerReference w:type="first" r:id="rId13"/>
          <w:type w:val="continuous"/>
          <w:pgSz w:w="11906" w:h="16838"/>
          <w:pgMar w:top="1418" w:right="1701" w:bottom="1134" w:left="1701" w:header="708" w:footer="708" w:gutter="0"/>
          <w:cols w:space="708"/>
          <w:docGrid w:linePitch="360"/>
        </w:sectPr>
      </w:pPr>
    </w:p>
    <w:p w14:paraId="76331846" w14:textId="58F3643C" w:rsidR="005E433B" w:rsidRDefault="00200862" w:rsidP="005E433B">
      <w:pPr>
        <w:spacing w:after="0" w:line="240" w:lineRule="auto"/>
        <w:rPr>
          <w:rFonts w:ascii="Agency FB" w:hAnsi="Agency FB"/>
          <w:b/>
          <w:bCs/>
          <w:noProof/>
          <w:sz w:val="28"/>
          <w:szCs w:val="28"/>
        </w:rPr>
      </w:pPr>
      <w:r w:rsidRPr="002D085E">
        <w:rPr>
          <w:rFonts w:ascii="Times New Roman" w:hAnsi="Times New Roman"/>
        </w:rPr>
        <w:drawing>
          <wp:anchor distT="0" distB="0" distL="114300" distR="114300" simplePos="0" relativeHeight="252545536" behindDoc="0" locked="0" layoutInCell="1" allowOverlap="1" wp14:anchorId="725848BE" wp14:editId="75894BF9">
            <wp:simplePos x="0" y="0"/>
            <wp:positionH relativeFrom="margin">
              <wp:align>left</wp:align>
            </wp:positionH>
            <wp:positionV relativeFrom="paragraph">
              <wp:posOffset>310388</wp:posOffset>
            </wp:positionV>
            <wp:extent cx="2520950" cy="1539075"/>
            <wp:effectExtent l="76200" t="76200" r="127000" b="137795"/>
            <wp:wrapSquare wrapText="bothSides"/>
            <wp:docPr id="365418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0073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950" cy="153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5B7E459" w14:textId="77777777" w:rsidR="005E433B" w:rsidRDefault="005E433B" w:rsidP="005E433B">
      <w:pPr>
        <w:spacing w:after="0" w:line="240" w:lineRule="auto"/>
        <w:rPr>
          <w:rFonts w:ascii="Agency FB" w:hAnsi="Agency FB"/>
          <w:b/>
          <w:bCs/>
          <w:noProof/>
          <w:sz w:val="28"/>
          <w:szCs w:val="28"/>
        </w:rPr>
      </w:pPr>
    </w:p>
    <w:p w14:paraId="1EDFADAC" w14:textId="77777777" w:rsidR="00200862" w:rsidRPr="002D085E" w:rsidRDefault="00200862" w:rsidP="00200862">
      <w:pPr>
        <w:spacing w:after="0" w:line="240" w:lineRule="auto"/>
        <w:rPr>
          <w:rFonts w:ascii="Agency FB" w:hAnsi="Agency FB"/>
          <w:b/>
          <w:bCs/>
          <w:noProof/>
          <w:sz w:val="28"/>
          <w:szCs w:val="28"/>
        </w:rPr>
      </w:pPr>
      <w:r w:rsidRPr="002D085E">
        <w:rPr>
          <w:rFonts w:ascii="Times New Roman" w:hAnsi="Times New Roman"/>
        </w:rPr>
        <w:drawing>
          <wp:anchor distT="0" distB="0" distL="114300" distR="114300" simplePos="0" relativeHeight="252543488" behindDoc="0" locked="0" layoutInCell="1" allowOverlap="1" wp14:anchorId="247616A4" wp14:editId="614F54F0">
            <wp:simplePos x="0" y="0"/>
            <wp:positionH relativeFrom="column">
              <wp:posOffset>5527421</wp:posOffset>
            </wp:positionH>
            <wp:positionV relativeFrom="paragraph">
              <wp:posOffset>102743</wp:posOffset>
            </wp:positionV>
            <wp:extent cx="940816" cy="594648"/>
            <wp:effectExtent l="76200" t="76200" r="126365" b="129540"/>
            <wp:wrapNone/>
            <wp:docPr id="1334000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0073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0816" cy="594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D085E">
        <w:rPr>
          <w:rFonts w:ascii="Agency FB" w:hAnsi="Agency FB"/>
          <w:b/>
          <w:bCs/>
          <w:noProof/>
          <w:sz w:val="28"/>
          <w:szCs w:val="28"/>
        </w:rPr>
        <w:t>CONGRESO APRUEBA SOLICITAR AL EJECUTIVO QUE DECLARE EN EMERGENCIA POR 120 DÍAS EL SISTEMA DE TRANSPORTE EN LIMA Y CALLAO</w:t>
      </w:r>
    </w:p>
    <w:p w14:paraId="061666E5" w14:textId="77777777" w:rsidR="00200862" w:rsidRPr="002D085E" w:rsidRDefault="00200862" w:rsidP="00200862">
      <w:pPr>
        <w:spacing w:after="0" w:line="240" w:lineRule="auto"/>
        <w:rPr>
          <w:rFonts w:ascii="Times New Roman" w:hAnsi="Times New Roman"/>
        </w:rPr>
      </w:pPr>
      <w:r w:rsidRPr="002D085E">
        <w:rPr>
          <w:rFonts w:ascii="Times New Roman" w:hAnsi="Times New Roman"/>
        </w:rPr>
        <w:t>La iniciativa de la </w:t>
      </w:r>
      <w:hyperlink r:id="rId16" w:history="1">
        <w:r w:rsidRPr="002D085E">
          <w:rPr>
            <w:rFonts w:ascii="Times New Roman" w:hAnsi="Times New Roman"/>
          </w:rPr>
          <w:t>congresista de Fuerza Popular, Patricia Juárez</w:t>
        </w:r>
      </w:hyperlink>
      <w:r w:rsidRPr="002D085E">
        <w:rPr>
          <w:rFonts w:ascii="Times New Roman" w:hAnsi="Times New Roman"/>
        </w:rPr>
        <w:t>, busca que se apliquen medidas urgentes en el transporte durante el plazo establecido, el mismo que fue ampliado durante el debate en el Pleno.</w:t>
      </w:r>
      <w:r w:rsidRPr="002D085E">
        <w:rPr>
          <w:noProof/>
        </w:rPr>
        <w:t xml:space="preserve"> </w:t>
      </w:r>
    </w:p>
    <w:p w14:paraId="1B169371" w14:textId="77777777" w:rsidR="00AD6A2E" w:rsidRDefault="00AD6A2E" w:rsidP="00E4776F">
      <w:pPr>
        <w:pStyle w:val="Sinespaciado"/>
        <w:jc w:val="center"/>
        <w:rPr>
          <w:rFonts w:ascii="Segoe UI Emoji" w:hAnsi="Segoe UI Emoji" w:cs="Segoe UI Emoji"/>
          <w:b/>
          <w:sz w:val="28"/>
          <w:szCs w:val="28"/>
        </w:rPr>
        <w:sectPr w:rsidR="00AD6A2E" w:rsidSect="00AD6A2E">
          <w:type w:val="continuous"/>
          <w:pgSz w:w="11906" w:h="16838"/>
          <w:pgMar w:top="1418" w:right="1701" w:bottom="1134" w:left="1701" w:header="708" w:footer="708" w:gutter="0"/>
          <w:cols w:num="2" w:space="708"/>
          <w:docGrid w:linePitch="360"/>
        </w:sectPr>
      </w:pPr>
    </w:p>
    <w:p w14:paraId="208F4E51" w14:textId="017ED4C3" w:rsidR="00200862" w:rsidRDefault="00200862" w:rsidP="00200862">
      <w:pPr>
        <w:pStyle w:val="Sinespaciado"/>
        <w:jc w:val="center"/>
        <w:rPr>
          <w:rFonts w:ascii="Segoe UI Emoji" w:hAnsi="Segoe UI Emoji" w:cs="Segoe UI Emoji"/>
          <w:b/>
          <w:sz w:val="28"/>
          <w:szCs w:val="28"/>
        </w:rPr>
        <w:sectPr w:rsidR="00200862" w:rsidSect="00200862">
          <w:type w:val="continuous"/>
          <w:pgSz w:w="11906" w:h="16838"/>
          <w:pgMar w:top="1418" w:right="1841" w:bottom="426" w:left="1701" w:header="708" w:footer="708" w:gutter="0"/>
          <w:cols w:space="708"/>
          <w:docGrid w:linePitch="360"/>
        </w:sectPr>
      </w:pPr>
      <w:r>
        <w:rPr>
          <w:rFonts w:ascii="Segoe UI Emoji" w:hAnsi="Segoe UI Emoji" w:cs="Segoe UI Emoji"/>
          <w:b/>
          <w:sz w:val="28"/>
          <w:szCs w:val="28"/>
        </w:rPr>
        <w:lastRenderedPageBreak/>
        <w:t>💡</w:t>
      </w:r>
      <w:r>
        <w:rPr>
          <w:rFonts w:ascii="Agency FB" w:hAnsi="Agency FB"/>
          <w:b/>
          <w:sz w:val="28"/>
          <w:szCs w:val="28"/>
        </w:rPr>
        <w:t xml:space="preserve"> </w:t>
      </w:r>
      <w:r>
        <w:rPr>
          <w:rFonts w:ascii="Agency FB" w:hAnsi="Agency FB"/>
          <w:b/>
          <w:sz w:val="28"/>
          <w:szCs w:val="28"/>
        </w:rPr>
        <w:t>DECLARACIONES DE MORGAN QUERO</w:t>
      </w:r>
      <w:r w:rsidRPr="00EF6A35">
        <w:rPr>
          <w:rFonts w:ascii="Segoe UI Emoji" w:hAnsi="Segoe UI Emoji" w:cs="Segoe UI Emoji"/>
          <w:b/>
          <w:sz w:val="28"/>
          <w:szCs w:val="28"/>
        </w:rPr>
        <w:t>💡</w:t>
      </w:r>
    </w:p>
    <w:p w14:paraId="21CAE964" w14:textId="7B713772" w:rsidR="005E433B" w:rsidRPr="005E433B" w:rsidRDefault="00200862" w:rsidP="00200862">
      <w:pPr>
        <w:spacing w:after="0" w:line="240" w:lineRule="auto"/>
        <w:rPr>
          <w:rFonts w:ascii="Segoe UI Emoji" w:hAnsi="Segoe UI Emoji" w:cs="Segoe UI Emoji"/>
          <w:b/>
          <w:sz w:val="40"/>
          <w:szCs w:val="40"/>
        </w:rPr>
        <w:sectPr w:rsidR="005E433B" w:rsidRPr="005E433B" w:rsidSect="00C20FF0">
          <w:type w:val="continuous"/>
          <w:pgSz w:w="11906" w:h="16838"/>
          <w:pgMar w:top="1418" w:right="1701" w:bottom="1134" w:left="1701" w:header="708" w:footer="708" w:gutter="0"/>
          <w:cols w:space="708"/>
          <w:docGrid w:linePitch="360"/>
        </w:sectPr>
      </w:pPr>
      <w:r w:rsidRPr="006572B7">
        <w:rPr>
          <w:rFonts w:ascii="Agency FB" w:hAnsi="Agency FB"/>
          <w:b/>
          <w:bCs/>
          <w:noProof/>
          <w:sz w:val="28"/>
          <w:szCs w:val="28"/>
        </w:rPr>
        <w:drawing>
          <wp:anchor distT="0" distB="0" distL="114300" distR="114300" simplePos="0" relativeHeight="252547584" behindDoc="0" locked="0" layoutInCell="1" allowOverlap="1" wp14:anchorId="266E1977" wp14:editId="3FAD46FE">
            <wp:simplePos x="0" y="0"/>
            <wp:positionH relativeFrom="margin">
              <wp:posOffset>2952115</wp:posOffset>
            </wp:positionH>
            <wp:positionV relativeFrom="paragraph">
              <wp:posOffset>493395</wp:posOffset>
            </wp:positionV>
            <wp:extent cx="2384425" cy="1443990"/>
            <wp:effectExtent l="76200" t="76200" r="130175" b="137160"/>
            <wp:wrapSquare wrapText="bothSides"/>
            <wp:docPr id="301094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9448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4425" cy="144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224C89" w14:textId="4B134073" w:rsidR="00200862" w:rsidRPr="006572B7" w:rsidRDefault="00200862" w:rsidP="00200862">
      <w:pPr>
        <w:spacing w:after="0" w:line="240" w:lineRule="auto"/>
        <w:rPr>
          <w:rFonts w:ascii="Agency FB" w:hAnsi="Agency FB"/>
          <w:b/>
          <w:bCs/>
          <w:noProof/>
          <w:sz w:val="28"/>
          <w:szCs w:val="28"/>
        </w:rPr>
      </w:pPr>
      <w:r w:rsidRPr="006572B7">
        <w:rPr>
          <w:rFonts w:ascii="Agency FB" w:hAnsi="Agency FB"/>
          <w:b/>
          <w:bCs/>
          <w:noProof/>
          <w:sz w:val="28"/>
          <w:szCs w:val="28"/>
        </w:rPr>
        <w:t>CONGRESISTAS RECHAZAN DECLARACIONES DE MORGAN QUERO Y PIDEN A DINA BOLUARTE "TOMAR ACCIONES INMEDIATAS"</w:t>
      </w:r>
    </w:p>
    <w:p w14:paraId="57DF23D2" w14:textId="77777777" w:rsidR="00200862" w:rsidRPr="006572B7" w:rsidRDefault="00200862" w:rsidP="00200862">
      <w:pPr>
        <w:spacing w:after="0" w:line="240" w:lineRule="auto"/>
        <w:rPr>
          <w:rFonts w:ascii="Times New Roman" w:hAnsi="Times New Roman"/>
        </w:rPr>
      </w:pPr>
      <w:r w:rsidRPr="006572B7">
        <w:rPr>
          <w:rFonts w:ascii="Times New Roman" w:hAnsi="Times New Roman"/>
        </w:rPr>
        <w:t>Legisladores cuestionaron lo expresado por el ministro de Educación, </w:t>
      </w:r>
      <w:hyperlink r:id="rId18" w:tgtFrame="_blank" w:history="1">
        <w:r w:rsidRPr="006572B7">
          <w:rPr>
            <w:rFonts w:ascii="Times New Roman" w:hAnsi="Times New Roman"/>
          </w:rPr>
          <w:t>quien afirmó que "los derechos humanos son para las personas, no para las ratas", </w:t>
        </w:r>
      </w:hyperlink>
      <w:r w:rsidRPr="006572B7">
        <w:rPr>
          <w:rFonts w:ascii="Times New Roman" w:hAnsi="Times New Roman"/>
        </w:rPr>
        <w:t>tras ser consultado por las víctimas durante las protestas sociales.</w:t>
      </w:r>
    </w:p>
    <w:p w14:paraId="2559D3BF" w14:textId="0DCC8E06" w:rsidR="00AD6A2E" w:rsidRDefault="00AD6A2E" w:rsidP="00AD6A2E">
      <w:pPr>
        <w:spacing w:after="0" w:line="240" w:lineRule="auto"/>
        <w:rPr>
          <w:rFonts w:ascii="Agency FB" w:hAnsi="Agency FB"/>
          <w:b/>
          <w:bCs/>
          <w:noProof/>
          <w:sz w:val="28"/>
          <w:szCs w:val="28"/>
        </w:rPr>
      </w:pPr>
    </w:p>
    <w:p w14:paraId="006858B4" w14:textId="2C9F5A81" w:rsidR="00C20FF0" w:rsidRDefault="00C20FF0" w:rsidP="00C20FF0">
      <w:pPr>
        <w:pStyle w:val="Sinespaciado"/>
        <w:rPr>
          <w:rFonts w:ascii="Times New Roman" w:hAnsi="Times New Roman"/>
        </w:rPr>
        <w:sectPr w:rsidR="00C20FF0" w:rsidSect="00C20FF0">
          <w:type w:val="continuous"/>
          <w:pgSz w:w="11906" w:h="16838"/>
          <w:pgMar w:top="1418" w:right="1841" w:bottom="426" w:left="1701" w:header="708" w:footer="708" w:gutter="0"/>
          <w:cols w:num="2" w:space="708"/>
          <w:docGrid w:linePitch="360"/>
        </w:sectPr>
      </w:pPr>
    </w:p>
    <w:p w14:paraId="15F8E913" w14:textId="77777777" w:rsidR="00E4776F" w:rsidRDefault="00E4776F" w:rsidP="00AD6A2E">
      <w:pPr>
        <w:pStyle w:val="Sinespaciado"/>
        <w:rPr>
          <w:rFonts w:ascii="Segoe UI Emoji" w:hAnsi="Segoe UI Emoji" w:cs="Segoe UI Emoji"/>
          <w:b/>
          <w:sz w:val="28"/>
          <w:szCs w:val="28"/>
        </w:rPr>
      </w:pPr>
    </w:p>
    <w:p w14:paraId="2B5D137B" w14:textId="77777777" w:rsidR="00200862" w:rsidRDefault="00200862" w:rsidP="00AD6A2E">
      <w:pPr>
        <w:pStyle w:val="Sinespaciado"/>
        <w:rPr>
          <w:rFonts w:ascii="Segoe UI Emoji" w:hAnsi="Segoe UI Emoji" w:cs="Segoe UI Emoji"/>
          <w:b/>
          <w:sz w:val="28"/>
          <w:szCs w:val="28"/>
        </w:rPr>
      </w:pPr>
    </w:p>
    <w:p w14:paraId="18AE2752" w14:textId="77777777" w:rsidR="00C20FF0" w:rsidRDefault="00A72931" w:rsidP="00D77886">
      <w:pPr>
        <w:pStyle w:val="Sinespaciado"/>
        <w:jc w:val="center"/>
        <w:rPr>
          <w:rFonts w:ascii="Segoe UI Emoji" w:hAnsi="Segoe UI Emoji" w:cs="Segoe UI Emoji"/>
          <w:b/>
          <w:sz w:val="28"/>
          <w:szCs w:val="28"/>
        </w:rPr>
      </w:pPr>
      <w:r>
        <w:rPr>
          <w:rFonts w:ascii="Segoe UI Emoji" w:hAnsi="Segoe UI Emoji" w:cs="Segoe UI Emoji"/>
          <w:b/>
          <w:sz w:val="28"/>
          <w:szCs w:val="28"/>
        </w:rPr>
        <w:t>💡</w:t>
      </w:r>
      <w:r>
        <w:rPr>
          <w:rFonts w:ascii="Agency FB" w:hAnsi="Agency FB"/>
          <w:b/>
          <w:sz w:val="28"/>
          <w:szCs w:val="28"/>
        </w:rPr>
        <w:t xml:space="preserve"> </w:t>
      </w:r>
      <w:r w:rsidR="00200862">
        <w:rPr>
          <w:rFonts w:ascii="Agency FB" w:hAnsi="Agency FB"/>
          <w:b/>
          <w:sz w:val="28"/>
          <w:szCs w:val="28"/>
        </w:rPr>
        <w:t>COMISIÓN DE CONSTITUCIÓN</w:t>
      </w:r>
      <w:r w:rsidRPr="00EF6A35">
        <w:rPr>
          <w:rFonts w:ascii="Segoe UI Emoji" w:hAnsi="Segoe UI Emoji" w:cs="Segoe UI Emoji"/>
          <w:b/>
          <w:sz w:val="28"/>
          <w:szCs w:val="28"/>
        </w:rPr>
        <w:t>💡</w:t>
      </w:r>
    </w:p>
    <w:p w14:paraId="368DFB60" w14:textId="77777777" w:rsidR="00200862" w:rsidRDefault="00200862" w:rsidP="00D77886">
      <w:pPr>
        <w:pStyle w:val="Sinespaciado"/>
        <w:jc w:val="center"/>
        <w:rPr>
          <w:rFonts w:ascii="Segoe UI Emoji" w:hAnsi="Segoe UI Emoji" w:cs="Segoe UI Emoji"/>
          <w:b/>
          <w:sz w:val="28"/>
          <w:szCs w:val="28"/>
        </w:rPr>
      </w:pPr>
    </w:p>
    <w:p w14:paraId="4B07BB62" w14:textId="07E759DE" w:rsidR="00200862" w:rsidRDefault="00200862" w:rsidP="00D77886">
      <w:pPr>
        <w:pStyle w:val="Sinespaciado"/>
        <w:jc w:val="center"/>
        <w:rPr>
          <w:rFonts w:ascii="Segoe UI Emoji" w:hAnsi="Segoe UI Emoji" w:cs="Segoe UI Emoji"/>
          <w:b/>
          <w:sz w:val="28"/>
          <w:szCs w:val="28"/>
        </w:rPr>
        <w:sectPr w:rsidR="00200862" w:rsidSect="00C20FF0">
          <w:type w:val="continuous"/>
          <w:pgSz w:w="11906" w:h="16838"/>
          <w:pgMar w:top="1418" w:right="1841" w:bottom="426" w:left="1701" w:header="708" w:footer="708" w:gutter="0"/>
          <w:cols w:space="708"/>
          <w:docGrid w:linePitch="360"/>
        </w:sectPr>
      </w:pPr>
    </w:p>
    <w:p w14:paraId="2F30663B" w14:textId="53474F95" w:rsidR="00C20FF0" w:rsidRPr="00C20FF0" w:rsidRDefault="00C20FF0" w:rsidP="00C20FF0">
      <w:pPr>
        <w:pStyle w:val="Sinespaciado"/>
        <w:rPr>
          <w:rFonts w:ascii="Segoe UI Emoji" w:hAnsi="Segoe UI Emoji" w:cs="Segoe UI Emoji"/>
          <w:b/>
          <w:sz w:val="28"/>
          <w:szCs w:val="28"/>
        </w:rPr>
        <w:sectPr w:rsidR="00C20FF0" w:rsidRPr="00C20FF0" w:rsidSect="00C20FF0">
          <w:type w:val="continuous"/>
          <w:pgSz w:w="11906" w:h="16838"/>
          <w:pgMar w:top="1418" w:right="1841" w:bottom="426" w:left="1701" w:header="708" w:footer="708" w:gutter="0"/>
          <w:cols w:space="708"/>
          <w:docGrid w:linePitch="360"/>
        </w:sectPr>
      </w:pPr>
    </w:p>
    <w:p w14:paraId="7636F67D" w14:textId="36AF524C" w:rsidR="005E433B" w:rsidRDefault="00200862" w:rsidP="005E433B">
      <w:pPr>
        <w:spacing w:after="0" w:line="240" w:lineRule="auto"/>
        <w:rPr>
          <w:rFonts w:ascii="Agency FB" w:hAnsi="Agency FB"/>
          <w:b/>
          <w:bCs/>
          <w:noProof/>
          <w:sz w:val="28"/>
          <w:szCs w:val="28"/>
        </w:rPr>
      </w:pPr>
      <w:r w:rsidRPr="006572B7">
        <w:rPr>
          <w:rFonts w:ascii="Agency FB" w:hAnsi="Agency FB"/>
          <w:b/>
          <w:bCs/>
          <w:noProof/>
          <w:sz w:val="28"/>
          <w:szCs w:val="28"/>
        </w:rPr>
        <w:drawing>
          <wp:anchor distT="0" distB="0" distL="114300" distR="114300" simplePos="0" relativeHeight="252549632" behindDoc="0" locked="0" layoutInCell="1" allowOverlap="1" wp14:anchorId="5D64FE7F" wp14:editId="585B3FD9">
            <wp:simplePos x="0" y="0"/>
            <wp:positionH relativeFrom="margin">
              <wp:align>left</wp:align>
            </wp:positionH>
            <wp:positionV relativeFrom="paragraph">
              <wp:posOffset>122682</wp:posOffset>
            </wp:positionV>
            <wp:extent cx="2508504" cy="1562400"/>
            <wp:effectExtent l="76200" t="76200" r="139700" b="133350"/>
            <wp:wrapSquare wrapText="bothSides"/>
            <wp:docPr id="211562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87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8504" cy="15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E10829" w14:textId="77777777" w:rsidR="00200862" w:rsidRDefault="00200862" w:rsidP="00200862">
      <w:pPr>
        <w:spacing w:after="0" w:line="240" w:lineRule="auto"/>
        <w:rPr>
          <w:rFonts w:ascii="Agency FB" w:hAnsi="Agency FB"/>
          <w:b/>
          <w:bCs/>
          <w:noProof/>
          <w:sz w:val="28"/>
          <w:szCs w:val="28"/>
        </w:rPr>
        <w:sectPr w:rsidR="00200862" w:rsidSect="009F686E">
          <w:type w:val="continuous"/>
          <w:pgSz w:w="11906" w:h="16838"/>
          <w:pgMar w:top="1418" w:right="1841" w:bottom="426" w:left="1701" w:header="708" w:footer="708" w:gutter="0"/>
          <w:cols w:space="708"/>
          <w:docGrid w:linePitch="360"/>
        </w:sectPr>
      </w:pPr>
    </w:p>
    <w:p w14:paraId="154E0DA4" w14:textId="77777777" w:rsidR="00200862" w:rsidRPr="006572B7" w:rsidRDefault="00200862" w:rsidP="00200862">
      <w:pPr>
        <w:spacing w:after="0" w:line="240" w:lineRule="auto"/>
        <w:rPr>
          <w:rFonts w:ascii="Agency FB" w:hAnsi="Agency FB"/>
          <w:b/>
          <w:bCs/>
          <w:noProof/>
          <w:sz w:val="28"/>
          <w:szCs w:val="28"/>
        </w:rPr>
      </w:pPr>
      <w:r w:rsidRPr="006572B7">
        <w:rPr>
          <w:rFonts w:ascii="Agency FB" w:hAnsi="Agency FB"/>
          <w:b/>
          <w:bCs/>
          <w:noProof/>
          <w:sz w:val="28"/>
          <w:szCs w:val="28"/>
        </w:rPr>
        <w:t>CONGRESO REGRESA A LA COMISIÓN DE CONSTITUCIÓN DICTAMEN QUE PROPONE ELIMINAR LA JUNTA NACIONAL DE JUSTICIA</w:t>
      </w:r>
    </w:p>
    <w:p w14:paraId="6E6DFD34" w14:textId="77777777" w:rsidR="00200862" w:rsidRPr="006572B7" w:rsidRDefault="00200862" w:rsidP="00200862">
      <w:pPr>
        <w:spacing w:after="0" w:line="240" w:lineRule="auto"/>
        <w:rPr>
          <w:rFonts w:ascii="Times New Roman" w:hAnsi="Times New Roman"/>
        </w:rPr>
      </w:pPr>
      <w:r w:rsidRPr="006572B7">
        <w:rPr>
          <w:rFonts w:ascii="Times New Roman" w:hAnsi="Times New Roman"/>
        </w:rPr>
        <w:t>Esta </w:t>
      </w:r>
      <w:hyperlink r:id="rId20" w:history="1">
        <w:r w:rsidRPr="006572B7">
          <w:rPr>
            <w:rFonts w:ascii="Times New Roman" w:hAnsi="Times New Roman"/>
          </w:rPr>
          <w:t>reforma constitucional también propone la</w:t>
        </w:r>
      </w:hyperlink>
      <w:r w:rsidRPr="006572B7">
        <w:rPr>
          <w:rFonts w:ascii="Times New Roman" w:hAnsi="Times New Roman"/>
        </w:rPr>
        <w:t> creación de la Escuela Nacional de la Magistratura.</w:t>
      </w:r>
    </w:p>
    <w:p w14:paraId="4502DD38" w14:textId="77777777" w:rsidR="00200862" w:rsidRDefault="00200862" w:rsidP="00E55B47">
      <w:pPr>
        <w:pStyle w:val="Sinespaciado"/>
        <w:rPr>
          <w:rFonts w:ascii="Segoe UI Emoji" w:hAnsi="Segoe UI Emoji" w:cs="Segoe UI Emoji"/>
          <w:b/>
          <w:sz w:val="40"/>
          <w:szCs w:val="40"/>
        </w:rPr>
        <w:sectPr w:rsidR="00200862" w:rsidSect="00200862">
          <w:type w:val="continuous"/>
          <w:pgSz w:w="11906" w:h="16838"/>
          <w:pgMar w:top="1418" w:right="1841" w:bottom="426" w:left="1701" w:header="708" w:footer="708" w:gutter="0"/>
          <w:cols w:num="2" w:space="708"/>
          <w:docGrid w:linePitch="360"/>
        </w:sectPr>
      </w:pPr>
    </w:p>
    <w:p w14:paraId="29325096" w14:textId="2CB4FF35" w:rsidR="005E3946" w:rsidRDefault="005E3946" w:rsidP="00E55B47">
      <w:pPr>
        <w:pStyle w:val="Sinespaciado"/>
        <w:rPr>
          <w:rFonts w:ascii="Segoe UI Emoji" w:hAnsi="Segoe UI Emoji" w:cs="Segoe UI Emoji"/>
          <w:b/>
          <w:sz w:val="40"/>
          <w:szCs w:val="40"/>
        </w:rPr>
      </w:pPr>
    </w:p>
    <w:p w14:paraId="3D77B014" w14:textId="745E7A2D" w:rsidR="00E55B47" w:rsidRDefault="00E55B47" w:rsidP="00E55B47">
      <w:pPr>
        <w:tabs>
          <w:tab w:val="left" w:pos="1080"/>
        </w:tabs>
        <w:spacing w:after="0" w:line="240" w:lineRule="auto"/>
        <w:jc w:val="center"/>
        <w:rPr>
          <w:rFonts w:ascii="Bernard MT Condensed" w:hAnsi="Bernard MT Condensed" w:cs="Arial"/>
          <w:b/>
          <w:sz w:val="40"/>
          <w:szCs w:val="40"/>
        </w:rPr>
      </w:pPr>
    </w:p>
    <w:p w14:paraId="5D2ACE85" w14:textId="77777777" w:rsidR="005E433B" w:rsidRPr="00BB5545" w:rsidRDefault="005E433B" w:rsidP="00E55B47">
      <w:pPr>
        <w:tabs>
          <w:tab w:val="left" w:pos="1080"/>
        </w:tabs>
        <w:spacing w:after="0" w:line="240" w:lineRule="auto"/>
        <w:jc w:val="center"/>
        <w:rPr>
          <w:rFonts w:ascii="Bernard MT Condensed" w:hAnsi="Bernard MT Condensed" w:cs="Arial"/>
          <w:b/>
          <w:sz w:val="40"/>
          <w:szCs w:val="40"/>
        </w:rPr>
      </w:pPr>
    </w:p>
    <w:p w14:paraId="6A74A2A7" w14:textId="76AB55DB" w:rsidR="009F686E" w:rsidRDefault="009F686E" w:rsidP="009F686E">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sidR="00200862">
        <w:rPr>
          <w:rFonts w:ascii="Agency FB" w:hAnsi="Agency FB"/>
          <w:b/>
          <w:sz w:val="28"/>
          <w:szCs w:val="28"/>
        </w:rPr>
        <w:t>ELECCIÓN DE SENADORES Y DIPUTADOS</w:t>
      </w:r>
      <w:r w:rsidRPr="00A70103">
        <w:rPr>
          <w:rFonts w:ascii="Segoe UI Emoji" w:hAnsi="Segoe UI Emoji" w:cs="Segoe UI Emoji"/>
          <w:b/>
          <w:sz w:val="28"/>
          <w:szCs w:val="28"/>
        </w:rPr>
        <w:t>💡</w:t>
      </w:r>
    </w:p>
    <w:p w14:paraId="0E7F648A" w14:textId="77777777" w:rsidR="005E433B" w:rsidRDefault="005E433B" w:rsidP="009F686E">
      <w:pPr>
        <w:pStyle w:val="Sinespaciado"/>
        <w:jc w:val="center"/>
        <w:rPr>
          <w:rFonts w:ascii="Segoe UI Emoji" w:hAnsi="Segoe UI Emoji" w:cs="Segoe UI Emoji"/>
          <w:b/>
          <w:sz w:val="28"/>
          <w:szCs w:val="28"/>
        </w:rPr>
      </w:pPr>
    </w:p>
    <w:p w14:paraId="4CA76549" w14:textId="5798EC33" w:rsidR="00912D3B" w:rsidRDefault="00200862" w:rsidP="009F686E">
      <w:pPr>
        <w:pStyle w:val="Sinespaciado"/>
        <w:jc w:val="center"/>
        <w:rPr>
          <w:rFonts w:ascii="Segoe UI Emoji" w:hAnsi="Segoe UI Emoji" w:cs="Segoe UI Emoji"/>
          <w:b/>
          <w:sz w:val="28"/>
          <w:szCs w:val="28"/>
        </w:rPr>
      </w:pPr>
      <w:r w:rsidRPr="006572B7">
        <w:rPr>
          <w:rFonts w:ascii="Times New Roman" w:hAnsi="Times New Roman"/>
        </w:rPr>
        <w:drawing>
          <wp:anchor distT="0" distB="0" distL="114300" distR="114300" simplePos="0" relativeHeight="252551680" behindDoc="0" locked="0" layoutInCell="1" allowOverlap="1" wp14:anchorId="1911DB2B" wp14:editId="6156C1F2">
            <wp:simplePos x="0" y="0"/>
            <wp:positionH relativeFrom="column">
              <wp:posOffset>2952115</wp:posOffset>
            </wp:positionH>
            <wp:positionV relativeFrom="paragraph">
              <wp:posOffset>247904</wp:posOffset>
            </wp:positionV>
            <wp:extent cx="2496312" cy="1610018"/>
            <wp:effectExtent l="76200" t="76200" r="132715" b="142875"/>
            <wp:wrapSquare wrapText="bothSides"/>
            <wp:docPr id="239353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538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6312" cy="1610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62D8D6" w14:textId="6FA4FB81" w:rsidR="009F686E" w:rsidRPr="00D77886" w:rsidRDefault="009F686E" w:rsidP="00D77886">
      <w:pPr>
        <w:pStyle w:val="Sinespaciado"/>
        <w:rPr>
          <w:rFonts w:ascii="Segoe UI Emoji" w:hAnsi="Segoe UI Emoji" w:cs="Segoe UI Emoji"/>
          <w:b/>
          <w:sz w:val="28"/>
          <w:szCs w:val="28"/>
        </w:rPr>
        <w:sectPr w:rsidR="009F686E" w:rsidRPr="00D77886" w:rsidSect="009F686E">
          <w:type w:val="continuous"/>
          <w:pgSz w:w="11906" w:h="16838"/>
          <w:pgMar w:top="1418" w:right="1841" w:bottom="426" w:left="1701" w:header="708" w:footer="708" w:gutter="0"/>
          <w:cols w:space="708"/>
          <w:docGrid w:linePitch="360"/>
        </w:sectPr>
      </w:pPr>
    </w:p>
    <w:p w14:paraId="2E1BB103" w14:textId="0F0152DD" w:rsidR="00200862" w:rsidRPr="006572B7" w:rsidRDefault="00200862" w:rsidP="00200862">
      <w:pPr>
        <w:spacing w:after="0" w:line="240" w:lineRule="auto"/>
        <w:rPr>
          <w:rFonts w:ascii="Agency FB" w:hAnsi="Agency FB"/>
          <w:b/>
          <w:bCs/>
          <w:noProof/>
          <w:sz w:val="28"/>
          <w:szCs w:val="28"/>
        </w:rPr>
      </w:pPr>
      <w:r w:rsidRPr="006572B7">
        <w:rPr>
          <w:rFonts w:ascii="Agency FB" w:hAnsi="Agency FB"/>
          <w:b/>
          <w:bCs/>
          <w:noProof/>
          <w:sz w:val="28"/>
          <w:szCs w:val="28"/>
        </w:rPr>
        <w:t>CONGRESO APRUEBA LEY QUE ESTABLECE LA FORMA EN QUE SE ELEGIRÁ A LOS SENADORES Y DIPUTADOS DEL CONGRESO BICAMERAL</w:t>
      </w:r>
    </w:p>
    <w:p w14:paraId="77628193" w14:textId="77777777" w:rsidR="00200862" w:rsidRPr="006572B7" w:rsidRDefault="00200862" w:rsidP="00200862">
      <w:pPr>
        <w:spacing w:after="0" w:line="240" w:lineRule="auto"/>
        <w:rPr>
          <w:rFonts w:ascii="Times New Roman" w:hAnsi="Times New Roman"/>
        </w:rPr>
      </w:pPr>
      <w:r w:rsidRPr="006572B7">
        <w:rPr>
          <w:rFonts w:ascii="Times New Roman" w:hAnsi="Times New Roman"/>
        </w:rPr>
        <w:t>La propuesta fue ratificada hoy en segunda votación con 75 votos a favor, 31 en contra y 8 abstenciones, tras ser sustentada por el presidente de la Comisión de Constitución, Fernando Rospigliosi.</w:t>
      </w:r>
      <w:r w:rsidRPr="006572B7">
        <w:rPr>
          <w:noProof/>
        </w:rPr>
        <w:t xml:space="preserve"> </w:t>
      </w:r>
    </w:p>
    <w:p w14:paraId="031607BB" w14:textId="76E50B87" w:rsidR="00AD6A2E" w:rsidRPr="00AD6A2E" w:rsidRDefault="00AD6A2E" w:rsidP="00E4776F">
      <w:pPr>
        <w:pStyle w:val="Sinespaciado"/>
        <w:rPr>
          <w:rFonts w:ascii="Times New Roman" w:hAnsi="Times New Roman"/>
        </w:rPr>
        <w:sectPr w:rsidR="00AD6A2E" w:rsidRPr="00AD6A2E" w:rsidSect="00E4776F">
          <w:type w:val="continuous"/>
          <w:pgSz w:w="11906" w:h="16838"/>
          <w:pgMar w:top="1418" w:right="1841" w:bottom="426" w:left="1701" w:header="708" w:footer="708" w:gutter="0"/>
          <w:cols w:num="2" w:space="708"/>
          <w:docGrid w:linePitch="360"/>
        </w:sectPr>
      </w:pPr>
    </w:p>
    <w:p w14:paraId="6AE4FF57" w14:textId="77777777" w:rsidR="005E433B" w:rsidRDefault="005E433B" w:rsidP="00E55B47">
      <w:pPr>
        <w:pStyle w:val="Sinespaciado"/>
        <w:jc w:val="center"/>
        <w:rPr>
          <w:rFonts w:ascii="Segoe UI Emoji" w:hAnsi="Segoe UI Emoji" w:cs="Segoe UI Emoji"/>
          <w:b/>
          <w:sz w:val="28"/>
          <w:szCs w:val="28"/>
        </w:rPr>
      </w:pPr>
    </w:p>
    <w:p w14:paraId="0D1D80A0" w14:textId="77777777" w:rsidR="00200862" w:rsidRDefault="00200862" w:rsidP="00E55B47">
      <w:pPr>
        <w:pStyle w:val="Sinespaciado"/>
        <w:jc w:val="center"/>
        <w:rPr>
          <w:rFonts w:ascii="Segoe UI Emoji" w:hAnsi="Segoe UI Emoji" w:cs="Segoe UI Emoji"/>
          <w:b/>
          <w:sz w:val="28"/>
          <w:szCs w:val="28"/>
        </w:rPr>
      </w:pPr>
    </w:p>
    <w:p w14:paraId="7C60A78B" w14:textId="77777777" w:rsidR="00200862" w:rsidRDefault="00200862" w:rsidP="00E55B47">
      <w:pPr>
        <w:pStyle w:val="Sinespaciado"/>
        <w:jc w:val="center"/>
        <w:rPr>
          <w:rFonts w:ascii="Segoe UI Emoji" w:hAnsi="Segoe UI Emoji" w:cs="Segoe UI Emoji"/>
          <w:b/>
          <w:sz w:val="28"/>
          <w:szCs w:val="28"/>
        </w:rPr>
      </w:pPr>
    </w:p>
    <w:p w14:paraId="194B5A04" w14:textId="77777777" w:rsidR="00200862" w:rsidRDefault="00200862" w:rsidP="00E55B47">
      <w:pPr>
        <w:pStyle w:val="Sinespaciado"/>
        <w:jc w:val="center"/>
        <w:rPr>
          <w:rFonts w:ascii="Segoe UI Emoji" w:hAnsi="Segoe UI Emoji" w:cs="Segoe UI Emoji"/>
          <w:b/>
          <w:sz w:val="28"/>
          <w:szCs w:val="28"/>
        </w:rPr>
      </w:pPr>
    </w:p>
    <w:p w14:paraId="0B16EB94" w14:textId="77777777" w:rsidR="00200862" w:rsidRDefault="00200862" w:rsidP="00E55B47">
      <w:pPr>
        <w:pStyle w:val="Sinespaciado"/>
        <w:jc w:val="center"/>
        <w:rPr>
          <w:rFonts w:ascii="Segoe UI Emoji" w:hAnsi="Segoe UI Emoji" w:cs="Segoe UI Emoji"/>
          <w:b/>
          <w:sz w:val="28"/>
          <w:szCs w:val="28"/>
        </w:rPr>
      </w:pPr>
    </w:p>
    <w:p w14:paraId="1B26951B" w14:textId="7C69C60B" w:rsidR="00200862" w:rsidRDefault="00A557B6" w:rsidP="00200862">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 xml:space="preserve"> </w:t>
      </w:r>
      <w:r w:rsidR="00200862">
        <w:rPr>
          <w:rFonts w:ascii="Agency FB" w:hAnsi="Agency FB"/>
          <w:b/>
          <w:sz w:val="28"/>
          <w:szCs w:val="28"/>
        </w:rPr>
        <w:t>COMISIÓN DE ECONOMÍA</w:t>
      </w:r>
      <w:r w:rsidRPr="00A70103">
        <w:rPr>
          <w:rFonts w:ascii="Segoe UI Emoji" w:hAnsi="Segoe UI Emoji" w:cs="Segoe UI Emoji"/>
          <w:b/>
          <w:sz w:val="28"/>
          <w:szCs w:val="28"/>
        </w:rPr>
        <w:t>💡</w:t>
      </w:r>
    </w:p>
    <w:p w14:paraId="1B8561EE" w14:textId="564E128B" w:rsidR="00200862" w:rsidRDefault="00200862" w:rsidP="00200862">
      <w:pPr>
        <w:pStyle w:val="Sinespaciado"/>
        <w:jc w:val="center"/>
        <w:rPr>
          <w:rFonts w:ascii="Segoe UI Emoji" w:hAnsi="Segoe UI Emoji" w:cs="Segoe UI Emoji"/>
          <w:b/>
          <w:sz w:val="28"/>
          <w:szCs w:val="28"/>
        </w:rPr>
      </w:pPr>
      <w:r w:rsidRPr="002D085E">
        <w:rPr>
          <w:rFonts w:ascii="Agency FB" w:hAnsi="Agency FB"/>
          <w:b/>
          <w:bCs/>
          <w:noProof/>
          <w:sz w:val="28"/>
          <w:szCs w:val="28"/>
        </w:rPr>
        <w:drawing>
          <wp:anchor distT="0" distB="0" distL="114300" distR="114300" simplePos="0" relativeHeight="252553728" behindDoc="0" locked="0" layoutInCell="1" allowOverlap="1" wp14:anchorId="6B72BEB5" wp14:editId="402621CD">
            <wp:simplePos x="0" y="0"/>
            <wp:positionH relativeFrom="margin">
              <wp:align>left</wp:align>
            </wp:positionH>
            <wp:positionV relativeFrom="paragraph">
              <wp:posOffset>335788</wp:posOffset>
            </wp:positionV>
            <wp:extent cx="2526665" cy="1471930"/>
            <wp:effectExtent l="76200" t="76200" r="140335" b="128270"/>
            <wp:wrapSquare wrapText="bothSides"/>
            <wp:docPr id="335367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6756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6665" cy="1471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27AA31" w14:textId="77777777" w:rsidR="00200862" w:rsidRDefault="00200862" w:rsidP="00200862">
      <w:pPr>
        <w:spacing w:after="0" w:line="240" w:lineRule="auto"/>
        <w:rPr>
          <w:rFonts w:ascii="Agency FB" w:hAnsi="Agency FB"/>
          <w:b/>
          <w:bCs/>
          <w:noProof/>
          <w:sz w:val="28"/>
          <w:szCs w:val="28"/>
        </w:rPr>
        <w:sectPr w:rsidR="00200862" w:rsidSect="004103FE">
          <w:type w:val="continuous"/>
          <w:pgSz w:w="11906" w:h="16838"/>
          <w:pgMar w:top="1418" w:right="1841" w:bottom="426" w:left="1701" w:header="708" w:footer="708" w:gutter="0"/>
          <w:cols w:space="708"/>
          <w:docGrid w:linePitch="360"/>
        </w:sectPr>
      </w:pPr>
    </w:p>
    <w:p w14:paraId="6C1137FC" w14:textId="77777777" w:rsidR="00200862" w:rsidRDefault="00200862" w:rsidP="00200862">
      <w:pPr>
        <w:spacing w:after="0" w:line="240" w:lineRule="auto"/>
        <w:rPr>
          <w:rFonts w:ascii="Agency FB" w:hAnsi="Agency FB"/>
          <w:b/>
          <w:bCs/>
          <w:noProof/>
          <w:sz w:val="28"/>
          <w:szCs w:val="28"/>
        </w:rPr>
      </w:pPr>
    </w:p>
    <w:p w14:paraId="670ABB3B" w14:textId="0B844329" w:rsidR="00200862" w:rsidRPr="002D085E" w:rsidRDefault="00200862" w:rsidP="00200862">
      <w:pPr>
        <w:spacing w:after="0" w:line="240" w:lineRule="auto"/>
        <w:rPr>
          <w:rFonts w:ascii="Agency FB" w:hAnsi="Agency FB"/>
          <w:b/>
          <w:bCs/>
          <w:noProof/>
          <w:sz w:val="28"/>
          <w:szCs w:val="28"/>
        </w:rPr>
      </w:pPr>
      <w:r w:rsidRPr="002D085E">
        <w:rPr>
          <w:rFonts w:ascii="Agency FB" w:hAnsi="Agency FB"/>
          <w:b/>
          <w:bCs/>
          <w:noProof/>
          <w:sz w:val="28"/>
          <w:szCs w:val="28"/>
        </w:rPr>
        <w:t>COMISIÓN DE ECONOMÍA APRUEBA EXTENSIÓN DE IGV REDUCIDO AL 8%</w:t>
      </w:r>
    </w:p>
    <w:p w14:paraId="21BDA31F" w14:textId="77777777" w:rsidR="00200862" w:rsidRPr="002D085E" w:rsidRDefault="00200862" w:rsidP="00200862">
      <w:pPr>
        <w:spacing w:after="0" w:line="240" w:lineRule="auto"/>
        <w:rPr>
          <w:rFonts w:ascii="Times New Roman" w:hAnsi="Times New Roman"/>
        </w:rPr>
      </w:pPr>
      <w:r w:rsidRPr="002D085E">
        <w:rPr>
          <w:rFonts w:ascii="Times New Roman" w:hAnsi="Times New Roman"/>
        </w:rPr>
        <w:t>Desde el grupo parlamentario indicaron que esta medida responde a los desafíos que enfrentan las MYPE del sector turismo, severamente afectadas por la pandemia de COVID-19.</w:t>
      </w:r>
    </w:p>
    <w:p w14:paraId="150BA335" w14:textId="1A94693C" w:rsidR="00200862" w:rsidRPr="00D47ECF" w:rsidRDefault="00200862" w:rsidP="00200862">
      <w:pPr>
        <w:pStyle w:val="Sinespaciado"/>
        <w:jc w:val="center"/>
        <w:rPr>
          <w:rFonts w:ascii="Segoe UI Emoji" w:hAnsi="Segoe UI Emoji" w:cs="Segoe UI Emoji"/>
          <w:b/>
          <w:sz w:val="28"/>
          <w:szCs w:val="28"/>
        </w:rPr>
        <w:sectPr w:rsidR="00200862" w:rsidRPr="00D47ECF" w:rsidSect="00200862">
          <w:type w:val="continuous"/>
          <w:pgSz w:w="11906" w:h="16838"/>
          <w:pgMar w:top="1418" w:right="1841" w:bottom="426" w:left="1701" w:header="708" w:footer="708" w:gutter="0"/>
          <w:cols w:num="2" w:space="708"/>
          <w:docGrid w:linePitch="360"/>
        </w:sectPr>
      </w:pPr>
    </w:p>
    <w:p w14:paraId="4B8C6065" w14:textId="091B3505" w:rsidR="00D47ECF" w:rsidRDefault="00D47ECF" w:rsidP="00D47ECF">
      <w:pPr>
        <w:spacing w:after="0" w:line="240" w:lineRule="auto"/>
        <w:rPr>
          <w:rFonts w:ascii="Agency FB" w:hAnsi="Agency FB"/>
          <w:b/>
          <w:bCs/>
          <w:noProof/>
          <w:sz w:val="28"/>
          <w:szCs w:val="28"/>
        </w:rPr>
        <w:sectPr w:rsidR="00D47ECF" w:rsidSect="004103FE">
          <w:type w:val="continuous"/>
          <w:pgSz w:w="11906" w:h="16838"/>
          <w:pgMar w:top="1418" w:right="1841" w:bottom="426" w:left="1701" w:header="708" w:footer="708" w:gutter="0"/>
          <w:cols w:space="708"/>
          <w:docGrid w:linePitch="360"/>
        </w:sectPr>
      </w:pPr>
    </w:p>
    <w:p w14:paraId="244205D2" w14:textId="5E97B49D" w:rsidR="00E4776F" w:rsidRDefault="00E4776F" w:rsidP="00E4776F">
      <w:pPr>
        <w:spacing w:after="0" w:line="240" w:lineRule="auto"/>
        <w:rPr>
          <w:rFonts w:ascii="Agency FB" w:hAnsi="Agency FB"/>
          <w:b/>
          <w:bCs/>
          <w:noProof/>
          <w:sz w:val="28"/>
          <w:szCs w:val="28"/>
        </w:rPr>
        <w:sectPr w:rsidR="00E4776F" w:rsidSect="004103FE">
          <w:type w:val="continuous"/>
          <w:pgSz w:w="11906" w:h="16838"/>
          <w:pgMar w:top="1418" w:right="1841" w:bottom="426" w:left="1701" w:header="708" w:footer="708" w:gutter="0"/>
          <w:cols w:space="708"/>
          <w:docGrid w:linePitch="360"/>
        </w:sectPr>
      </w:pPr>
    </w:p>
    <w:p w14:paraId="1E36C696" w14:textId="77777777" w:rsidR="00200862" w:rsidRDefault="00200862" w:rsidP="00200862">
      <w:pPr>
        <w:spacing w:after="0" w:line="240" w:lineRule="auto"/>
        <w:jc w:val="center"/>
        <w:rPr>
          <w:rFonts w:ascii="Segoe UI Emoji" w:hAnsi="Segoe UI Emoji" w:cs="Segoe UI Emoji"/>
          <w:b/>
          <w:sz w:val="40"/>
          <w:szCs w:val="40"/>
        </w:rPr>
      </w:pPr>
    </w:p>
    <w:p w14:paraId="26ED0B21" w14:textId="02AF6809" w:rsidR="00200862" w:rsidRDefault="00200862" w:rsidP="00200862">
      <w:pPr>
        <w:spacing w:after="0" w:line="240" w:lineRule="auto"/>
        <w:jc w:val="center"/>
        <w:rPr>
          <w:rFonts w:ascii="Segoe UI Emoji" w:hAnsi="Segoe UI Emoji" w:cs="Segoe UI Emoji"/>
          <w:b/>
          <w:sz w:val="40"/>
          <w:szCs w:val="40"/>
        </w:rPr>
      </w:pPr>
      <w:r w:rsidRPr="00410A1D">
        <w:rPr>
          <w:rFonts w:ascii="Segoe UI Emoji" w:hAnsi="Segoe UI Emoji" w:cs="Segoe UI Emoji"/>
          <w:b/>
          <w:sz w:val="40"/>
          <w:szCs w:val="40"/>
        </w:rPr>
        <w:t>📌</w:t>
      </w:r>
      <w:r>
        <w:rPr>
          <w:rFonts w:ascii="Segoe UI Emoji" w:hAnsi="Segoe UI Emoji" w:cs="Segoe UI Emoji"/>
          <w:b/>
          <w:sz w:val="40"/>
          <w:szCs w:val="40"/>
        </w:rPr>
        <w:t xml:space="preserve"> </w:t>
      </w:r>
      <w:r>
        <w:rPr>
          <w:rFonts w:ascii="Bernard MT Condensed" w:hAnsi="Bernard MT Condensed" w:cs="Arial"/>
          <w:b/>
          <w:sz w:val="40"/>
          <w:szCs w:val="40"/>
        </w:rPr>
        <w:t xml:space="preserve">P O D E R   J U D I C I A L </w:t>
      </w:r>
      <w:r w:rsidRPr="00410A1D">
        <w:rPr>
          <w:rFonts w:ascii="Segoe UI Emoji" w:hAnsi="Segoe UI Emoji" w:cs="Segoe UI Emoji"/>
          <w:b/>
          <w:sz w:val="40"/>
          <w:szCs w:val="40"/>
        </w:rPr>
        <w:t>📌</w:t>
      </w:r>
    </w:p>
    <w:p w14:paraId="598C4980" w14:textId="77777777" w:rsidR="00200862" w:rsidRDefault="00200862" w:rsidP="00200862">
      <w:pPr>
        <w:spacing w:after="0" w:line="240" w:lineRule="auto"/>
        <w:jc w:val="center"/>
        <w:rPr>
          <w:rFonts w:ascii="Segoe UI Emoji" w:hAnsi="Segoe UI Emoji" w:cs="Segoe UI Emoji"/>
          <w:b/>
          <w:sz w:val="40"/>
          <w:szCs w:val="40"/>
        </w:rPr>
      </w:pPr>
    </w:p>
    <w:p w14:paraId="429168C1" w14:textId="55FC4D39" w:rsidR="00200862" w:rsidRDefault="00200862" w:rsidP="00200862">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 xml:space="preserve"> </w:t>
      </w:r>
      <w:r>
        <w:rPr>
          <w:rFonts w:ascii="Agency FB" w:hAnsi="Agency FB"/>
          <w:b/>
          <w:sz w:val="28"/>
          <w:szCs w:val="28"/>
        </w:rPr>
        <w:t>MODIFICACIONES AL CÓDIGO PENAL</w:t>
      </w:r>
      <w:r w:rsidRPr="00A70103">
        <w:rPr>
          <w:rFonts w:ascii="Segoe UI Emoji" w:hAnsi="Segoe UI Emoji" w:cs="Segoe UI Emoji"/>
          <w:b/>
          <w:sz w:val="28"/>
          <w:szCs w:val="28"/>
        </w:rPr>
        <w:t>💡</w:t>
      </w:r>
    </w:p>
    <w:p w14:paraId="1EF561D2" w14:textId="77777777" w:rsidR="00200862" w:rsidRDefault="00200862" w:rsidP="00200862">
      <w:pPr>
        <w:pStyle w:val="Sinespaciado"/>
        <w:jc w:val="center"/>
        <w:rPr>
          <w:rFonts w:ascii="Segoe UI Emoji" w:hAnsi="Segoe UI Emoji" w:cs="Segoe UI Emoji"/>
          <w:b/>
          <w:sz w:val="28"/>
          <w:szCs w:val="28"/>
        </w:rPr>
      </w:pPr>
    </w:p>
    <w:p w14:paraId="63F02B67" w14:textId="7246C6B3" w:rsidR="00200862" w:rsidRDefault="00200862" w:rsidP="00200862">
      <w:pPr>
        <w:pStyle w:val="Sinespaciado"/>
        <w:jc w:val="center"/>
        <w:rPr>
          <w:rFonts w:ascii="Segoe UI Emoji" w:hAnsi="Segoe UI Emoji" w:cs="Segoe UI Emoji"/>
          <w:b/>
          <w:sz w:val="28"/>
          <w:szCs w:val="28"/>
        </w:rPr>
      </w:pPr>
      <w:r w:rsidRPr="006572B7">
        <w:rPr>
          <w:rFonts w:ascii="Times New Roman" w:hAnsi="Times New Roman"/>
        </w:rPr>
        <w:drawing>
          <wp:anchor distT="0" distB="0" distL="114300" distR="114300" simplePos="0" relativeHeight="252555776" behindDoc="0" locked="0" layoutInCell="1" allowOverlap="1" wp14:anchorId="62417C59" wp14:editId="1A03E781">
            <wp:simplePos x="0" y="0"/>
            <wp:positionH relativeFrom="rightMargin">
              <wp:posOffset>-2358263</wp:posOffset>
            </wp:positionH>
            <wp:positionV relativeFrom="paragraph">
              <wp:posOffset>317119</wp:posOffset>
            </wp:positionV>
            <wp:extent cx="2599690" cy="1577340"/>
            <wp:effectExtent l="76200" t="76200" r="124460" b="137160"/>
            <wp:wrapSquare wrapText="bothSides"/>
            <wp:docPr id="993932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3213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9690" cy="1577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37B746" w14:textId="77777777" w:rsidR="00200862" w:rsidRDefault="00200862" w:rsidP="00200862">
      <w:pPr>
        <w:spacing w:after="0" w:line="240" w:lineRule="auto"/>
        <w:rPr>
          <w:rFonts w:ascii="Agency FB" w:hAnsi="Agency FB"/>
          <w:b/>
          <w:bCs/>
          <w:noProof/>
          <w:sz w:val="28"/>
          <w:szCs w:val="28"/>
        </w:rPr>
        <w:sectPr w:rsidR="00200862" w:rsidSect="004103FE">
          <w:type w:val="continuous"/>
          <w:pgSz w:w="11906" w:h="16838"/>
          <w:pgMar w:top="1418" w:right="1841" w:bottom="426" w:left="1701" w:header="708" w:footer="708" w:gutter="0"/>
          <w:cols w:space="708"/>
          <w:docGrid w:linePitch="360"/>
        </w:sectPr>
      </w:pPr>
    </w:p>
    <w:p w14:paraId="0FBE0602" w14:textId="67D85BCD" w:rsidR="00200862" w:rsidRPr="006572B7" w:rsidRDefault="00200862" w:rsidP="00200862">
      <w:pPr>
        <w:spacing w:after="0" w:line="240" w:lineRule="auto"/>
        <w:rPr>
          <w:rFonts w:ascii="Agency FB" w:hAnsi="Agency FB"/>
          <w:b/>
          <w:bCs/>
          <w:noProof/>
          <w:sz w:val="28"/>
          <w:szCs w:val="28"/>
        </w:rPr>
      </w:pPr>
      <w:r w:rsidRPr="006572B7">
        <w:rPr>
          <w:rFonts w:ascii="Agency FB" w:hAnsi="Agency FB"/>
          <w:b/>
          <w:bCs/>
          <w:noProof/>
          <w:sz w:val="28"/>
          <w:szCs w:val="28"/>
        </w:rPr>
        <w:t>FISCALÍA EVALÚA PRESENTAR DEMANDA DE INCONSTITUCIONALIDAD CONTRA LEYES QUE MODIFICAN EL CÓDIGO PROCESAL PENAL</w:t>
      </w:r>
    </w:p>
    <w:p w14:paraId="47658E7C" w14:textId="38694381" w:rsidR="00200862" w:rsidRPr="00200862" w:rsidRDefault="00200862" w:rsidP="00200862">
      <w:pPr>
        <w:spacing w:after="0" w:line="240" w:lineRule="auto"/>
        <w:rPr>
          <w:rFonts w:ascii="Times New Roman" w:hAnsi="Times New Roman"/>
        </w:rPr>
        <w:sectPr w:rsidR="00200862" w:rsidRPr="00200862" w:rsidSect="00200862">
          <w:type w:val="continuous"/>
          <w:pgSz w:w="11906" w:h="16838"/>
          <w:pgMar w:top="1418" w:right="1841" w:bottom="426" w:left="1701" w:header="708" w:footer="708" w:gutter="0"/>
          <w:cols w:num="2" w:space="708"/>
          <w:docGrid w:linePitch="360"/>
        </w:sectPr>
      </w:pPr>
      <w:r w:rsidRPr="006572B7">
        <w:rPr>
          <w:rFonts w:ascii="Times New Roman" w:hAnsi="Times New Roman"/>
        </w:rPr>
        <w:t>Victor Cubas, vocero del Ministerio Público, afirmó que esas normas aprobadas en el Congreso, y luego refrendadas por el Ejecutivo, "atan de manos" a la Fiscalía y el Poder Judicial en la lucha contra el crimen organizado</w:t>
      </w:r>
      <w:r>
        <w:rPr>
          <w:rFonts w:ascii="Times New Roman" w:hAnsi="Times New Roman"/>
        </w:rPr>
        <w:t>.</w:t>
      </w:r>
    </w:p>
    <w:p w14:paraId="1E18056A" w14:textId="77777777" w:rsidR="00200862" w:rsidRDefault="00200862" w:rsidP="00200862">
      <w:pPr>
        <w:pStyle w:val="Sinespaciado"/>
        <w:rPr>
          <w:rFonts w:ascii="Segoe UI Emoji" w:hAnsi="Segoe UI Emoji" w:cs="Segoe UI Emoji"/>
          <w:b/>
          <w:sz w:val="28"/>
          <w:szCs w:val="28"/>
        </w:rPr>
        <w:sectPr w:rsidR="00200862" w:rsidSect="00200862">
          <w:type w:val="continuous"/>
          <w:pgSz w:w="11906" w:h="16838"/>
          <w:pgMar w:top="1418" w:right="1841" w:bottom="426" w:left="1701" w:header="708" w:footer="708" w:gutter="0"/>
          <w:cols w:num="2" w:space="708"/>
          <w:docGrid w:linePitch="360"/>
        </w:sectPr>
      </w:pPr>
    </w:p>
    <w:p w14:paraId="1BCF5FA7" w14:textId="77777777" w:rsidR="005E433B" w:rsidRDefault="005E433B" w:rsidP="004103FE">
      <w:pPr>
        <w:spacing w:after="0"/>
        <w:rPr>
          <w:rFonts w:ascii="Agency FB" w:hAnsi="Agency FB"/>
          <w:b/>
          <w:bCs/>
          <w:sz w:val="28"/>
          <w:szCs w:val="28"/>
        </w:rPr>
      </w:pPr>
    </w:p>
    <w:p w14:paraId="65AFFF90" w14:textId="77777777" w:rsidR="00200862" w:rsidRDefault="00200862" w:rsidP="004103FE">
      <w:pPr>
        <w:spacing w:after="0"/>
        <w:rPr>
          <w:rFonts w:ascii="Agency FB" w:hAnsi="Agency FB"/>
          <w:b/>
          <w:bCs/>
          <w:sz w:val="28"/>
          <w:szCs w:val="28"/>
        </w:rPr>
      </w:pPr>
    </w:p>
    <w:p w14:paraId="24B49C67" w14:textId="31A7A3D5" w:rsidR="00200862" w:rsidRDefault="00200862" w:rsidP="004103FE">
      <w:pPr>
        <w:spacing w:after="0"/>
        <w:rPr>
          <w:rFonts w:ascii="Agency FB" w:hAnsi="Agency FB"/>
          <w:b/>
          <w:bCs/>
          <w:sz w:val="28"/>
          <w:szCs w:val="28"/>
        </w:rPr>
        <w:sectPr w:rsidR="00200862" w:rsidSect="004103FE">
          <w:type w:val="continuous"/>
          <w:pgSz w:w="11906" w:h="16838"/>
          <w:pgMar w:top="1418" w:right="1841" w:bottom="426" w:left="1701" w:header="708" w:footer="708" w:gutter="0"/>
          <w:cols w:space="708"/>
          <w:docGrid w:linePitch="360"/>
        </w:sectPr>
      </w:pPr>
    </w:p>
    <w:p w14:paraId="4B2B6F3B" w14:textId="2D0865E5" w:rsidR="00200862" w:rsidRDefault="00200862" w:rsidP="00200862">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 xml:space="preserve"> </w:t>
      </w:r>
      <w:r>
        <w:rPr>
          <w:rFonts w:ascii="Agency FB" w:hAnsi="Agency FB"/>
          <w:b/>
          <w:sz w:val="28"/>
          <w:szCs w:val="28"/>
        </w:rPr>
        <w:t>CASO DINA BOLUARTE</w:t>
      </w:r>
      <w:r w:rsidRPr="00A70103">
        <w:rPr>
          <w:rFonts w:ascii="Segoe UI Emoji" w:hAnsi="Segoe UI Emoji" w:cs="Segoe UI Emoji"/>
          <w:b/>
          <w:sz w:val="28"/>
          <w:szCs w:val="28"/>
        </w:rPr>
        <w:t>💡</w:t>
      </w:r>
    </w:p>
    <w:p w14:paraId="71AFF7E4" w14:textId="1A2BBCD5" w:rsidR="00054361" w:rsidRDefault="00200862" w:rsidP="004103FE">
      <w:pPr>
        <w:spacing w:after="0" w:line="240" w:lineRule="auto"/>
        <w:rPr>
          <w:rFonts w:ascii="Agency FB" w:hAnsi="Agency FB"/>
          <w:b/>
          <w:bCs/>
          <w:noProof/>
          <w:sz w:val="28"/>
          <w:szCs w:val="28"/>
        </w:rPr>
      </w:pPr>
      <w:r w:rsidRPr="002D085E">
        <w:rPr>
          <w:rFonts w:ascii="Times New Roman" w:hAnsi="Times New Roman"/>
        </w:rPr>
        <w:drawing>
          <wp:anchor distT="0" distB="0" distL="114300" distR="114300" simplePos="0" relativeHeight="252557824" behindDoc="0" locked="0" layoutInCell="1" allowOverlap="1" wp14:anchorId="5DBEAD3C" wp14:editId="2D54DA82">
            <wp:simplePos x="0" y="0"/>
            <wp:positionH relativeFrom="margin">
              <wp:posOffset>62484</wp:posOffset>
            </wp:positionH>
            <wp:positionV relativeFrom="paragraph">
              <wp:posOffset>295910</wp:posOffset>
            </wp:positionV>
            <wp:extent cx="2447290" cy="1455420"/>
            <wp:effectExtent l="76200" t="76200" r="124460" b="125730"/>
            <wp:wrapSquare wrapText="bothSides"/>
            <wp:docPr id="1565599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993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7290" cy="145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D0E32A3" w14:textId="77777777" w:rsidR="00200862" w:rsidRDefault="00200862" w:rsidP="00200862">
      <w:pPr>
        <w:spacing w:after="0" w:line="240" w:lineRule="auto"/>
        <w:rPr>
          <w:rFonts w:ascii="Agency FB" w:hAnsi="Agency FB"/>
          <w:b/>
          <w:bCs/>
          <w:noProof/>
          <w:sz w:val="28"/>
          <w:szCs w:val="28"/>
        </w:rPr>
        <w:sectPr w:rsidR="00200862" w:rsidSect="004103FE">
          <w:type w:val="continuous"/>
          <w:pgSz w:w="11906" w:h="16838"/>
          <w:pgMar w:top="1418" w:right="1841" w:bottom="426" w:left="1701" w:header="708" w:footer="708" w:gutter="0"/>
          <w:cols w:space="708"/>
          <w:docGrid w:linePitch="360"/>
        </w:sectPr>
      </w:pPr>
    </w:p>
    <w:p w14:paraId="578DE7FC" w14:textId="7B237426" w:rsidR="00200862" w:rsidRPr="002D085E" w:rsidRDefault="00200862" w:rsidP="00200862">
      <w:pPr>
        <w:spacing w:after="0" w:line="240" w:lineRule="auto"/>
        <w:rPr>
          <w:rFonts w:ascii="Agency FB" w:hAnsi="Agency FB"/>
          <w:b/>
          <w:bCs/>
          <w:noProof/>
          <w:sz w:val="28"/>
          <w:szCs w:val="28"/>
        </w:rPr>
      </w:pPr>
      <w:r w:rsidRPr="002D085E">
        <w:rPr>
          <w:rFonts w:ascii="Agency FB" w:hAnsi="Agency FB"/>
          <w:b/>
          <w:bCs/>
          <w:noProof/>
          <w:sz w:val="28"/>
          <w:szCs w:val="28"/>
        </w:rPr>
        <w:t>FISCALÍA PROGRAMÓ PARA ESTE VIERNES DILIGENCIA DE CONSTATACIÓN Y VERIFICACIÓN DEL RECORRIDO DE DINA BOLUARTE A CONDOMINIO MIKONOS</w:t>
      </w:r>
    </w:p>
    <w:p w14:paraId="7A099C50" w14:textId="77777777" w:rsidR="00200862" w:rsidRPr="002D085E" w:rsidRDefault="00200862" w:rsidP="00200862">
      <w:pPr>
        <w:spacing w:after="0" w:line="240" w:lineRule="auto"/>
        <w:rPr>
          <w:rFonts w:ascii="Times New Roman" w:hAnsi="Times New Roman"/>
        </w:rPr>
      </w:pPr>
      <w:r w:rsidRPr="002D085E">
        <w:rPr>
          <w:rFonts w:ascii="Times New Roman" w:hAnsi="Times New Roman"/>
        </w:rPr>
        <w:t>La Fiscalía investiga preliminarmente a la presidenta por presunto encubrimiento en la fuga de Vladimir Cerrón.</w:t>
      </w:r>
      <w:r w:rsidRPr="002D085E">
        <w:rPr>
          <w:noProof/>
        </w:rPr>
        <w:t xml:space="preserve"> </w:t>
      </w:r>
    </w:p>
    <w:p w14:paraId="2FDB3980" w14:textId="46059A5E" w:rsidR="00200862" w:rsidRDefault="00200862" w:rsidP="004103FE">
      <w:pPr>
        <w:spacing w:after="0" w:line="240" w:lineRule="auto"/>
        <w:rPr>
          <w:rFonts w:ascii="Agency FB" w:hAnsi="Agency FB"/>
          <w:b/>
          <w:bCs/>
          <w:noProof/>
          <w:sz w:val="28"/>
          <w:szCs w:val="28"/>
        </w:rPr>
        <w:sectPr w:rsidR="00200862" w:rsidSect="00200862">
          <w:type w:val="continuous"/>
          <w:pgSz w:w="11906" w:h="16838"/>
          <w:pgMar w:top="1418" w:right="1841" w:bottom="426" w:left="1701" w:header="708" w:footer="708" w:gutter="0"/>
          <w:cols w:num="2" w:space="708"/>
          <w:docGrid w:linePitch="360"/>
        </w:sectPr>
      </w:pPr>
    </w:p>
    <w:p w14:paraId="0D43AB94" w14:textId="77777777" w:rsidR="00054361" w:rsidRDefault="00054361" w:rsidP="00AD6A2E">
      <w:pPr>
        <w:pStyle w:val="Sinespaciado"/>
        <w:rPr>
          <w:rFonts w:ascii="Segoe UI Emoji" w:hAnsi="Segoe UI Emoji" w:cs="Segoe UI Emoji"/>
          <w:b/>
          <w:sz w:val="28"/>
          <w:szCs w:val="28"/>
        </w:rPr>
        <w:sectPr w:rsidR="00054361" w:rsidSect="004103FE">
          <w:type w:val="continuous"/>
          <w:pgSz w:w="11906" w:h="16838"/>
          <w:pgMar w:top="1418" w:right="1841" w:bottom="426" w:left="1701" w:header="708" w:footer="708" w:gutter="0"/>
          <w:cols w:num="2" w:space="708"/>
          <w:docGrid w:linePitch="360"/>
        </w:sectPr>
      </w:pPr>
    </w:p>
    <w:p w14:paraId="44C1201A" w14:textId="77777777" w:rsidR="00AD6A2E" w:rsidRDefault="00AD6A2E" w:rsidP="00200862">
      <w:pPr>
        <w:pStyle w:val="Sinespaciado"/>
        <w:rPr>
          <w:rFonts w:ascii="Segoe UI Emoji" w:hAnsi="Segoe UI Emoji" w:cs="Segoe UI Emoji"/>
          <w:b/>
          <w:sz w:val="28"/>
          <w:szCs w:val="28"/>
        </w:rPr>
      </w:pPr>
    </w:p>
    <w:p w14:paraId="5E8D7C7F" w14:textId="77777777" w:rsidR="00200862" w:rsidRDefault="00200862" w:rsidP="00054361">
      <w:pPr>
        <w:pStyle w:val="Sinespaciado"/>
        <w:jc w:val="center"/>
        <w:rPr>
          <w:rFonts w:ascii="Segoe UI Emoji" w:hAnsi="Segoe UI Emoji" w:cs="Segoe UI Emoji"/>
          <w:b/>
          <w:sz w:val="28"/>
          <w:szCs w:val="28"/>
        </w:rPr>
      </w:pPr>
    </w:p>
    <w:p w14:paraId="3CB50C85" w14:textId="2A59A316" w:rsidR="00054361" w:rsidRDefault="00054361" w:rsidP="00054361">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lastRenderedPageBreak/>
        <w:t>💡</w:t>
      </w:r>
      <w:r w:rsidR="00200862">
        <w:rPr>
          <w:rFonts w:ascii="Agency FB" w:hAnsi="Agency FB"/>
          <w:b/>
          <w:sz w:val="28"/>
          <w:szCs w:val="28"/>
        </w:rPr>
        <w:t>CASO LAVA JATO</w:t>
      </w:r>
      <w:r w:rsidRPr="00A70103">
        <w:rPr>
          <w:rFonts w:ascii="Segoe UI Emoji" w:hAnsi="Segoe UI Emoji" w:cs="Segoe UI Emoji"/>
          <w:b/>
          <w:sz w:val="28"/>
          <w:szCs w:val="28"/>
        </w:rPr>
        <w:t>💡</w:t>
      </w:r>
    </w:p>
    <w:p w14:paraId="7FE9A164" w14:textId="77777777" w:rsidR="003B1448" w:rsidRDefault="003B1448" w:rsidP="00054361">
      <w:pPr>
        <w:pStyle w:val="Sinespaciado"/>
        <w:jc w:val="center"/>
        <w:rPr>
          <w:rFonts w:ascii="Segoe UI Emoji" w:hAnsi="Segoe UI Emoji" w:cs="Segoe UI Emoji"/>
          <w:b/>
          <w:sz w:val="28"/>
          <w:szCs w:val="28"/>
        </w:rPr>
      </w:pPr>
    </w:p>
    <w:p w14:paraId="5627ED98" w14:textId="24EEA900" w:rsidR="00054361" w:rsidRDefault="00EB3193" w:rsidP="004103FE">
      <w:pPr>
        <w:spacing w:after="0" w:line="240" w:lineRule="auto"/>
        <w:rPr>
          <w:rFonts w:ascii="Agency FB" w:hAnsi="Agency FB"/>
          <w:b/>
          <w:bCs/>
          <w:noProof/>
          <w:sz w:val="28"/>
          <w:szCs w:val="28"/>
        </w:rPr>
      </w:pPr>
      <w:r w:rsidRPr="006572B7">
        <w:rPr>
          <w:rFonts w:ascii="Agency FB" w:hAnsi="Agency FB"/>
          <w:b/>
          <w:bCs/>
          <w:noProof/>
          <w:sz w:val="28"/>
          <w:szCs w:val="28"/>
        </w:rPr>
        <w:drawing>
          <wp:anchor distT="0" distB="0" distL="114300" distR="114300" simplePos="0" relativeHeight="252576256" behindDoc="0" locked="0" layoutInCell="1" allowOverlap="1" wp14:anchorId="4A3C0F10" wp14:editId="78A2C164">
            <wp:simplePos x="0" y="0"/>
            <wp:positionH relativeFrom="column">
              <wp:posOffset>2888742</wp:posOffset>
            </wp:positionH>
            <wp:positionV relativeFrom="paragraph">
              <wp:posOffset>325247</wp:posOffset>
            </wp:positionV>
            <wp:extent cx="2515235" cy="1433195"/>
            <wp:effectExtent l="76200" t="76200" r="132715" b="128905"/>
            <wp:wrapSquare wrapText="bothSides"/>
            <wp:docPr id="1583841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523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5235" cy="1433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BF9A425" w14:textId="77777777" w:rsidR="00C16FC3" w:rsidRDefault="00C16FC3" w:rsidP="00C16FC3">
      <w:pPr>
        <w:spacing w:after="0" w:line="240" w:lineRule="auto"/>
        <w:rPr>
          <w:rFonts w:ascii="Agency FB" w:hAnsi="Agency FB"/>
          <w:b/>
          <w:bCs/>
          <w:noProof/>
          <w:sz w:val="28"/>
          <w:szCs w:val="28"/>
        </w:rPr>
        <w:sectPr w:rsidR="00C16FC3" w:rsidSect="00054361">
          <w:type w:val="continuous"/>
          <w:pgSz w:w="11906" w:h="16838"/>
          <w:pgMar w:top="1418" w:right="1841" w:bottom="426" w:left="1701" w:header="708" w:footer="708" w:gutter="0"/>
          <w:cols w:space="708"/>
          <w:docGrid w:linePitch="360"/>
        </w:sectPr>
      </w:pPr>
    </w:p>
    <w:p w14:paraId="54D2CA2B" w14:textId="2155D2C7" w:rsidR="00C16FC3" w:rsidRPr="006572B7" w:rsidRDefault="00C16FC3" w:rsidP="00C16FC3">
      <w:pPr>
        <w:spacing w:after="0" w:line="240" w:lineRule="auto"/>
        <w:rPr>
          <w:rFonts w:ascii="Agency FB" w:hAnsi="Agency FB"/>
          <w:b/>
          <w:bCs/>
          <w:noProof/>
          <w:sz w:val="28"/>
          <w:szCs w:val="28"/>
        </w:rPr>
      </w:pPr>
      <w:r w:rsidRPr="006572B7">
        <w:rPr>
          <w:rFonts w:ascii="Agency FB" w:hAnsi="Agency FB"/>
          <w:b/>
          <w:bCs/>
          <w:noProof/>
          <w:sz w:val="28"/>
          <w:szCs w:val="28"/>
        </w:rPr>
        <w:t>CASO LAVA JATO: ICCGSA PAGARÁ S/ 181 MILLONES POR REPARACIÓN CIVIL TRAS APROBARSE ACUERDO DE COLABORACIÓN EFICAZ</w:t>
      </w:r>
    </w:p>
    <w:p w14:paraId="35A2A751" w14:textId="1A3601C5" w:rsidR="00C16FC3" w:rsidRPr="006572B7" w:rsidRDefault="00C16FC3" w:rsidP="00C16FC3">
      <w:pPr>
        <w:spacing w:after="0" w:line="240" w:lineRule="auto"/>
        <w:rPr>
          <w:rFonts w:ascii="Times New Roman" w:hAnsi="Times New Roman"/>
        </w:rPr>
      </w:pPr>
      <w:r w:rsidRPr="006572B7">
        <w:rPr>
          <w:rFonts w:ascii="Times New Roman" w:hAnsi="Times New Roman"/>
        </w:rPr>
        <w:t>El </w:t>
      </w:r>
      <w:hyperlink r:id="rId26" w:history="1">
        <w:r w:rsidRPr="006572B7">
          <w:rPr>
            <w:rFonts w:ascii="Times New Roman" w:hAnsi="Times New Roman"/>
          </w:rPr>
          <w:t>Poder Judicial</w:t>
        </w:r>
      </w:hyperlink>
      <w:r w:rsidRPr="006572B7">
        <w:rPr>
          <w:rFonts w:ascii="Times New Roman" w:hAnsi="Times New Roman"/>
        </w:rPr>
        <w:t> aprobó el acuerdo de colaboración eficaz entre el </w:t>
      </w:r>
      <w:hyperlink r:id="rId27" w:history="1">
        <w:r w:rsidRPr="006572B7">
          <w:rPr>
            <w:rFonts w:ascii="Times New Roman" w:hAnsi="Times New Roman"/>
          </w:rPr>
          <w:t>Ministerio Público</w:t>
        </w:r>
      </w:hyperlink>
      <w:r w:rsidRPr="006572B7">
        <w:rPr>
          <w:rFonts w:ascii="Times New Roman" w:hAnsi="Times New Roman"/>
        </w:rPr>
        <w:t>, la </w:t>
      </w:r>
      <w:hyperlink r:id="rId28" w:history="1">
        <w:r w:rsidRPr="006572B7">
          <w:rPr>
            <w:rFonts w:ascii="Times New Roman" w:hAnsi="Times New Roman"/>
          </w:rPr>
          <w:t>Procuraduría</w:t>
        </w:r>
      </w:hyperlink>
      <w:r w:rsidRPr="006572B7">
        <w:rPr>
          <w:rFonts w:ascii="Times New Roman" w:hAnsi="Times New Roman"/>
        </w:rPr>
        <w:t> y la </w:t>
      </w:r>
      <w:hyperlink r:id="rId29" w:history="1">
        <w:r w:rsidRPr="006572B7">
          <w:rPr>
            <w:rFonts w:ascii="Times New Roman" w:hAnsi="Times New Roman"/>
          </w:rPr>
          <w:t>empresa ICCGSA</w:t>
        </w:r>
      </w:hyperlink>
      <w:r w:rsidRPr="006572B7">
        <w:rPr>
          <w:rFonts w:ascii="Times New Roman" w:hAnsi="Times New Roman"/>
        </w:rPr>
        <w:t> tras reconocer su culpabilidad por delitos de corrupción en 19 proyectos.</w:t>
      </w:r>
    </w:p>
    <w:p w14:paraId="781A09FB" w14:textId="02ACE432" w:rsidR="00C16FC3" w:rsidRDefault="00C16FC3" w:rsidP="004103FE">
      <w:pPr>
        <w:spacing w:after="0" w:line="240" w:lineRule="auto"/>
        <w:rPr>
          <w:rFonts w:ascii="Agency FB" w:hAnsi="Agency FB"/>
          <w:b/>
          <w:bCs/>
          <w:noProof/>
          <w:sz w:val="28"/>
          <w:szCs w:val="28"/>
        </w:rPr>
        <w:sectPr w:rsidR="00C16FC3" w:rsidSect="00C16FC3">
          <w:type w:val="continuous"/>
          <w:pgSz w:w="11906" w:h="16838"/>
          <w:pgMar w:top="1418" w:right="1841" w:bottom="426" w:left="1701" w:header="708" w:footer="708" w:gutter="0"/>
          <w:cols w:num="2" w:space="708"/>
          <w:docGrid w:linePitch="360"/>
        </w:sectPr>
      </w:pPr>
    </w:p>
    <w:p w14:paraId="34B8AE4D" w14:textId="1D6E2883" w:rsidR="00E55B47" w:rsidRDefault="00E55B47" w:rsidP="00054361">
      <w:pPr>
        <w:spacing w:after="0" w:line="240" w:lineRule="auto"/>
        <w:rPr>
          <w:rFonts w:ascii="Segoe UI Emoji" w:hAnsi="Segoe UI Emoji" w:cs="Segoe UI Emoji"/>
          <w:b/>
          <w:sz w:val="40"/>
          <w:szCs w:val="40"/>
        </w:rPr>
        <w:sectPr w:rsidR="00E55B47" w:rsidSect="004103FE">
          <w:type w:val="continuous"/>
          <w:pgSz w:w="11906" w:h="16838"/>
          <w:pgMar w:top="1418" w:right="1841" w:bottom="426" w:left="1701" w:header="708" w:footer="708" w:gutter="0"/>
          <w:cols w:num="2" w:space="708"/>
          <w:docGrid w:linePitch="360"/>
        </w:sectPr>
      </w:pPr>
    </w:p>
    <w:p w14:paraId="2C03806A" w14:textId="02B7DEA1" w:rsidR="00E55B47" w:rsidRDefault="00E55B47" w:rsidP="004103FE">
      <w:pPr>
        <w:spacing w:after="0" w:line="240" w:lineRule="auto"/>
        <w:rPr>
          <w:rFonts w:ascii="Agency FB" w:hAnsi="Agency FB"/>
          <w:b/>
          <w:bCs/>
          <w:noProof/>
          <w:sz w:val="28"/>
          <w:szCs w:val="28"/>
        </w:rPr>
        <w:sectPr w:rsidR="00E55B47" w:rsidSect="00E55B47">
          <w:type w:val="continuous"/>
          <w:pgSz w:w="11906" w:h="16838"/>
          <w:pgMar w:top="1418" w:right="1841" w:bottom="426" w:left="1701" w:header="708" w:footer="708" w:gutter="0"/>
          <w:cols w:space="708"/>
          <w:docGrid w:linePitch="360"/>
        </w:sectPr>
      </w:pPr>
    </w:p>
    <w:p w14:paraId="567659BB" w14:textId="6C28EF47" w:rsidR="00C16FC3" w:rsidRPr="00AD6A2E" w:rsidRDefault="00C16FC3" w:rsidP="00C16FC3">
      <w:pPr>
        <w:spacing w:after="0" w:line="240" w:lineRule="auto"/>
        <w:jc w:val="center"/>
        <w:rPr>
          <w:rFonts w:ascii="Bernard MT Condensed" w:hAnsi="Bernard MT Condensed" w:cs="Arial"/>
          <w:b/>
          <w:sz w:val="40"/>
          <w:szCs w:val="40"/>
        </w:rPr>
      </w:pPr>
      <w:r w:rsidRPr="00410A1D">
        <w:rPr>
          <w:rFonts w:ascii="Segoe UI Emoji" w:hAnsi="Segoe UI Emoji" w:cs="Segoe UI Emoji"/>
          <w:b/>
          <w:sz w:val="40"/>
          <w:szCs w:val="40"/>
        </w:rPr>
        <w:t>📌</w:t>
      </w:r>
      <w:r>
        <w:rPr>
          <w:rFonts w:ascii="Segoe UI Emoji" w:hAnsi="Segoe UI Emoji" w:cs="Segoe UI Emoji"/>
          <w:b/>
          <w:sz w:val="40"/>
          <w:szCs w:val="40"/>
        </w:rPr>
        <w:t xml:space="preserve"> </w:t>
      </w:r>
      <w:r>
        <w:rPr>
          <w:rFonts w:ascii="Bernard MT Condensed" w:hAnsi="Bernard MT Condensed" w:cs="Arial"/>
          <w:b/>
          <w:sz w:val="40"/>
          <w:szCs w:val="40"/>
        </w:rPr>
        <w:t xml:space="preserve">I N S E G U R I D A D   Y    D E L I N C U E N C I A </w:t>
      </w:r>
      <w:r w:rsidRPr="00410A1D">
        <w:rPr>
          <w:rFonts w:ascii="Segoe UI Emoji" w:hAnsi="Segoe UI Emoji" w:cs="Segoe UI Emoji"/>
          <w:b/>
          <w:sz w:val="40"/>
          <w:szCs w:val="40"/>
        </w:rPr>
        <w:t>📌</w:t>
      </w:r>
    </w:p>
    <w:p w14:paraId="3631D4E9" w14:textId="77777777" w:rsidR="00C16FC3" w:rsidRDefault="00C16FC3" w:rsidP="00200862">
      <w:pPr>
        <w:spacing w:after="0" w:line="240" w:lineRule="auto"/>
        <w:rPr>
          <w:rFonts w:ascii="Agency FB" w:hAnsi="Agency FB"/>
          <w:b/>
          <w:bCs/>
          <w:noProof/>
          <w:sz w:val="28"/>
          <w:szCs w:val="28"/>
        </w:rPr>
      </w:pPr>
    </w:p>
    <w:p w14:paraId="1D06D179" w14:textId="00671181" w:rsidR="007C4DEC" w:rsidRDefault="007C4DEC" w:rsidP="00200862">
      <w:pPr>
        <w:spacing w:after="0" w:line="240" w:lineRule="auto"/>
        <w:rPr>
          <w:rFonts w:ascii="Agency FB" w:hAnsi="Agency FB"/>
          <w:b/>
          <w:bCs/>
          <w:noProof/>
          <w:sz w:val="28"/>
          <w:szCs w:val="28"/>
        </w:rPr>
        <w:sectPr w:rsidR="007C4DEC" w:rsidSect="004103FE">
          <w:type w:val="continuous"/>
          <w:pgSz w:w="11906" w:h="16838"/>
          <w:pgMar w:top="1418" w:right="1841" w:bottom="426" w:left="1701" w:header="708" w:footer="708" w:gutter="0"/>
          <w:cols w:space="708"/>
          <w:docGrid w:linePitch="360"/>
        </w:sectPr>
      </w:pPr>
    </w:p>
    <w:p w14:paraId="664A9FA4" w14:textId="2618C5FA" w:rsidR="007C4DEC" w:rsidRDefault="007C4DEC" w:rsidP="007C4DEC">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ATAQUE – SAN MARTÍN DE PORRES</w:t>
      </w:r>
      <w:r w:rsidRPr="00A70103">
        <w:rPr>
          <w:rFonts w:ascii="Segoe UI Emoji" w:hAnsi="Segoe UI Emoji" w:cs="Segoe UI Emoji"/>
          <w:b/>
          <w:sz w:val="28"/>
          <w:szCs w:val="28"/>
        </w:rPr>
        <w:t>💡</w:t>
      </w:r>
    </w:p>
    <w:p w14:paraId="6B551642" w14:textId="1766C676" w:rsidR="007C4DEC" w:rsidRDefault="00EB3193" w:rsidP="007C4DEC">
      <w:pPr>
        <w:pStyle w:val="Sinespaciado"/>
        <w:jc w:val="center"/>
        <w:rPr>
          <w:rFonts w:ascii="Segoe UI Emoji" w:hAnsi="Segoe UI Emoji" w:cs="Segoe UI Emoji"/>
          <w:b/>
          <w:sz w:val="28"/>
          <w:szCs w:val="28"/>
        </w:rPr>
      </w:pPr>
      <w:r w:rsidRPr="000A722D">
        <w:rPr>
          <w:rFonts w:ascii="Agency FB" w:hAnsi="Agency FB"/>
          <w:b/>
          <w:bCs/>
          <w:noProof/>
          <w:sz w:val="28"/>
          <w:szCs w:val="28"/>
        </w:rPr>
        <w:drawing>
          <wp:anchor distT="0" distB="0" distL="114300" distR="114300" simplePos="0" relativeHeight="252561920" behindDoc="0" locked="0" layoutInCell="1" allowOverlap="1" wp14:anchorId="1E97ECFA" wp14:editId="509633FA">
            <wp:simplePos x="0" y="0"/>
            <wp:positionH relativeFrom="margin">
              <wp:posOffset>1270</wp:posOffset>
            </wp:positionH>
            <wp:positionV relativeFrom="paragraph">
              <wp:posOffset>470535</wp:posOffset>
            </wp:positionV>
            <wp:extent cx="2404745" cy="1404620"/>
            <wp:effectExtent l="76200" t="76200" r="128905" b="138430"/>
            <wp:wrapSquare wrapText="bothSides"/>
            <wp:docPr id="1831961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142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4745" cy="140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9ECC1A" w14:textId="77777777" w:rsidR="00C16FC3" w:rsidRDefault="00C16FC3" w:rsidP="00E55B47">
      <w:pPr>
        <w:spacing w:after="0" w:line="240" w:lineRule="auto"/>
        <w:jc w:val="center"/>
        <w:rPr>
          <w:rFonts w:ascii="Segoe UI Emoji" w:hAnsi="Segoe UI Emoji" w:cs="Segoe UI Emoji"/>
          <w:b/>
          <w:sz w:val="40"/>
          <w:szCs w:val="40"/>
        </w:rPr>
        <w:sectPr w:rsidR="00C16FC3" w:rsidSect="007C4DEC">
          <w:type w:val="continuous"/>
          <w:pgSz w:w="11906" w:h="16838"/>
          <w:pgMar w:top="1418" w:right="1841" w:bottom="426" w:left="1701" w:header="708" w:footer="708" w:gutter="0"/>
          <w:cols w:space="708"/>
          <w:docGrid w:linePitch="360"/>
        </w:sectPr>
      </w:pPr>
    </w:p>
    <w:p w14:paraId="73323284" w14:textId="5C2520C3" w:rsidR="007C4DEC" w:rsidRPr="000A722D" w:rsidRDefault="007C4DEC" w:rsidP="007C4DEC">
      <w:pPr>
        <w:spacing w:after="0" w:line="240" w:lineRule="auto"/>
        <w:rPr>
          <w:rFonts w:ascii="Agency FB" w:hAnsi="Agency FB"/>
          <w:b/>
          <w:bCs/>
          <w:noProof/>
          <w:sz w:val="28"/>
          <w:szCs w:val="28"/>
        </w:rPr>
      </w:pPr>
      <w:r w:rsidRPr="000A722D">
        <w:rPr>
          <w:rFonts w:ascii="Agency FB" w:hAnsi="Agency FB"/>
          <w:b/>
          <w:bCs/>
          <w:noProof/>
          <w:sz w:val="28"/>
          <w:szCs w:val="28"/>
        </w:rPr>
        <w:t>UNA MUJER MURIÓ Y UN HOMBRE RESULTÓ GRAVEMENTE HERIDO EN UN ATAQUE ARMADO AFUERA DE UNA LICORERÍA EN SMP</w:t>
      </w:r>
    </w:p>
    <w:p w14:paraId="67C8D4C8" w14:textId="49B80B40" w:rsidR="007C4DEC" w:rsidRPr="000A722D" w:rsidRDefault="007C4DEC" w:rsidP="007C4DEC">
      <w:pPr>
        <w:spacing w:after="0" w:line="240" w:lineRule="auto"/>
        <w:rPr>
          <w:rFonts w:ascii="Times New Roman" w:hAnsi="Times New Roman"/>
        </w:rPr>
      </w:pPr>
      <w:r w:rsidRPr="000A722D">
        <w:rPr>
          <w:rFonts w:ascii="Times New Roman" w:hAnsi="Times New Roman"/>
        </w:rPr>
        <w:t>Un sujeto desconocido llegó al negocio y </w:t>
      </w:r>
      <w:hyperlink r:id="rId31" w:history="1">
        <w:r w:rsidRPr="000A722D">
          <w:rPr>
            <w:rFonts w:ascii="Times New Roman" w:hAnsi="Times New Roman"/>
          </w:rPr>
          <w:t>disparó contra el hombre</w:t>
        </w:r>
      </w:hyperlink>
      <w:r w:rsidRPr="000A722D">
        <w:rPr>
          <w:rFonts w:ascii="Times New Roman" w:hAnsi="Times New Roman"/>
        </w:rPr>
        <w:t>, que se debate entre la vida y la muerte en una clínica. La mujer fue alcanzada por disparos en la cabeza y en el pecho, perdiendo la vida en el acto.</w:t>
      </w:r>
    </w:p>
    <w:p w14:paraId="1D7C437C" w14:textId="77777777" w:rsidR="007C4DEC" w:rsidRDefault="007C4DEC" w:rsidP="00E55B47">
      <w:pPr>
        <w:spacing w:after="0" w:line="240" w:lineRule="auto"/>
        <w:jc w:val="center"/>
        <w:rPr>
          <w:rFonts w:ascii="Segoe UI Emoji" w:hAnsi="Segoe UI Emoji" w:cs="Segoe UI Emoji"/>
          <w:b/>
          <w:sz w:val="40"/>
          <w:szCs w:val="40"/>
        </w:rPr>
        <w:sectPr w:rsidR="007C4DEC" w:rsidSect="007C4DEC">
          <w:type w:val="continuous"/>
          <w:pgSz w:w="11906" w:h="16838"/>
          <w:pgMar w:top="1418" w:right="1841" w:bottom="426" w:left="1701" w:header="708" w:footer="708" w:gutter="0"/>
          <w:cols w:num="2" w:space="708"/>
          <w:docGrid w:linePitch="360"/>
        </w:sectPr>
      </w:pPr>
    </w:p>
    <w:p w14:paraId="63D2AB38" w14:textId="77777777" w:rsidR="00FB3EB4" w:rsidRPr="00FB3EB4" w:rsidRDefault="00FB3EB4" w:rsidP="00FB3EB4">
      <w:pPr>
        <w:spacing w:after="0" w:line="240" w:lineRule="auto"/>
        <w:jc w:val="center"/>
        <w:rPr>
          <w:rFonts w:ascii="Segoe UI Emoji" w:hAnsi="Segoe UI Emoji" w:cs="Segoe UI Emoji"/>
          <w:b/>
          <w:sz w:val="40"/>
          <w:szCs w:val="40"/>
        </w:rPr>
      </w:pPr>
    </w:p>
    <w:p w14:paraId="3FF76251" w14:textId="4375AD0C" w:rsidR="00AD6A2E" w:rsidRDefault="00054361" w:rsidP="00AD6A2E">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sidR="007C4DEC">
        <w:rPr>
          <w:rFonts w:ascii="Agency FB" w:hAnsi="Agency FB"/>
          <w:b/>
          <w:sz w:val="28"/>
          <w:szCs w:val="28"/>
        </w:rPr>
        <w:t>ASESINATO – LA VICTORIA</w:t>
      </w:r>
      <w:r w:rsidRPr="00A70103">
        <w:rPr>
          <w:rFonts w:ascii="Segoe UI Emoji" w:hAnsi="Segoe UI Emoji" w:cs="Segoe UI Emoji"/>
          <w:b/>
          <w:sz w:val="28"/>
          <w:szCs w:val="28"/>
        </w:rPr>
        <w:t>💡</w:t>
      </w:r>
    </w:p>
    <w:p w14:paraId="77C5FDA5" w14:textId="0771DFC0" w:rsidR="005E433B" w:rsidRDefault="007C4DEC" w:rsidP="00AD6A2E">
      <w:pPr>
        <w:pStyle w:val="Sinespaciado"/>
        <w:jc w:val="center"/>
        <w:rPr>
          <w:rFonts w:ascii="Segoe UI Emoji" w:hAnsi="Segoe UI Emoji" w:cs="Segoe UI Emoji"/>
          <w:b/>
          <w:sz w:val="28"/>
          <w:szCs w:val="28"/>
        </w:rPr>
      </w:pPr>
      <w:r w:rsidRPr="000A722D">
        <w:rPr>
          <w:rFonts w:ascii="Times New Roman" w:hAnsi="Times New Roman"/>
        </w:rPr>
        <w:drawing>
          <wp:anchor distT="0" distB="0" distL="114300" distR="114300" simplePos="0" relativeHeight="252563968" behindDoc="0" locked="0" layoutInCell="1" allowOverlap="1" wp14:anchorId="778B157A" wp14:editId="2473BEF7">
            <wp:simplePos x="0" y="0"/>
            <wp:positionH relativeFrom="column">
              <wp:posOffset>2952369</wp:posOffset>
            </wp:positionH>
            <wp:positionV relativeFrom="paragraph">
              <wp:posOffset>532638</wp:posOffset>
            </wp:positionV>
            <wp:extent cx="2307336" cy="1409066"/>
            <wp:effectExtent l="76200" t="76200" r="131445" b="133985"/>
            <wp:wrapSquare wrapText="bothSides"/>
            <wp:docPr id="288250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5001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7336" cy="1409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27668D" w14:textId="7C5FA9A2" w:rsidR="005E433B" w:rsidRDefault="005E433B" w:rsidP="00AD6A2E">
      <w:pPr>
        <w:pStyle w:val="Sinespaciado"/>
        <w:jc w:val="center"/>
        <w:rPr>
          <w:rFonts w:ascii="Segoe UI Emoji" w:hAnsi="Segoe UI Emoji" w:cs="Segoe UI Emoji"/>
          <w:b/>
          <w:sz w:val="28"/>
          <w:szCs w:val="28"/>
        </w:rPr>
        <w:sectPr w:rsidR="005E433B" w:rsidSect="004103FE">
          <w:type w:val="continuous"/>
          <w:pgSz w:w="11906" w:h="16838"/>
          <w:pgMar w:top="1418" w:right="1841" w:bottom="426" w:left="1701" w:header="708" w:footer="708" w:gutter="0"/>
          <w:cols w:space="708"/>
          <w:docGrid w:linePitch="360"/>
        </w:sectPr>
      </w:pPr>
    </w:p>
    <w:p w14:paraId="6C808B90" w14:textId="77777777" w:rsidR="00D47ECF" w:rsidRDefault="00D47ECF" w:rsidP="00D47ECF">
      <w:pPr>
        <w:spacing w:after="0" w:line="240" w:lineRule="auto"/>
        <w:rPr>
          <w:rFonts w:ascii="Agency FB" w:hAnsi="Agency FB"/>
          <w:b/>
          <w:bCs/>
          <w:noProof/>
          <w:sz w:val="28"/>
          <w:szCs w:val="28"/>
        </w:rPr>
        <w:sectPr w:rsidR="00D47ECF" w:rsidSect="00F865AC">
          <w:type w:val="continuous"/>
          <w:pgSz w:w="11906" w:h="16838"/>
          <w:pgMar w:top="1418" w:right="1841" w:bottom="426" w:left="1701" w:header="708" w:footer="708" w:gutter="0"/>
          <w:cols w:num="2" w:space="708"/>
          <w:docGrid w:linePitch="360"/>
        </w:sectPr>
      </w:pPr>
    </w:p>
    <w:p w14:paraId="5C6ACECB" w14:textId="53DA535D" w:rsidR="007C4DEC" w:rsidRPr="000A722D" w:rsidRDefault="007C4DEC" w:rsidP="007C4DEC">
      <w:pPr>
        <w:spacing w:after="0" w:line="240" w:lineRule="auto"/>
        <w:rPr>
          <w:rFonts w:ascii="Agency FB" w:hAnsi="Agency FB"/>
          <w:b/>
          <w:bCs/>
          <w:noProof/>
          <w:sz w:val="28"/>
          <w:szCs w:val="28"/>
        </w:rPr>
      </w:pPr>
      <w:hyperlink r:id="rId33" w:history="1">
        <w:r w:rsidRPr="000A722D">
          <w:rPr>
            <w:rFonts w:ascii="Agency FB" w:hAnsi="Agency FB"/>
            <w:b/>
            <w:bCs/>
            <w:noProof/>
            <w:sz w:val="28"/>
            <w:szCs w:val="28"/>
          </w:rPr>
          <w:t>TAXISTA FUE ASESINADO EN LA VICTORIA: AUTOMÓVIL RECIBIÓ MÁS DE 40 IMPACTOS DE BALA</w:t>
        </w:r>
      </w:hyperlink>
    </w:p>
    <w:p w14:paraId="088C1E96" w14:textId="5B3A1EA2" w:rsidR="007C4DEC" w:rsidRPr="000A722D" w:rsidRDefault="007C4DEC" w:rsidP="007C4DEC">
      <w:pPr>
        <w:spacing w:after="0" w:line="240" w:lineRule="auto"/>
        <w:rPr>
          <w:rFonts w:ascii="Times New Roman" w:hAnsi="Times New Roman"/>
        </w:rPr>
      </w:pPr>
      <w:r w:rsidRPr="000A722D">
        <w:rPr>
          <w:rFonts w:ascii="Times New Roman" w:hAnsi="Times New Roman"/>
        </w:rPr>
        <w:t>Fuentes policiales indicaron que el vehículo fue rodeado por dos automóviles y dos motocicletas, desde donde se </w:t>
      </w:r>
      <w:hyperlink r:id="rId34" w:history="1">
        <w:r w:rsidRPr="000A722D">
          <w:rPr>
            <w:rFonts w:ascii="Times New Roman" w:hAnsi="Times New Roman"/>
          </w:rPr>
          <w:t>realizaron disparos presuntamente con armas largas</w:t>
        </w:r>
      </w:hyperlink>
      <w:r w:rsidRPr="000A722D">
        <w:rPr>
          <w:rFonts w:ascii="Times New Roman" w:hAnsi="Times New Roman"/>
        </w:rPr>
        <w:t>. Una mujer sobrevivió al atentado, pero su estado es crítico.</w:t>
      </w:r>
      <w:r w:rsidRPr="000A722D">
        <w:rPr>
          <w:noProof/>
        </w:rPr>
        <w:t xml:space="preserve"> </w:t>
      </w:r>
    </w:p>
    <w:p w14:paraId="0EC382BF" w14:textId="754E242E" w:rsidR="00E55B47" w:rsidRDefault="00E55B47" w:rsidP="00D47ECF">
      <w:pPr>
        <w:pStyle w:val="Sinespaciado"/>
        <w:jc w:val="center"/>
        <w:rPr>
          <w:rFonts w:ascii="Segoe UI Emoji" w:hAnsi="Segoe UI Emoji" w:cs="Segoe UI Emoji"/>
          <w:b/>
          <w:sz w:val="40"/>
          <w:szCs w:val="40"/>
        </w:rPr>
        <w:sectPr w:rsidR="00E55B47" w:rsidSect="00E55B47">
          <w:headerReference w:type="even" r:id="rId35"/>
          <w:headerReference w:type="default" r:id="rId36"/>
          <w:headerReference w:type="first" r:id="rId37"/>
          <w:type w:val="continuous"/>
          <w:pgSz w:w="11906" w:h="16838"/>
          <w:pgMar w:top="1418" w:right="1701" w:bottom="1134" w:left="1701" w:header="708" w:footer="708" w:gutter="0"/>
          <w:cols w:num="2" w:space="708"/>
          <w:docGrid w:linePitch="360"/>
        </w:sectPr>
      </w:pPr>
    </w:p>
    <w:p w14:paraId="3CBE4A8D" w14:textId="77777777" w:rsidR="00FB3EB4" w:rsidRDefault="00FB3EB4" w:rsidP="00AD6A2E">
      <w:pPr>
        <w:pStyle w:val="Sinespaciado"/>
        <w:rPr>
          <w:rFonts w:ascii="Segoe UI Emoji" w:hAnsi="Segoe UI Emoji" w:cs="Segoe UI Emoji"/>
          <w:b/>
          <w:sz w:val="28"/>
          <w:szCs w:val="28"/>
        </w:rPr>
      </w:pPr>
    </w:p>
    <w:p w14:paraId="6DD2AE17" w14:textId="2AB8DB59" w:rsidR="00FB3EB4" w:rsidRDefault="00FB3EB4" w:rsidP="00A56642">
      <w:pPr>
        <w:spacing w:after="0" w:line="240" w:lineRule="auto"/>
        <w:jc w:val="both"/>
        <w:rPr>
          <w:rFonts w:ascii="Times New Roman" w:hAnsi="Times New Roman"/>
        </w:rPr>
        <w:sectPr w:rsidR="00FB3EB4" w:rsidSect="00FB3EB4">
          <w:headerReference w:type="even" r:id="rId38"/>
          <w:headerReference w:type="default" r:id="rId39"/>
          <w:headerReference w:type="first" r:id="rId40"/>
          <w:type w:val="continuous"/>
          <w:pgSz w:w="11906" w:h="16838"/>
          <w:pgMar w:top="1418" w:right="1701" w:bottom="1134" w:left="1701" w:header="708" w:footer="708" w:gutter="0"/>
          <w:cols w:num="2" w:space="708"/>
          <w:docGrid w:linePitch="360"/>
        </w:sectPr>
      </w:pPr>
    </w:p>
    <w:p w14:paraId="78B4A478" w14:textId="77777777" w:rsidR="00FB3EB4" w:rsidRDefault="00FB3EB4" w:rsidP="00A56642">
      <w:pPr>
        <w:spacing w:after="0" w:line="240" w:lineRule="auto"/>
        <w:jc w:val="both"/>
        <w:rPr>
          <w:rFonts w:ascii="Times New Roman" w:hAnsi="Times New Roman"/>
        </w:rPr>
      </w:pPr>
    </w:p>
    <w:p w14:paraId="515FDAF8" w14:textId="77777777" w:rsidR="003B1448" w:rsidRDefault="003B1448" w:rsidP="00AD6A2E">
      <w:pPr>
        <w:pStyle w:val="Sinespaciado"/>
        <w:jc w:val="center"/>
        <w:rPr>
          <w:rFonts w:ascii="Segoe UI Emoji" w:hAnsi="Segoe UI Emoji" w:cs="Segoe UI Emoji"/>
          <w:b/>
          <w:sz w:val="40"/>
          <w:szCs w:val="40"/>
        </w:rPr>
      </w:pPr>
    </w:p>
    <w:p w14:paraId="3A7CFB68" w14:textId="77777777" w:rsidR="003B1448" w:rsidRDefault="003B1448" w:rsidP="00AD6A2E">
      <w:pPr>
        <w:pStyle w:val="Sinespaciado"/>
        <w:jc w:val="center"/>
        <w:rPr>
          <w:rFonts w:ascii="Segoe UI Emoji" w:hAnsi="Segoe UI Emoji" w:cs="Segoe UI Emoji"/>
          <w:b/>
          <w:sz w:val="40"/>
          <w:szCs w:val="40"/>
        </w:rPr>
      </w:pPr>
    </w:p>
    <w:p w14:paraId="42562C78" w14:textId="069380AD" w:rsidR="003B1448" w:rsidRDefault="003B1448" w:rsidP="003B1448">
      <w:pPr>
        <w:spacing w:after="0" w:line="240" w:lineRule="auto"/>
        <w:jc w:val="center"/>
        <w:rPr>
          <w:rFonts w:ascii="Segoe UI Emoji" w:hAnsi="Segoe UI Emoji" w:cs="Segoe UI Emoji"/>
          <w:b/>
          <w:sz w:val="40"/>
          <w:szCs w:val="40"/>
        </w:rPr>
      </w:pPr>
      <w:r w:rsidRPr="00410A1D">
        <w:rPr>
          <w:rFonts w:ascii="Segoe UI Emoji" w:hAnsi="Segoe UI Emoji" w:cs="Segoe UI Emoji"/>
          <w:b/>
          <w:sz w:val="40"/>
          <w:szCs w:val="40"/>
        </w:rPr>
        <w:lastRenderedPageBreak/>
        <w:t>📌</w:t>
      </w:r>
      <w:r>
        <w:rPr>
          <w:rFonts w:ascii="Segoe UI Emoji" w:hAnsi="Segoe UI Emoji" w:cs="Segoe UI Emoji"/>
          <w:b/>
          <w:sz w:val="40"/>
          <w:szCs w:val="40"/>
        </w:rPr>
        <w:t xml:space="preserve"> </w:t>
      </w:r>
      <w:r>
        <w:rPr>
          <w:rFonts w:ascii="Bernard MT Condensed" w:hAnsi="Bernard MT Condensed" w:cs="Arial"/>
          <w:b/>
          <w:sz w:val="40"/>
          <w:szCs w:val="40"/>
        </w:rPr>
        <w:t>D E F E N S O R Í A   D E L   P U E B L O</w:t>
      </w:r>
      <w:r>
        <w:rPr>
          <w:rFonts w:ascii="Bernard MT Condensed" w:hAnsi="Bernard MT Condensed" w:cs="Arial"/>
          <w:b/>
          <w:sz w:val="40"/>
          <w:szCs w:val="40"/>
        </w:rPr>
        <w:t xml:space="preserve"> </w:t>
      </w:r>
      <w:r w:rsidRPr="00410A1D">
        <w:rPr>
          <w:rFonts w:ascii="Segoe UI Emoji" w:hAnsi="Segoe UI Emoji" w:cs="Segoe UI Emoji"/>
          <w:b/>
          <w:sz w:val="40"/>
          <w:szCs w:val="40"/>
        </w:rPr>
        <w:t>📌</w:t>
      </w:r>
    </w:p>
    <w:p w14:paraId="554520DF" w14:textId="19E35CBA" w:rsidR="003B1448" w:rsidRPr="00AD6A2E" w:rsidRDefault="003B1448" w:rsidP="003B1448">
      <w:pPr>
        <w:spacing w:after="0" w:line="240" w:lineRule="auto"/>
        <w:jc w:val="center"/>
        <w:rPr>
          <w:rFonts w:ascii="Bernard MT Condensed" w:hAnsi="Bernard MT Condensed" w:cs="Arial"/>
          <w:b/>
          <w:sz w:val="40"/>
          <w:szCs w:val="40"/>
        </w:rPr>
      </w:pPr>
      <w:r w:rsidRPr="002D085E">
        <w:rPr>
          <w:rFonts w:ascii="Agency FB" w:hAnsi="Agency FB"/>
          <w:b/>
          <w:bCs/>
          <w:noProof/>
          <w:sz w:val="28"/>
          <w:szCs w:val="28"/>
        </w:rPr>
        <w:drawing>
          <wp:anchor distT="0" distB="0" distL="114300" distR="114300" simplePos="0" relativeHeight="252566016" behindDoc="0" locked="0" layoutInCell="1" allowOverlap="1" wp14:anchorId="06050DE8" wp14:editId="3B03EAD6">
            <wp:simplePos x="0" y="0"/>
            <wp:positionH relativeFrom="margin">
              <wp:align>left</wp:align>
            </wp:positionH>
            <wp:positionV relativeFrom="paragraph">
              <wp:posOffset>568452</wp:posOffset>
            </wp:positionV>
            <wp:extent cx="2349500" cy="1380490"/>
            <wp:effectExtent l="76200" t="76200" r="127000" b="124460"/>
            <wp:wrapSquare wrapText="bothSides"/>
            <wp:docPr id="211288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8936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9500" cy="1380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0AFC3A" w14:textId="77777777" w:rsidR="003B1448" w:rsidRDefault="003B1448" w:rsidP="003B1448">
      <w:pPr>
        <w:spacing w:after="0" w:line="240" w:lineRule="auto"/>
        <w:rPr>
          <w:rFonts w:ascii="Agency FB" w:hAnsi="Agency FB"/>
          <w:b/>
          <w:bCs/>
          <w:noProof/>
          <w:sz w:val="28"/>
          <w:szCs w:val="28"/>
        </w:rPr>
        <w:sectPr w:rsidR="003B1448" w:rsidSect="00AD6A2E">
          <w:type w:val="continuous"/>
          <w:pgSz w:w="11906" w:h="16838"/>
          <w:pgMar w:top="1418" w:right="1701" w:bottom="1134" w:left="1701" w:header="708" w:footer="708" w:gutter="0"/>
          <w:cols w:space="708"/>
          <w:docGrid w:linePitch="360"/>
        </w:sectPr>
      </w:pPr>
    </w:p>
    <w:p w14:paraId="35CD2DD4" w14:textId="52B8E2D8" w:rsidR="003B1448" w:rsidRPr="002D085E" w:rsidRDefault="003B1448" w:rsidP="003B1448">
      <w:pPr>
        <w:spacing w:after="0" w:line="240" w:lineRule="auto"/>
        <w:rPr>
          <w:rFonts w:ascii="Agency FB" w:hAnsi="Agency FB"/>
          <w:b/>
          <w:bCs/>
          <w:noProof/>
          <w:sz w:val="28"/>
          <w:szCs w:val="28"/>
        </w:rPr>
      </w:pPr>
      <w:r w:rsidRPr="002D085E">
        <w:rPr>
          <w:rFonts w:ascii="Agency FB" w:hAnsi="Agency FB"/>
          <w:b/>
          <w:bCs/>
          <w:noProof/>
          <w:sz w:val="28"/>
          <w:szCs w:val="28"/>
        </w:rPr>
        <w:t>DEFENSORÍA DEL PUEBLO RECHAZA DECLARACIONES DEL MINISTRO MORGAN QUERO Y PIDE SU "INMEDIATA DESTITUCIÓN"</w:t>
      </w:r>
    </w:p>
    <w:p w14:paraId="1B63EEA4" w14:textId="77777777" w:rsidR="003B1448" w:rsidRPr="002D085E" w:rsidRDefault="003B1448" w:rsidP="003B1448">
      <w:pPr>
        <w:spacing w:after="0" w:line="240" w:lineRule="auto"/>
        <w:rPr>
          <w:rFonts w:ascii="Times New Roman" w:hAnsi="Times New Roman"/>
        </w:rPr>
      </w:pPr>
      <w:r w:rsidRPr="002D085E">
        <w:rPr>
          <w:rFonts w:ascii="Times New Roman" w:hAnsi="Times New Roman"/>
        </w:rPr>
        <w:t>El ministro de Educación, </w:t>
      </w:r>
      <w:hyperlink r:id="rId42" w:tgtFrame="_blank" w:history="1">
        <w:r w:rsidRPr="002D085E">
          <w:rPr>
            <w:rFonts w:ascii="Times New Roman" w:hAnsi="Times New Roman"/>
          </w:rPr>
          <w:t>Morgan Quero</w:t>
        </w:r>
      </w:hyperlink>
      <w:r w:rsidRPr="002D085E">
        <w:rPr>
          <w:rFonts w:ascii="Times New Roman" w:hAnsi="Times New Roman"/>
        </w:rPr>
        <w:t>, tuvo unas comentadas declaraciones en Piura donde dijo que "los derechos humanos son para las personas, no para las ratas" </w:t>
      </w:r>
      <w:hyperlink r:id="rId43" w:tgtFrame="_blank" w:history="1">
        <w:r w:rsidRPr="002D085E">
          <w:rPr>
            <w:rFonts w:ascii="Times New Roman" w:hAnsi="Times New Roman"/>
          </w:rPr>
          <w:t>cuando fue consultado por los muertos durante las protestas sociales</w:t>
        </w:r>
      </w:hyperlink>
      <w:r w:rsidRPr="002D085E">
        <w:rPr>
          <w:rFonts w:ascii="Times New Roman" w:hAnsi="Times New Roman"/>
        </w:rPr>
        <w:t>.</w:t>
      </w:r>
    </w:p>
    <w:p w14:paraId="387B2885" w14:textId="77777777" w:rsidR="003B1448" w:rsidRDefault="003B1448" w:rsidP="00AD6A2E">
      <w:pPr>
        <w:pStyle w:val="Sinespaciado"/>
        <w:jc w:val="center"/>
        <w:rPr>
          <w:rFonts w:ascii="Segoe UI Emoji" w:hAnsi="Segoe UI Emoji" w:cs="Segoe UI Emoji"/>
          <w:b/>
          <w:sz w:val="40"/>
          <w:szCs w:val="40"/>
        </w:rPr>
        <w:sectPr w:rsidR="003B1448" w:rsidSect="003B1448">
          <w:type w:val="continuous"/>
          <w:pgSz w:w="11906" w:h="16838"/>
          <w:pgMar w:top="1418" w:right="1701" w:bottom="1134" w:left="1701" w:header="708" w:footer="708" w:gutter="0"/>
          <w:cols w:num="2" w:space="708"/>
          <w:docGrid w:linePitch="360"/>
        </w:sectPr>
      </w:pPr>
    </w:p>
    <w:p w14:paraId="62506C43" w14:textId="77777777" w:rsidR="003B1448" w:rsidRDefault="003B1448" w:rsidP="00AD6A2E">
      <w:pPr>
        <w:pStyle w:val="Sinespaciado"/>
        <w:jc w:val="center"/>
        <w:rPr>
          <w:rFonts w:ascii="Segoe UI Emoji" w:hAnsi="Segoe UI Emoji" w:cs="Segoe UI Emoji"/>
          <w:b/>
          <w:sz w:val="40"/>
          <w:szCs w:val="40"/>
        </w:rPr>
      </w:pPr>
    </w:p>
    <w:p w14:paraId="36C00A70" w14:textId="77777777" w:rsidR="00EB3193" w:rsidRDefault="00EB3193" w:rsidP="00AD6A2E">
      <w:pPr>
        <w:pStyle w:val="Sinespaciado"/>
        <w:jc w:val="center"/>
        <w:rPr>
          <w:rFonts w:ascii="Segoe UI Emoji" w:hAnsi="Segoe UI Emoji" w:cs="Segoe UI Emoji"/>
          <w:b/>
          <w:sz w:val="40"/>
          <w:szCs w:val="40"/>
        </w:rPr>
      </w:pPr>
    </w:p>
    <w:p w14:paraId="0C4EC09E" w14:textId="44402093" w:rsidR="003B1448" w:rsidRDefault="003B1448" w:rsidP="00AD6A2E">
      <w:pPr>
        <w:pStyle w:val="Sinespaciado"/>
        <w:jc w:val="center"/>
        <w:rPr>
          <w:rFonts w:ascii="Segoe UI Emoji" w:hAnsi="Segoe UI Emoji" w:cs="Segoe UI Emoji"/>
          <w:b/>
          <w:sz w:val="40"/>
          <w:szCs w:val="40"/>
        </w:rPr>
      </w:pPr>
      <w:r w:rsidRPr="00410A1D">
        <w:rPr>
          <w:rFonts w:ascii="Segoe UI Emoji" w:hAnsi="Segoe UI Emoji" w:cs="Segoe UI Emoji"/>
          <w:b/>
          <w:sz w:val="40"/>
          <w:szCs w:val="40"/>
        </w:rPr>
        <w:t>📌</w:t>
      </w:r>
      <w:r>
        <w:rPr>
          <w:rFonts w:ascii="Segoe UI Emoji" w:hAnsi="Segoe UI Emoji" w:cs="Segoe UI Emoji"/>
          <w:b/>
          <w:sz w:val="40"/>
          <w:szCs w:val="40"/>
        </w:rPr>
        <w:t xml:space="preserve"> </w:t>
      </w:r>
      <w:r>
        <w:rPr>
          <w:rFonts w:ascii="Bernard MT Condensed" w:hAnsi="Bernard MT Condensed" w:cs="Arial"/>
          <w:b/>
          <w:sz w:val="40"/>
          <w:szCs w:val="40"/>
        </w:rPr>
        <w:t xml:space="preserve">E C O N O M Í A </w:t>
      </w:r>
      <w:r w:rsidRPr="00410A1D">
        <w:rPr>
          <w:rFonts w:ascii="Segoe UI Emoji" w:hAnsi="Segoe UI Emoji" w:cs="Segoe UI Emoji"/>
          <w:b/>
          <w:sz w:val="40"/>
          <w:szCs w:val="40"/>
        </w:rPr>
        <w:t>📌</w:t>
      </w:r>
    </w:p>
    <w:p w14:paraId="445B9314" w14:textId="77777777" w:rsidR="00EB3193" w:rsidRDefault="00EB3193" w:rsidP="00AD6A2E">
      <w:pPr>
        <w:pStyle w:val="Sinespaciado"/>
        <w:jc w:val="center"/>
        <w:rPr>
          <w:rFonts w:ascii="Segoe UI Emoji" w:hAnsi="Segoe UI Emoji" w:cs="Segoe UI Emoji"/>
          <w:b/>
          <w:sz w:val="40"/>
          <w:szCs w:val="40"/>
        </w:rPr>
      </w:pPr>
    </w:p>
    <w:p w14:paraId="75C185FF" w14:textId="60951178" w:rsidR="00EB3193" w:rsidRPr="00EB3193" w:rsidRDefault="00EB3193" w:rsidP="00EB3193">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CONTRIBUCIÓN DEL SECTOR AVIACIÓN</w:t>
      </w:r>
      <w:r w:rsidRPr="00A70103">
        <w:rPr>
          <w:rFonts w:ascii="Segoe UI Emoji" w:hAnsi="Segoe UI Emoji" w:cs="Segoe UI Emoji"/>
          <w:b/>
          <w:sz w:val="28"/>
          <w:szCs w:val="28"/>
        </w:rPr>
        <w:t>💡</w:t>
      </w:r>
    </w:p>
    <w:p w14:paraId="6CC6C73C" w14:textId="2DC7DF45" w:rsidR="003B1448" w:rsidRDefault="003B1448" w:rsidP="00AD6A2E">
      <w:pPr>
        <w:pStyle w:val="Sinespaciado"/>
        <w:jc w:val="center"/>
        <w:rPr>
          <w:rFonts w:ascii="Segoe UI Emoji" w:hAnsi="Segoe UI Emoji" w:cs="Segoe UI Emoji"/>
          <w:b/>
          <w:sz w:val="40"/>
          <w:szCs w:val="40"/>
        </w:rPr>
      </w:pPr>
      <w:r w:rsidRPr="002D085E">
        <w:rPr>
          <w:rFonts w:ascii="Agency FB" w:hAnsi="Agency FB"/>
          <w:b/>
          <w:bCs/>
          <w:noProof/>
          <w:sz w:val="28"/>
          <w:szCs w:val="28"/>
        </w:rPr>
        <w:drawing>
          <wp:anchor distT="0" distB="0" distL="114300" distR="114300" simplePos="0" relativeHeight="252568064" behindDoc="0" locked="0" layoutInCell="1" allowOverlap="1" wp14:anchorId="3242D0C0" wp14:editId="3DF344B5">
            <wp:simplePos x="0" y="0"/>
            <wp:positionH relativeFrom="margin">
              <wp:posOffset>2994660</wp:posOffset>
            </wp:positionH>
            <wp:positionV relativeFrom="paragraph">
              <wp:posOffset>421894</wp:posOffset>
            </wp:positionV>
            <wp:extent cx="2403221" cy="1410335"/>
            <wp:effectExtent l="76200" t="76200" r="130810" b="132715"/>
            <wp:wrapSquare wrapText="bothSides"/>
            <wp:docPr id="859741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41469"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3221" cy="1410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600565C" w14:textId="77777777" w:rsidR="003B1448" w:rsidRDefault="003B1448" w:rsidP="003B1448">
      <w:pPr>
        <w:spacing w:after="0" w:line="240" w:lineRule="auto"/>
        <w:rPr>
          <w:rFonts w:ascii="Agency FB" w:hAnsi="Agency FB"/>
          <w:b/>
          <w:bCs/>
          <w:noProof/>
          <w:sz w:val="28"/>
          <w:szCs w:val="28"/>
        </w:rPr>
        <w:sectPr w:rsidR="003B1448" w:rsidSect="00AD6A2E">
          <w:type w:val="continuous"/>
          <w:pgSz w:w="11906" w:h="16838"/>
          <w:pgMar w:top="1418" w:right="1701" w:bottom="1134" w:left="1701" w:header="708" w:footer="708" w:gutter="0"/>
          <w:cols w:space="708"/>
          <w:docGrid w:linePitch="360"/>
        </w:sectPr>
      </w:pPr>
    </w:p>
    <w:p w14:paraId="283ECB2A" w14:textId="77777777" w:rsidR="003B1448" w:rsidRPr="002D085E" w:rsidRDefault="003B1448" w:rsidP="003B1448">
      <w:pPr>
        <w:spacing w:after="0" w:line="240" w:lineRule="auto"/>
        <w:rPr>
          <w:rFonts w:ascii="Agency FB" w:hAnsi="Agency FB"/>
          <w:b/>
          <w:bCs/>
          <w:noProof/>
          <w:sz w:val="28"/>
          <w:szCs w:val="28"/>
        </w:rPr>
      </w:pPr>
      <w:r w:rsidRPr="002D085E">
        <w:rPr>
          <w:rFonts w:ascii="Agency FB" w:hAnsi="Agency FB"/>
          <w:b/>
          <w:bCs/>
          <w:noProof/>
          <w:sz w:val="28"/>
          <w:szCs w:val="28"/>
        </w:rPr>
        <w:t>TRANSPORTE AÉREO APORTA MÁS DE 6 MIL MILLONES DE DÓLARES AL PBI, SEGÚN IATA</w:t>
      </w:r>
    </w:p>
    <w:p w14:paraId="0C04D93C" w14:textId="77777777" w:rsidR="003B1448" w:rsidRPr="002D085E" w:rsidRDefault="003B1448" w:rsidP="003B1448">
      <w:pPr>
        <w:spacing w:after="0" w:line="240" w:lineRule="auto"/>
        <w:rPr>
          <w:rFonts w:ascii="Times New Roman" w:hAnsi="Times New Roman"/>
        </w:rPr>
      </w:pPr>
      <w:r w:rsidRPr="002D085E">
        <w:rPr>
          <w:rFonts w:ascii="Times New Roman" w:hAnsi="Times New Roman"/>
        </w:rPr>
        <w:t>La Asociación Internacional de Transporte Aéreo (</w:t>
      </w:r>
      <w:hyperlink r:id="rId45" w:history="1">
        <w:r w:rsidRPr="002D085E">
          <w:rPr>
            <w:rFonts w:ascii="Times New Roman" w:hAnsi="Times New Roman"/>
          </w:rPr>
          <w:t>IATA</w:t>
        </w:r>
      </w:hyperlink>
      <w:r w:rsidRPr="002D085E">
        <w:rPr>
          <w:rFonts w:ascii="Times New Roman" w:hAnsi="Times New Roman"/>
        </w:rPr>
        <w:t>) resaltó que el sector aviación contribuye significativamente a la economía y a la generación de empleo en el país. Santiago, Madrid, Miami se encuentran entre los destinos más populares desde Perú.</w:t>
      </w:r>
    </w:p>
    <w:p w14:paraId="7AB467F7" w14:textId="77777777" w:rsidR="003B1448" w:rsidRDefault="003B1448" w:rsidP="00AD6A2E">
      <w:pPr>
        <w:pStyle w:val="Sinespaciado"/>
        <w:jc w:val="center"/>
        <w:rPr>
          <w:rFonts w:ascii="Segoe UI Emoji" w:hAnsi="Segoe UI Emoji" w:cs="Segoe UI Emoji"/>
          <w:b/>
          <w:sz w:val="40"/>
          <w:szCs w:val="40"/>
        </w:rPr>
      </w:pPr>
    </w:p>
    <w:p w14:paraId="05FDF0B3" w14:textId="045204FA" w:rsidR="00EB3193" w:rsidRDefault="00EB3193" w:rsidP="00AD6A2E">
      <w:pPr>
        <w:pStyle w:val="Sinespaciado"/>
        <w:jc w:val="center"/>
        <w:rPr>
          <w:rFonts w:ascii="Segoe UI Emoji" w:hAnsi="Segoe UI Emoji" w:cs="Segoe UI Emoji"/>
          <w:b/>
          <w:sz w:val="40"/>
          <w:szCs w:val="40"/>
        </w:rPr>
        <w:sectPr w:rsidR="00EB3193" w:rsidSect="003B1448">
          <w:type w:val="continuous"/>
          <w:pgSz w:w="11906" w:h="16838"/>
          <w:pgMar w:top="1418" w:right="1701" w:bottom="1134" w:left="1701" w:header="708" w:footer="708" w:gutter="0"/>
          <w:cols w:num="2" w:space="708"/>
          <w:docGrid w:linePitch="360"/>
        </w:sectPr>
      </w:pPr>
    </w:p>
    <w:p w14:paraId="5448DE60" w14:textId="41B50EE4" w:rsidR="003B1448" w:rsidRDefault="003B1448" w:rsidP="00AD6A2E">
      <w:pPr>
        <w:pStyle w:val="Sinespaciado"/>
        <w:jc w:val="center"/>
        <w:rPr>
          <w:rFonts w:ascii="Segoe UI Emoji" w:hAnsi="Segoe UI Emoji" w:cs="Segoe UI Emoji"/>
          <w:b/>
          <w:sz w:val="40"/>
          <w:szCs w:val="40"/>
        </w:rPr>
      </w:pPr>
    </w:p>
    <w:p w14:paraId="1E2C63F8" w14:textId="121A0192" w:rsidR="00EB3193" w:rsidRDefault="00EB3193" w:rsidP="00EB3193">
      <w:pPr>
        <w:pStyle w:val="Sinespaciado"/>
        <w:jc w:val="center"/>
        <w:rPr>
          <w:rFonts w:ascii="Segoe UI Emoji" w:hAnsi="Segoe UI Emoji" w:cs="Segoe UI Emoji"/>
          <w:b/>
          <w:sz w:val="28"/>
          <w:szCs w:val="28"/>
        </w:rPr>
      </w:pPr>
      <w:r w:rsidRPr="00A70103">
        <w:rPr>
          <w:rFonts w:ascii="Segoe UI Emoji" w:hAnsi="Segoe UI Emoji" w:cs="Segoe UI Emoji"/>
          <w:b/>
          <w:sz w:val="28"/>
          <w:szCs w:val="28"/>
        </w:rPr>
        <w:t>💡</w:t>
      </w:r>
      <w:r>
        <w:rPr>
          <w:rFonts w:ascii="Agency FB" w:hAnsi="Agency FB"/>
          <w:b/>
          <w:sz w:val="28"/>
          <w:szCs w:val="28"/>
        </w:rPr>
        <w:t>SBS</w:t>
      </w:r>
      <w:r w:rsidRPr="00A70103">
        <w:rPr>
          <w:rFonts w:ascii="Segoe UI Emoji" w:hAnsi="Segoe UI Emoji" w:cs="Segoe UI Emoji"/>
          <w:b/>
          <w:sz w:val="28"/>
          <w:szCs w:val="28"/>
        </w:rPr>
        <w:t>💡</w:t>
      </w:r>
    </w:p>
    <w:p w14:paraId="483E86DA" w14:textId="77777777" w:rsidR="00EB3193" w:rsidRDefault="00EB3193" w:rsidP="00EB3193">
      <w:pPr>
        <w:pStyle w:val="Sinespaciado"/>
        <w:jc w:val="center"/>
        <w:rPr>
          <w:rFonts w:ascii="Segoe UI Emoji" w:hAnsi="Segoe UI Emoji" w:cs="Segoe UI Emoji"/>
          <w:b/>
          <w:sz w:val="28"/>
          <w:szCs w:val="28"/>
        </w:rPr>
      </w:pPr>
    </w:p>
    <w:p w14:paraId="232DC9B8" w14:textId="3A9CF58F" w:rsidR="00EB3193" w:rsidRDefault="00EB3193" w:rsidP="00EB3193">
      <w:pPr>
        <w:pStyle w:val="Sinespaciado"/>
        <w:jc w:val="center"/>
        <w:rPr>
          <w:rFonts w:ascii="Segoe UI Emoji" w:hAnsi="Segoe UI Emoji" w:cs="Segoe UI Emoji"/>
          <w:b/>
          <w:sz w:val="28"/>
          <w:szCs w:val="28"/>
        </w:rPr>
      </w:pPr>
      <w:r w:rsidRPr="002D085E">
        <w:rPr>
          <w:rFonts w:ascii="Agency FB" w:hAnsi="Agency FB"/>
          <w:b/>
          <w:bCs/>
          <w:noProof/>
          <w:sz w:val="28"/>
          <w:szCs w:val="28"/>
        </w:rPr>
        <w:drawing>
          <wp:anchor distT="0" distB="0" distL="114300" distR="114300" simplePos="0" relativeHeight="252570112" behindDoc="0" locked="0" layoutInCell="1" allowOverlap="1" wp14:anchorId="01E6E217" wp14:editId="121BD3BA">
            <wp:simplePos x="0" y="0"/>
            <wp:positionH relativeFrom="column">
              <wp:posOffset>56007</wp:posOffset>
            </wp:positionH>
            <wp:positionV relativeFrom="paragraph">
              <wp:posOffset>269367</wp:posOffset>
            </wp:positionV>
            <wp:extent cx="2562860" cy="1439545"/>
            <wp:effectExtent l="76200" t="76200" r="142240" b="141605"/>
            <wp:wrapSquare wrapText="bothSides"/>
            <wp:docPr id="15899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846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2860" cy="143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7C74C0" w14:textId="77777777" w:rsidR="00EB3193" w:rsidRDefault="00EB3193" w:rsidP="00EB3193">
      <w:pPr>
        <w:spacing w:after="0" w:line="240" w:lineRule="auto"/>
        <w:rPr>
          <w:rFonts w:ascii="Agency FB" w:hAnsi="Agency FB"/>
          <w:b/>
          <w:bCs/>
          <w:noProof/>
          <w:sz w:val="28"/>
          <w:szCs w:val="28"/>
        </w:rPr>
        <w:sectPr w:rsidR="00EB3193" w:rsidSect="00AD6A2E">
          <w:type w:val="continuous"/>
          <w:pgSz w:w="11906" w:h="16838"/>
          <w:pgMar w:top="1418" w:right="1701" w:bottom="1134" w:left="1701" w:header="708" w:footer="708" w:gutter="0"/>
          <w:cols w:space="708"/>
          <w:docGrid w:linePitch="360"/>
        </w:sectPr>
      </w:pPr>
    </w:p>
    <w:p w14:paraId="20504A51" w14:textId="582911CE" w:rsidR="00EB3193" w:rsidRPr="002D085E" w:rsidRDefault="00EB3193" w:rsidP="00EB3193">
      <w:pPr>
        <w:spacing w:after="0" w:line="240" w:lineRule="auto"/>
        <w:rPr>
          <w:rFonts w:ascii="Agency FB" w:hAnsi="Agency FB"/>
          <w:b/>
          <w:bCs/>
          <w:noProof/>
          <w:sz w:val="28"/>
          <w:szCs w:val="28"/>
        </w:rPr>
      </w:pPr>
      <w:r w:rsidRPr="002D085E">
        <w:rPr>
          <w:rFonts w:ascii="Agency FB" w:hAnsi="Agency FB"/>
          <w:b/>
          <w:bCs/>
          <w:noProof/>
          <w:sz w:val="28"/>
          <w:szCs w:val="28"/>
        </w:rPr>
        <w:t>SBS AUTORIZÓ LA ADQUISICIÓN DE LA FINANCIERA CREDISCOTIA POR PARTE DE BANCO SANTANDER</w:t>
      </w:r>
    </w:p>
    <w:p w14:paraId="433FCEA1" w14:textId="77777777" w:rsidR="00EB3193" w:rsidRPr="002D085E" w:rsidRDefault="00EB3193" w:rsidP="00EB3193">
      <w:pPr>
        <w:spacing w:after="0" w:line="240" w:lineRule="auto"/>
        <w:rPr>
          <w:rFonts w:ascii="Times New Roman" w:hAnsi="Times New Roman"/>
        </w:rPr>
      </w:pPr>
      <w:hyperlink r:id="rId47" w:history="1">
        <w:r w:rsidRPr="002D085E">
          <w:rPr>
            <w:rFonts w:ascii="Times New Roman" w:hAnsi="Times New Roman"/>
          </w:rPr>
          <w:t>CrediScotia Financiera</w:t>
        </w:r>
      </w:hyperlink>
      <w:r w:rsidRPr="002D085E">
        <w:rPr>
          <w:rFonts w:ascii="Times New Roman" w:hAnsi="Times New Roman"/>
        </w:rPr>
        <w:t> ofrece préstamos personales, tarjetas de crédito, cuentas de ahorros, depósitos a plazo, seguros y otros productos financieros a más de 550,000 clientes.</w:t>
      </w:r>
    </w:p>
    <w:p w14:paraId="7597B1AE" w14:textId="77777777" w:rsidR="00EB3193" w:rsidRDefault="00EB3193" w:rsidP="00EB3193">
      <w:pPr>
        <w:pStyle w:val="Sinespaciado"/>
        <w:jc w:val="center"/>
        <w:rPr>
          <w:rFonts w:ascii="Segoe UI Emoji" w:hAnsi="Segoe UI Emoji" w:cs="Segoe UI Emoji"/>
          <w:b/>
          <w:sz w:val="28"/>
          <w:szCs w:val="28"/>
        </w:rPr>
        <w:sectPr w:rsidR="00EB3193" w:rsidSect="00EB3193">
          <w:type w:val="continuous"/>
          <w:pgSz w:w="11906" w:h="16838"/>
          <w:pgMar w:top="1418" w:right="1701" w:bottom="1134" w:left="1701" w:header="708" w:footer="708" w:gutter="0"/>
          <w:cols w:num="2" w:space="708"/>
          <w:docGrid w:linePitch="360"/>
        </w:sectPr>
      </w:pPr>
    </w:p>
    <w:p w14:paraId="6FFB89C7" w14:textId="65604D29" w:rsidR="00AD6A2E" w:rsidRDefault="00AD6A2E" w:rsidP="00EB3193">
      <w:pPr>
        <w:pStyle w:val="Sinespaciado"/>
        <w:jc w:val="center"/>
        <w:rPr>
          <w:rFonts w:ascii="Segoe UI Emoji" w:hAnsi="Segoe UI Emoji" w:cs="Segoe UI Emoji"/>
          <w:b/>
          <w:sz w:val="40"/>
          <w:szCs w:val="40"/>
        </w:rPr>
      </w:pPr>
      <w:r w:rsidRPr="00BD6C86">
        <w:rPr>
          <w:rFonts w:ascii="Segoe UI Emoji" w:hAnsi="Segoe UI Emoji" w:cs="Segoe UI Emoji"/>
          <w:b/>
          <w:sz w:val="40"/>
          <w:szCs w:val="40"/>
        </w:rPr>
        <w:lastRenderedPageBreak/>
        <w:t>📌</w:t>
      </w:r>
      <w:r w:rsidRPr="004F7C46">
        <w:rPr>
          <w:rFonts w:ascii="Bernard MT Condensed" w:hAnsi="Bernard MT Condensed" w:cs="Arial"/>
          <w:b/>
          <w:sz w:val="40"/>
          <w:szCs w:val="40"/>
          <w:lang w:val="en-US"/>
        </w:rPr>
        <w:t xml:space="preserve"> N O T I C I A S   I N T E R N A C I O N A L E S </w:t>
      </w:r>
      <w:r w:rsidRPr="00BD6C86">
        <w:rPr>
          <w:rFonts w:ascii="Segoe UI Emoji" w:hAnsi="Segoe UI Emoji" w:cs="Segoe UI Emoji"/>
          <w:b/>
          <w:sz w:val="40"/>
          <w:szCs w:val="40"/>
        </w:rPr>
        <w:t>📌</w:t>
      </w:r>
    </w:p>
    <w:p w14:paraId="1FE191A7" w14:textId="77777777" w:rsidR="00AD6A2E" w:rsidRDefault="00AD6A2E" w:rsidP="00EB3193">
      <w:pPr>
        <w:pStyle w:val="Sinespaciado"/>
        <w:jc w:val="center"/>
        <w:rPr>
          <w:rFonts w:ascii="Segoe UI Emoji" w:hAnsi="Segoe UI Emoji" w:cs="Segoe UI Emoji"/>
          <w:b/>
          <w:sz w:val="40"/>
          <w:szCs w:val="40"/>
        </w:rPr>
      </w:pPr>
      <w:r w:rsidRPr="00BD6C86">
        <w:rPr>
          <w:rFonts w:ascii="Segoe UI Emoji" w:hAnsi="Segoe UI Emoji" w:cs="Segoe UI Emoji"/>
          <w:b/>
          <w:sz w:val="40"/>
          <w:szCs w:val="40"/>
        </w:rPr>
        <w:t>📌</w:t>
      </w:r>
      <w:r w:rsidRPr="004F7C46">
        <w:rPr>
          <w:rFonts w:ascii="Bernard MT Condensed" w:hAnsi="Bernard MT Condensed" w:cs="Arial"/>
          <w:b/>
          <w:sz w:val="40"/>
          <w:szCs w:val="40"/>
          <w:lang w:val="en-US"/>
        </w:rPr>
        <w:t xml:space="preserve"> </w:t>
      </w:r>
      <w:r>
        <w:rPr>
          <w:rFonts w:ascii="Bernard MT Condensed" w:hAnsi="Bernard MT Condensed" w:cs="Arial"/>
          <w:b/>
          <w:sz w:val="40"/>
          <w:szCs w:val="40"/>
          <w:lang w:val="en-US"/>
        </w:rPr>
        <w:t xml:space="preserve">A M É R I C A   D E L   S U R </w:t>
      </w:r>
      <w:r w:rsidRPr="00BD6C86">
        <w:rPr>
          <w:rFonts w:ascii="Segoe UI Emoji" w:hAnsi="Segoe UI Emoji" w:cs="Segoe UI Emoji"/>
          <w:b/>
          <w:sz w:val="40"/>
          <w:szCs w:val="40"/>
        </w:rPr>
        <w:t>📌</w:t>
      </w:r>
    </w:p>
    <w:p w14:paraId="365EBDE8" w14:textId="1D7C0FF2" w:rsidR="00AD6A2E" w:rsidRDefault="00AD6A2E" w:rsidP="00AD6A2E">
      <w:pPr>
        <w:pStyle w:val="Sinespaciado"/>
        <w:jc w:val="center"/>
        <w:rPr>
          <w:rFonts w:ascii="Segoe UI Emoji" w:hAnsi="Segoe UI Emoji" w:cs="Segoe UI Emoji"/>
          <w:b/>
          <w:sz w:val="40"/>
          <w:szCs w:val="40"/>
        </w:rPr>
      </w:pPr>
    </w:p>
    <w:p w14:paraId="58E5EFF4" w14:textId="60633397" w:rsidR="00AD6A2E" w:rsidRDefault="00AD6A2E" w:rsidP="00AD6A2E">
      <w:pPr>
        <w:pStyle w:val="Sinespaciado"/>
        <w:tabs>
          <w:tab w:val="left" w:pos="3135"/>
        </w:tabs>
        <w:jc w:val="center"/>
        <w:rPr>
          <w:rFonts w:ascii="Segoe UI Emoji" w:hAnsi="Segoe UI Emoji" w:cs="Segoe UI Emoji"/>
          <w:b/>
          <w:sz w:val="36"/>
          <w:szCs w:val="36"/>
        </w:rPr>
      </w:pPr>
      <w:r w:rsidRPr="00754786">
        <w:rPr>
          <w:rFonts w:ascii="Agency FB" w:hAnsi="Agency FB"/>
          <w:bCs/>
          <w:noProof/>
          <w:sz w:val="36"/>
          <w:szCs w:val="36"/>
        </w:rPr>
        <w:drawing>
          <wp:anchor distT="0" distB="0" distL="114300" distR="114300" simplePos="0" relativeHeight="252441088" behindDoc="0" locked="0" layoutInCell="1" allowOverlap="1" wp14:anchorId="7CB23823" wp14:editId="71560288">
            <wp:simplePos x="0" y="0"/>
            <wp:positionH relativeFrom="column">
              <wp:posOffset>3463290</wp:posOffset>
            </wp:positionH>
            <wp:positionV relativeFrom="paragraph">
              <wp:posOffset>13970</wp:posOffset>
            </wp:positionV>
            <wp:extent cx="378460" cy="342900"/>
            <wp:effectExtent l="19050" t="19050" r="21590" b="19050"/>
            <wp:wrapNone/>
            <wp:docPr id="517975917" name="Imagen 37"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65074" name="Imagen 37" descr="Un dibujo animado con letras&#10;&#10;Descripción generada automáticamente con confianza m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460" cy="342900"/>
                    </a:xfrm>
                    <a:prstGeom prst="ellipse">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Agency FB" w:hAnsi="Agency FB"/>
          <w:bCs/>
          <w:noProof/>
          <w:sz w:val="36"/>
          <w:szCs w:val="36"/>
        </w:rPr>
        <w:drawing>
          <wp:anchor distT="0" distB="0" distL="114300" distR="114300" simplePos="0" relativeHeight="252440064" behindDoc="0" locked="0" layoutInCell="1" allowOverlap="1" wp14:anchorId="69F58F75" wp14:editId="4FB86DB8">
            <wp:simplePos x="0" y="0"/>
            <wp:positionH relativeFrom="column">
              <wp:posOffset>1539240</wp:posOffset>
            </wp:positionH>
            <wp:positionV relativeFrom="paragraph">
              <wp:posOffset>13970</wp:posOffset>
            </wp:positionV>
            <wp:extent cx="378460" cy="342900"/>
            <wp:effectExtent l="19050" t="19050" r="21590" b="19050"/>
            <wp:wrapNone/>
            <wp:docPr id="1383165074" name="Imagen 37"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65074" name="Imagen 37" descr="Un dibujo animado con letras&#10;&#10;Descripción generada automáticamente con confianza m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460" cy="342900"/>
                    </a:xfrm>
                    <a:prstGeom prst="ellipse">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Segoe UI Emoji" w:hAnsi="Segoe UI Emoji" w:cs="Segoe UI Emoji"/>
          <w:b/>
          <w:sz w:val="36"/>
          <w:szCs w:val="36"/>
        </w:rPr>
        <w:t>💡</w:t>
      </w:r>
      <w:r w:rsidRPr="00754786">
        <w:rPr>
          <w:rFonts w:ascii="Agency FB" w:hAnsi="Agency FB"/>
          <w:b/>
          <w:sz w:val="36"/>
          <w:szCs w:val="36"/>
        </w:rPr>
        <w:t xml:space="preserve"> B R A S I L</w:t>
      </w:r>
      <w:r w:rsidRPr="00754786">
        <w:rPr>
          <w:rFonts w:ascii="Agency FB" w:hAnsi="Agency FB" w:cs="Segoe UI Emoji"/>
          <w:b/>
          <w:sz w:val="36"/>
          <w:szCs w:val="36"/>
        </w:rPr>
        <w:t xml:space="preserve"> </w:t>
      </w:r>
      <w:r w:rsidRPr="00754786">
        <w:rPr>
          <w:rFonts w:ascii="Segoe UI Emoji" w:hAnsi="Segoe UI Emoji" w:cs="Segoe UI Emoji"/>
          <w:b/>
          <w:sz w:val="36"/>
          <w:szCs w:val="36"/>
        </w:rPr>
        <w:t>💡</w:t>
      </w:r>
    </w:p>
    <w:p w14:paraId="18B6479B" w14:textId="6D3076C9" w:rsidR="00AD6A2E" w:rsidRDefault="00EB3193" w:rsidP="00AD6A2E">
      <w:pPr>
        <w:pStyle w:val="Sinespaciado"/>
        <w:tabs>
          <w:tab w:val="left" w:pos="3135"/>
        </w:tabs>
        <w:jc w:val="center"/>
        <w:rPr>
          <w:rFonts w:ascii="Segoe UI Emoji" w:hAnsi="Segoe UI Emoji" w:cs="Segoe UI Emoji"/>
          <w:b/>
          <w:sz w:val="36"/>
          <w:szCs w:val="36"/>
        </w:rPr>
      </w:pPr>
      <w:r w:rsidRPr="002A1F52">
        <w:rPr>
          <w:rFonts w:ascii="Times New Roman" w:hAnsi="Times New Roman"/>
          <w:noProof/>
        </w:rPr>
        <w:drawing>
          <wp:anchor distT="0" distB="0" distL="114300" distR="114300" simplePos="0" relativeHeight="252503552" behindDoc="0" locked="0" layoutInCell="1" allowOverlap="1" wp14:anchorId="228FFEBA" wp14:editId="62BEF938">
            <wp:simplePos x="0" y="0"/>
            <wp:positionH relativeFrom="margin">
              <wp:posOffset>2977896</wp:posOffset>
            </wp:positionH>
            <wp:positionV relativeFrom="paragraph">
              <wp:posOffset>430530</wp:posOffset>
            </wp:positionV>
            <wp:extent cx="2547731" cy="1603716"/>
            <wp:effectExtent l="76200" t="76200" r="138430" b="130175"/>
            <wp:wrapSquare wrapText="bothSides"/>
            <wp:docPr id="1566970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7076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7731" cy="1603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C9784B" w14:textId="77777777" w:rsidR="00AD6A2E" w:rsidRDefault="00AD6A2E" w:rsidP="00AD6A2E">
      <w:pPr>
        <w:spacing w:after="0" w:line="240" w:lineRule="auto"/>
        <w:rPr>
          <w:rFonts w:ascii="Agency FB" w:hAnsi="Agency FB"/>
          <w:b/>
          <w:bCs/>
          <w:noProof/>
          <w:sz w:val="28"/>
          <w:szCs w:val="28"/>
        </w:rPr>
        <w:sectPr w:rsidR="00AD6A2E" w:rsidSect="00AD6A2E">
          <w:type w:val="continuous"/>
          <w:pgSz w:w="11906" w:h="16838"/>
          <w:pgMar w:top="1418" w:right="1701" w:bottom="1134" w:left="1701" w:header="708" w:footer="708" w:gutter="0"/>
          <w:cols w:space="708"/>
          <w:docGrid w:linePitch="360"/>
        </w:sectPr>
      </w:pPr>
    </w:p>
    <w:p w14:paraId="67AC8EDB" w14:textId="1AEF6633" w:rsidR="00AD6A2E" w:rsidRDefault="00AD6A2E" w:rsidP="00AD6A2E">
      <w:pPr>
        <w:spacing w:after="0" w:line="240" w:lineRule="auto"/>
        <w:rPr>
          <w:rFonts w:ascii="Agency FB" w:hAnsi="Agency FB"/>
          <w:b/>
          <w:bCs/>
          <w:noProof/>
          <w:sz w:val="28"/>
          <w:szCs w:val="28"/>
        </w:rPr>
      </w:pPr>
    </w:p>
    <w:p w14:paraId="279A6274" w14:textId="77777777" w:rsidR="00EB3193" w:rsidRPr="001D2B75" w:rsidRDefault="00EB3193" w:rsidP="00EB3193">
      <w:pPr>
        <w:spacing w:after="0" w:line="240" w:lineRule="auto"/>
        <w:rPr>
          <w:rFonts w:ascii="Agency FB" w:hAnsi="Agency FB"/>
          <w:b/>
          <w:bCs/>
          <w:noProof/>
          <w:sz w:val="28"/>
          <w:szCs w:val="28"/>
        </w:rPr>
      </w:pPr>
      <w:bookmarkStart w:id="1" w:name="_Hlk184889866"/>
      <w:r w:rsidRPr="001D2B75">
        <w:rPr>
          <w:rFonts w:ascii="Agency FB" w:hAnsi="Agency FB"/>
          <w:b/>
          <w:bCs/>
          <w:noProof/>
          <w:sz w:val="28"/>
          <w:szCs w:val="28"/>
        </w:rPr>
        <w:t>LULA DA SILVA ES OPERADO CON "ÉXITO" POR SEGUNDA VEZ Y ESTÁ DESPIERTO, SEGÚN LOS MÉDICOS</w:t>
      </w:r>
    </w:p>
    <w:p w14:paraId="68BFC904" w14:textId="77777777" w:rsidR="00EB3193" w:rsidRPr="001D2B75" w:rsidRDefault="00EB3193" w:rsidP="00EB3193">
      <w:pPr>
        <w:spacing w:after="0" w:line="240" w:lineRule="auto"/>
        <w:rPr>
          <w:rFonts w:ascii="Times New Roman" w:hAnsi="Times New Roman"/>
        </w:rPr>
      </w:pPr>
      <w:r w:rsidRPr="001D2B75">
        <w:rPr>
          <w:rFonts w:ascii="Times New Roman" w:hAnsi="Times New Roman"/>
        </w:rPr>
        <w:t>La </w:t>
      </w:r>
      <w:hyperlink r:id="rId50" w:history="1">
        <w:r w:rsidRPr="001D2B75">
          <w:t>intervención</w:t>
        </w:r>
      </w:hyperlink>
      <w:r w:rsidRPr="001D2B75">
        <w:rPr>
          <w:rFonts w:ascii="Times New Roman" w:hAnsi="Times New Roman"/>
        </w:rPr>
        <w:t>, que duró alrededor de una hora, tuvo por objetivo taponar una de las arterias que riegan las meninges para evitar que se repita el hematoma por el que ya fue operado.</w:t>
      </w:r>
    </w:p>
    <w:bookmarkEnd w:id="1"/>
    <w:p w14:paraId="53189ADB" w14:textId="4F52606F" w:rsidR="00AD6A2E" w:rsidRDefault="00AD6A2E" w:rsidP="00AD6A2E">
      <w:pPr>
        <w:pStyle w:val="Sinespaciado"/>
        <w:tabs>
          <w:tab w:val="left" w:pos="3135"/>
        </w:tabs>
        <w:jc w:val="center"/>
        <w:rPr>
          <w:rFonts w:ascii="Segoe UI Emoji" w:hAnsi="Segoe UI Emoji" w:cs="Segoe UI Emoji"/>
          <w:b/>
          <w:sz w:val="36"/>
          <w:szCs w:val="36"/>
        </w:rPr>
        <w:sectPr w:rsidR="00AD6A2E" w:rsidSect="00AD6A2E">
          <w:type w:val="continuous"/>
          <w:pgSz w:w="11906" w:h="16838"/>
          <w:pgMar w:top="1418" w:right="1701" w:bottom="1134" w:left="1701" w:header="708" w:footer="708" w:gutter="0"/>
          <w:cols w:num="2" w:space="708"/>
          <w:docGrid w:linePitch="360"/>
        </w:sectPr>
      </w:pPr>
    </w:p>
    <w:p w14:paraId="3373CDFD" w14:textId="5AB25057" w:rsidR="00AD6A2E" w:rsidRPr="00754786" w:rsidRDefault="00AD6A2E" w:rsidP="00EB3193">
      <w:pPr>
        <w:pStyle w:val="Sinespaciado"/>
        <w:tabs>
          <w:tab w:val="left" w:pos="3135"/>
        </w:tabs>
        <w:rPr>
          <w:rFonts w:ascii="Agency FB" w:hAnsi="Agency FB" w:cs="Segoe UI Emoji"/>
          <w:b/>
          <w:sz w:val="36"/>
          <w:szCs w:val="36"/>
        </w:rPr>
        <w:sectPr w:rsidR="00AD6A2E" w:rsidRPr="00754786" w:rsidSect="00AD6A2E">
          <w:type w:val="continuous"/>
          <w:pgSz w:w="11906" w:h="16838"/>
          <w:pgMar w:top="1418" w:right="1701" w:bottom="1134" w:left="1701" w:header="708" w:footer="708" w:gutter="0"/>
          <w:cols w:space="708"/>
          <w:docGrid w:linePitch="360"/>
        </w:sectPr>
      </w:pPr>
    </w:p>
    <w:p w14:paraId="38589BC2" w14:textId="77777777" w:rsidR="00E01D27" w:rsidRDefault="00E01D27" w:rsidP="00AD6A2E">
      <w:pPr>
        <w:pStyle w:val="Sinespaciado"/>
        <w:rPr>
          <w:rFonts w:ascii="Segoe UI Emoji" w:hAnsi="Segoe UI Emoji" w:cs="Segoe UI Emoji"/>
          <w:b/>
          <w:sz w:val="40"/>
          <w:szCs w:val="40"/>
        </w:rPr>
      </w:pPr>
      <w:bookmarkStart w:id="2" w:name="_Hlk167099274"/>
    </w:p>
    <w:p w14:paraId="01FCE8A5" w14:textId="4B03BE53" w:rsidR="00AD6A2E" w:rsidRDefault="00AD6A2E" w:rsidP="00AD6A2E">
      <w:pPr>
        <w:pStyle w:val="Sinespaciado"/>
        <w:jc w:val="center"/>
        <w:rPr>
          <w:rFonts w:ascii="Segoe UI Emoji" w:hAnsi="Segoe UI Emoji" w:cs="Segoe UI Emoji"/>
          <w:b/>
          <w:sz w:val="40"/>
          <w:szCs w:val="40"/>
        </w:rPr>
      </w:pPr>
      <w:r w:rsidRPr="00410A1D">
        <w:rPr>
          <w:rFonts w:ascii="Segoe UI Emoji" w:hAnsi="Segoe UI Emoji" w:cs="Segoe UI Emoji"/>
          <w:b/>
          <w:sz w:val="40"/>
          <w:szCs w:val="40"/>
        </w:rPr>
        <w:t>📌</w:t>
      </w:r>
      <w:r>
        <w:rPr>
          <w:rFonts w:ascii="Segoe UI Emoji" w:hAnsi="Segoe UI Emoji" w:cs="Segoe UI Emoji"/>
          <w:b/>
          <w:sz w:val="40"/>
          <w:szCs w:val="40"/>
        </w:rPr>
        <w:t xml:space="preserve"> </w:t>
      </w:r>
      <w:r w:rsidRPr="005169FD">
        <w:rPr>
          <w:rFonts w:ascii="Bernard MT Condensed" w:hAnsi="Bernard MT Condensed" w:cs="Arial"/>
          <w:b/>
          <w:sz w:val="40"/>
          <w:szCs w:val="40"/>
        </w:rPr>
        <w:t>A</w:t>
      </w:r>
      <w:r>
        <w:rPr>
          <w:rFonts w:ascii="Bernard MT Condensed" w:hAnsi="Bernard MT Condensed" w:cs="Arial"/>
          <w:b/>
          <w:sz w:val="40"/>
          <w:szCs w:val="40"/>
        </w:rPr>
        <w:t xml:space="preserve"> </w:t>
      </w:r>
      <w:r w:rsidRPr="005169FD">
        <w:rPr>
          <w:rFonts w:ascii="Bernard MT Condensed" w:hAnsi="Bernard MT Condensed" w:cs="Arial"/>
          <w:b/>
          <w:sz w:val="40"/>
          <w:szCs w:val="40"/>
        </w:rPr>
        <w:t>M</w:t>
      </w:r>
      <w:r>
        <w:rPr>
          <w:rFonts w:ascii="Bernard MT Condensed" w:hAnsi="Bernard MT Condensed" w:cs="Arial"/>
          <w:b/>
          <w:sz w:val="40"/>
          <w:szCs w:val="40"/>
        </w:rPr>
        <w:t xml:space="preserve"> </w:t>
      </w:r>
      <w:r w:rsidRPr="005169FD">
        <w:rPr>
          <w:rFonts w:ascii="Bernard MT Condensed" w:hAnsi="Bernard MT Condensed" w:cs="Arial"/>
          <w:b/>
          <w:sz w:val="40"/>
          <w:szCs w:val="40"/>
        </w:rPr>
        <w:t>É</w:t>
      </w:r>
      <w:r>
        <w:rPr>
          <w:rFonts w:ascii="Bernard MT Condensed" w:hAnsi="Bernard MT Condensed" w:cs="Arial"/>
          <w:b/>
          <w:sz w:val="40"/>
          <w:szCs w:val="40"/>
        </w:rPr>
        <w:t xml:space="preserve"> </w:t>
      </w:r>
      <w:r w:rsidRPr="005169FD">
        <w:rPr>
          <w:rFonts w:ascii="Bernard MT Condensed" w:hAnsi="Bernard MT Condensed" w:cs="Arial"/>
          <w:b/>
          <w:sz w:val="40"/>
          <w:szCs w:val="40"/>
        </w:rPr>
        <w:t>R</w:t>
      </w:r>
      <w:r>
        <w:rPr>
          <w:rFonts w:ascii="Bernard MT Condensed" w:hAnsi="Bernard MT Condensed" w:cs="Arial"/>
          <w:b/>
          <w:sz w:val="40"/>
          <w:szCs w:val="40"/>
        </w:rPr>
        <w:t xml:space="preserve"> </w:t>
      </w:r>
      <w:r w:rsidRPr="005169FD">
        <w:rPr>
          <w:rFonts w:ascii="Bernard MT Condensed" w:hAnsi="Bernard MT Condensed" w:cs="Arial"/>
          <w:b/>
          <w:sz w:val="40"/>
          <w:szCs w:val="40"/>
        </w:rPr>
        <w:t>I</w:t>
      </w:r>
      <w:r>
        <w:rPr>
          <w:rFonts w:ascii="Bernard MT Condensed" w:hAnsi="Bernard MT Condensed" w:cs="Arial"/>
          <w:b/>
          <w:sz w:val="40"/>
          <w:szCs w:val="40"/>
        </w:rPr>
        <w:t xml:space="preserve"> </w:t>
      </w:r>
      <w:r w:rsidRPr="005169FD">
        <w:rPr>
          <w:rFonts w:ascii="Bernard MT Condensed" w:hAnsi="Bernard MT Condensed" w:cs="Arial"/>
          <w:b/>
          <w:sz w:val="40"/>
          <w:szCs w:val="40"/>
        </w:rPr>
        <w:t>C</w:t>
      </w:r>
      <w:r>
        <w:rPr>
          <w:rFonts w:ascii="Bernard MT Condensed" w:hAnsi="Bernard MT Condensed" w:cs="Arial"/>
          <w:b/>
          <w:sz w:val="40"/>
          <w:szCs w:val="40"/>
        </w:rPr>
        <w:t xml:space="preserve"> </w:t>
      </w:r>
      <w:r w:rsidRPr="005169FD">
        <w:rPr>
          <w:rFonts w:ascii="Bernard MT Condensed" w:hAnsi="Bernard MT Condensed" w:cs="Arial"/>
          <w:b/>
          <w:sz w:val="40"/>
          <w:szCs w:val="40"/>
        </w:rPr>
        <w:t>A</w:t>
      </w:r>
      <w:r>
        <w:rPr>
          <w:rFonts w:ascii="Bernard MT Condensed" w:hAnsi="Bernard MT Condensed" w:cs="Arial"/>
          <w:b/>
          <w:sz w:val="40"/>
          <w:szCs w:val="40"/>
        </w:rPr>
        <w:t xml:space="preserve">  </w:t>
      </w:r>
      <w:r w:rsidRPr="005169FD">
        <w:rPr>
          <w:rFonts w:ascii="Bernard MT Condensed" w:hAnsi="Bernard MT Condensed" w:cs="Arial"/>
          <w:b/>
          <w:sz w:val="40"/>
          <w:szCs w:val="40"/>
        </w:rPr>
        <w:t xml:space="preserve"> D</w:t>
      </w:r>
      <w:r>
        <w:rPr>
          <w:rFonts w:ascii="Bernard MT Condensed" w:hAnsi="Bernard MT Condensed" w:cs="Arial"/>
          <w:b/>
          <w:sz w:val="40"/>
          <w:szCs w:val="40"/>
        </w:rPr>
        <w:t xml:space="preserve"> </w:t>
      </w:r>
      <w:r w:rsidRPr="005169FD">
        <w:rPr>
          <w:rFonts w:ascii="Bernard MT Condensed" w:hAnsi="Bernard MT Condensed" w:cs="Arial"/>
          <w:b/>
          <w:sz w:val="40"/>
          <w:szCs w:val="40"/>
        </w:rPr>
        <w:t>E</w:t>
      </w:r>
      <w:r>
        <w:rPr>
          <w:rFonts w:ascii="Bernard MT Condensed" w:hAnsi="Bernard MT Condensed" w:cs="Arial"/>
          <w:b/>
          <w:sz w:val="40"/>
          <w:szCs w:val="40"/>
        </w:rPr>
        <w:t xml:space="preserve"> </w:t>
      </w:r>
      <w:r w:rsidRPr="005169FD">
        <w:rPr>
          <w:rFonts w:ascii="Bernard MT Condensed" w:hAnsi="Bernard MT Condensed" w:cs="Arial"/>
          <w:b/>
          <w:sz w:val="40"/>
          <w:szCs w:val="40"/>
        </w:rPr>
        <w:t>L</w:t>
      </w:r>
      <w:r>
        <w:rPr>
          <w:rFonts w:ascii="Bernard MT Condensed" w:hAnsi="Bernard MT Condensed" w:cs="Arial"/>
          <w:b/>
          <w:sz w:val="40"/>
          <w:szCs w:val="40"/>
        </w:rPr>
        <w:t xml:space="preserve">  </w:t>
      </w:r>
      <w:r w:rsidRPr="005169FD">
        <w:rPr>
          <w:rFonts w:ascii="Bernard MT Condensed" w:hAnsi="Bernard MT Condensed" w:cs="Arial"/>
          <w:b/>
          <w:sz w:val="40"/>
          <w:szCs w:val="40"/>
        </w:rPr>
        <w:t xml:space="preserve"> N</w:t>
      </w:r>
      <w:r>
        <w:rPr>
          <w:rFonts w:ascii="Bernard MT Condensed" w:hAnsi="Bernard MT Condensed" w:cs="Arial"/>
          <w:b/>
          <w:sz w:val="40"/>
          <w:szCs w:val="40"/>
        </w:rPr>
        <w:t xml:space="preserve"> </w:t>
      </w:r>
      <w:r w:rsidRPr="005169FD">
        <w:rPr>
          <w:rFonts w:ascii="Bernard MT Condensed" w:hAnsi="Bernard MT Condensed" w:cs="Arial"/>
          <w:b/>
          <w:sz w:val="40"/>
          <w:szCs w:val="40"/>
        </w:rPr>
        <w:t>O</w:t>
      </w:r>
      <w:r>
        <w:rPr>
          <w:rFonts w:ascii="Bernard MT Condensed" w:hAnsi="Bernard MT Condensed" w:cs="Arial"/>
          <w:b/>
          <w:sz w:val="40"/>
          <w:szCs w:val="40"/>
        </w:rPr>
        <w:t xml:space="preserve"> </w:t>
      </w:r>
      <w:r w:rsidRPr="005169FD">
        <w:rPr>
          <w:rFonts w:ascii="Bernard MT Condensed" w:hAnsi="Bernard MT Condensed" w:cs="Arial"/>
          <w:b/>
          <w:sz w:val="40"/>
          <w:szCs w:val="40"/>
        </w:rPr>
        <w:t>R</w:t>
      </w:r>
      <w:r>
        <w:rPr>
          <w:rFonts w:ascii="Bernard MT Condensed" w:hAnsi="Bernard MT Condensed" w:cs="Arial"/>
          <w:b/>
          <w:sz w:val="40"/>
          <w:szCs w:val="40"/>
        </w:rPr>
        <w:t xml:space="preserve"> </w:t>
      </w:r>
      <w:r w:rsidRPr="005169FD">
        <w:rPr>
          <w:rFonts w:ascii="Bernard MT Condensed" w:hAnsi="Bernard MT Condensed" w:cs="Arial"/>
          <w:b/>
          <w:sz w:val="40"/>
          <w:szCs w:val="40"/>
        </w:rPr>
        <w:t>T</w:t>
      </w:r>
      <w:r>
        <w:rPr>
          <w:rFonts w:ascii="Bernard MT Condensed" w:hAnsi="Bernard MT Condensed" w:cs="Arial"/>
          <w:b/>
          <w:sz w:val="40"/>
          <w:szCs w:val="40"/>
        </w:rPr>
        <w:t xml:space="preserve"> </w:t>
      </w:r>
      <w:r w:rsidRPr="005169FD">
        <w:rPr>
          <w:rFonts w:ascii="Bernard MT Condensed" w:hAnsi="Bernard MT Condensed" w:cs="Arial"/>
          <w:b/>
          <w:sz w:val="40"/>
          <w:szCs w:val="40"/>
        </w:rPr>
        <w:t>E</w:t>
      </w:r>
      <w:r>
        <w:rPr>
          <w:rFonts w:ascii="Bernard MT Condensed" w:hAnsi="Bernard MT Condensed" w:cs="Arial"/>
          <w:b/>
          <w:sz w:val="40"/>
          <w:szCs w:val="40"/>
        </w:rPr>
        <w:t xml:space="preserve"> </w:t>
      </w:r>
      <w:r w:rsidRPr="00410A1D">
        <w:rPr>
          <w:rFonts w:ascii="Segoe UI Emoji" w:hAnsi="Segoe UI Emoji" w:cs="Segoe UI Emoji"/>
          <w:b/>
          <w:sz w:val="40"/>
          <w:szCs w:val="40"/>
        </w:rPr>
        <w:t>📌</w:t>
      </w:r>
    </w:p>
    <w:p w14:paraId="6BAC918B" w14:textId="77777777" w:rsidR="00EB3193" w:rsidRDefault="00EB3193" w:rsidP="00AD6A2E">
      <w:pPr>
        <w:pStyle w:val="Sinespaciado"/>
        <w:jc w:val="center"/>
        <w:rPr>
          <w:rFonts w:ascii="Segoe UI Emoji" w:hAnsi="Segoe UI Emoji" w:cs="Segoe UI Emoji"/>
          <w:b/>
          <w:sz w:val="40"/>
          <w:szCs w:val="40"/>
        </w:rPr>
      </w:pPr>
    </w:p>
    <w:p w14:paraId="6AA7EA5B" w14:textId="4D259B82" w:rsidR="00AD6A2E" w:rsidRDefault="00AD6A2E" w:rsidP="00EB3193">
      <w:pPr>
        <w:spacing w:after="0" w:line="240" w:lineRule="auto"/>
        <w:jc w:val="center"/>
        <w:rPr>
          <w:rFonts w:ascii="Segoe UI Emoji" w:hAnsi="Segoe UI Emoji" w:cs="Segoe UI Emoji"/>
          <w:b/>
          <w:sz w:val="36"/>
          <w:szCs w:val="36"/>
        </w:rPr>
      </w:pPr>
      <w:bookmarkStart w:id="3" w:name="_Hlk167099289"/>
      <w:bookmarkEnd w:id="2"/>
      <w:r w:rsidRPr="00754786">
        <w:rPr>
          <w:rFonts w:ascii="Agency FB" w:hAnsi="Agency FB"/>
          <w:noProof/>
          <w:sz w:val="36"/>
          <w:szCs w:val="36"/>
        </w:rPr>
        <w:drawing>
          <wp:anchor distT="0" distB="0" distL="114300" distR="114300" simplePos="0" relativeHeight="252447232" behindDoc="0" locked="0" layoutInCell="1" allowOverlap="1" wp14:anchorId="37F5402A" wp14:editId="130B7439">
            <wp:simplePos x="0" y="0"/>
            <wp:positionH relativeFrom="column">
              <wp:posOffset>971550</wp:posOffset>
            </wp:positionH>
            <wp:positionV relativeFrom="paragraph">
              <wp:posOffset>27940</wp:posOffset>
            </wp:positionV>
            <wp:extent cx="417889" cy="374514"/>
            <wp:effectExtent l="19050" t="19050" r="20320" b="26035"/>
            <wp:wrapNone/>
            <wp:docPr id="1826205965" name="Imagen 10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2127" name="Imagen 101" descr="Imagen que contiene Patrón de fond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889" cy="374514"/>
                    </a:xfrm>
                    <a:prstGeom prst="ellipse">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54786">
        <w:rPr>
          <w:rFonts w:ascii="Agency FB" w:hAnsi="Agency FB"/>
          <w:noProof/>
          <w:sz w:val="36"/>
          <w:szCs w:val="36"/>
        </w:rPr>
        <w:drawing>
          <wp:anchor distT="0" distB="0" distL="114300" distR="114300" simplePos="0" relativeHeight="252446208" behindDoc="0" locked="0" layoutInCell="1" allowOverlap="1" wp14:anchorId="0441B093" wp14:editId="671FA615">
            <wp:simplePos x="0" y="0"/>
            <wp:positionH relativeFrom="column">
              <wp:posOffset>4003675</wp:posOffset>
            </wp:positionH>
            <wp:positionV relativeFrom="paragraph">
              <wp:posOffset>-3175</wp:posOffset>
            </wp:positionV>
            <wp:extent cx="417889" cy="374514"/>
            <wp:effectExtent l="19050" t="19050" r="20320" b="26035"/>
            <wp:wrapNone/>
            <wp:docPr id="314161915" name="Imagen 10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2127" name="Imagen 101" descr="Imagen que contiene Patrón de fond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889" cy="374514"/>
                    </a:xfrm>
                    <a:prstGeom prst="ellipse">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54786">
        <w:rPr>
          <w:rFonts w:ascii="Segoe UI Emoji" w:hAnsi="Segoe UI Emoji" w:cs="Segoe UI Emoji"/>
          <w:b/>
          <w:sz w:val="36"/>
          <w:szCs w:val="36"/>
        </w:rPr>
        <w:t>💡</w:t>
      </w:r>
      <w:r w:rsidRPr="00754786">
        <w:rPr>
          <w:rFonts w:ascii="Agency FB" w:hAnsi="Agency FB" w:cs="Segoe UI Emoji"/>
          <w:b/>
          <w:sz w:val="36"/>
          <w:szCs w:val="36"/>
        </w:rPr>
        <w:t xml:space="preserve"> </w:t>
      </w:r>
      <w:r w:rsidRPr="00754786">
        <w:rPr>
          <w:rFonts w:ascii="Agency FB" w:hAnsi="Agency FB"/>
          <w:b/>
          <w:sz w:val="36"/>
          <w:szCs w:val="36"/>
        </w:rPr>
        <w:t xml:space="preserve">E S T A D O S   U N I D O S </w:t>
      </w:r>
      <w:r w:rsidRPr="00754786">
        <w:rPr>
          <w:rFonts w:ascii="Segoe UI Emoji" w:hAnsi="Segoe UI Emoji" w:cs="Segoe UI Emoji"/>
          <w:b/>
          <w:sz w:val="36"/>
          <w:szCs w:val="36"/>
        </w:rPr>
        <w:t>💡</w:t>
      </w:r>
    </w:p>
    <w:p w14:paraId="60EF1648" w14:textId="0C153E07" w:rsidR="00AD6A2E" w:rsidRDefault="00EB3193" w:rsidP="00AD6A2E">
      <w:pPr>
        <w:spacing w:after="0" w:line="240" w:lineRule="auto"/>
        <w:rPr>
          <w:rFonts w:ascii="Agency FB" w:hAnsi="Agency FB"/>
          <w:b/>
          <w:bCs/>
          <w:noProof/>
          <w:sz w:val="28"/>
          <w:szCs w:val="28"/>
        </w:rPr>
      </w:pPr>
      <w:r w:rsidRPr="001D2B75">
        <w:rPr>
          <w:rFonts w:ascii="Times New Roman" w:hAnsi="Times New Roman"/>
        </w:rPr>
        <w:drawing>
          <wp:anchor distT="0" distB="0" distL="114300" distR="114300" simplePos="0" relativeHeight="252572160" behindDoc="0" locked="0" layoutInCell="1" allowOverlap="1" wp14:anchorId="529CAF93" wp14:editId="1D45996E">
            <wp:simplePos x="0" y="0"/>
            <wp:positionH relativeFrom="rightMargin">
              <wp:posOffset>-5342890</wp:posOffset>
            </wp:positionH>
            <wp:positionV relativeFrom="paragraph">
              <wp:posOffset>376682</wp:posOffset>
            </wp:positionV>
            <wp:extent cx="2486533" cy="1507884"/>
            <wp:effectExtent l="76200" t="76200" r="123825" b="130810"/>
            <wp:wrapSquare wrapText="bothSides"/>
            <wp:docPr id="189314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4949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6533" cy="1507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36B04E" w14:textId="77777777" w:rsidR="00AD6A2E" w:rsidRDefault="00AD6A2E" w:rsidP="00AD6A2E">
      <w:pPr>
        <w:spacing w:after="0" w:line="240" w:lineRule="auto"/>
        <w:rPr>
          <w:rFonts w:ascii="Agency FB" w:hAnsi="Agency FB"/>
          <w:b/>
          <w:bCs/>
          <w:noProof/>
          <w:sz w:val="28"/>
          <w:szCs w:val="28"/>
        </w:rPr>
        <w:sectPr w:rsidR="00AD6A2E" w:rsidSect="00AD6A2E">
          <w:type w:val="continuous"/>
          <w:pgSz w:w="11906" w:h="16838"/>
          <w:pgMar w:top="1418" w:right="1841" w:bottom="426" w:left="1701" w:header="708" w:footer="708" w:gutter="0"/>
          <w:cols w:space="708"/>
          <w:docGrid w:linePitch="360"/>
        </w:sectPr>
      </w:pPr>
    </w:p>
    <w:p w14:paraId="68526663" w14:textId="77777777" w:rsidR="00EB3193" w:rsidRDefault="00EB3193" w:rsidP="00E01D27">
      <w:pPr>
        <w:spacing w:after="0" w:line="240" w:lineRule="auto"/>
        <w:rPr>
          <w:rFonts w:ascii="Agency FB" w:hAnsi="Agency FB"/>
          <w:b/>
          <w:bCs/>
          <w:noProof/>
          <w:sz w:val="28"/>
          <w:szCs w:val="28"/>
        </w:rPr>
      </w:pPr>
    </w:p>
    <w:p w14:paraId="7C136211" w14:textId="77777777" w:rsidR="00EB3193" w:rsidRDefault="00EB3193" w:rsidP="00EB3193">
      <w:pPr>
        <w:spacing w:after="0" w:line="240" w:lineRule="auto"/>
        <w:rPr>
          <w:rFonts w:ascii="Agency FB" w:hAnsi="Agency FB"/>
          <w:b/>
          <w:bCs/>
          <w:noProof/>
          <w:sz w:val="28"/>
          <w:szCs w:val="28"/>
        </w:rPr>
      </w:pPr>
    </w:p>
    <w:p w14:paraId="7421A5FB" w14:textId="62A6056B" w:rsidR="00EB3193" w:rsidRPr="001D2B75" w:rsidRDefault="00EB3193" w:rsidP="00EB3193">
      <w:pPr>
        <w:spacing w:after="0" w:line="240" w:lineRule="auto"/>
        <w:rPr>
          <w:rFonts w:ascii="Agency FB" w:hAnsi="Agency FB"/>
          <w:b/>
          <w:bCs/>
          <w:noProof/>
          <w:sz w:val="28"/>
          <w:szCs w:val="28"/>
        </w:rPr>
      </w:pPr>
      <w:r w:rsidRPr="001D2B75">
        <w:rPr>
          <w:rFonts w:ascii="Times New Roman" w:hAnsi="Times New Roman"/>
        </w:rPr>
        <w:drawing>
          <wp:anchor distT="0" distB="0" distL="114300" distR="114300" simplePos="0" relativeHeight="252574208" behindDoc="0" locked="0" layoutInCell="1" allowOverlap="1" wp14:anchorId="40890532" wp14:editId="20D16CBF">
            <wp:simplePos x="0" y="0"/>
            <wp:positionH relativeFrom="column">
              <wp:posOffset>2952877</wp:posOffset>
            </wp:positionH>
            <wp:positionV relativeFrom="paragraph">
              <wp:posOffset>24765</wp:posOffset>
            </wp:positionV>
            <wp:extent cx="2404872" cy="1563350"/>
            <wp:effectExtent l="76200" t="76200" r="128905" b="132715"/>
            <wp:wrapSquare wrapText="bothSides"/>
            <wp:docPr id="1080225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2560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04872" cy="156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D2B75">
        <w:rPr>
          <w:rFonts w:ascii="Agency FB" w:hAnsi="Agency FB"/>
          <w:b/>
          <w:bCs/>
          <w:noProof/>
          <w:sz w:val="28"/>
          <w:szCs w:val="28"/>
        </w:rPr>
        <w:t>SOSPECHOSO DE MATAR A CEO DE UNITEDHEALTHCARE DESCARTÓ USAR UNA BOMBA PORQUE NO QUERÍA "PONER EN RIESGO A INOCENTES"</w:t>
      </w:r>
    </w:p>
    <w:p w14:paraId="49E97DC0" w14:textId="77777777" w:rsidR="00EB3193" w:rsidRPr="001D2B75" w:rsidRDefault="00EB3193" w:rsidP="00EB3193">
      <w:pPr>
        <w:spacing w:after="0" w:line="240" w:lineRule="auto"/>
        <w:rPr>
          <w:rFonts w:ascii="Times New Roman" w:hAnsi="Times New Roman"/>
        </w:rPr>
      </w:pPr>
      <w:r w:rsidRPr="001D2B75">
        <w:rPr>
          <w:rFonts w:ascii="Times New Roman" w:hAnsi="Times New Roman"/>
        </w:rPr>
        <w:t>En un cuaderno que se encuentra en manos de la Policía, y que fue consultado por </w:t>
      </w:r>
      <w:proofErr w:type="spellStart"/>
      <w:r w:rsidRPr="001D2B75">
        <w:rPr>
          <w:rFonts w:ascii="Times New Roman" w:hAnsi="Times New Roman"/>
        </w:rPr>
        <w:t>The</w:t>
      </w:r>
      <w:proofErr w:type="spellEnd"/>
      <w:r w:rsidRPr="001D2B75">
        <w:rPr>
          <w:rFonts w:ascii="Times New Roman" w:hAnsi="Times New Roman"/>
        </w:rPr>
        <w:t xml:space="preserve"> New York Times, </w:t>
      </w:r>
      <w:hyperlink r:id="rId54" w:history="1">
        <w:r w:rsidRPr="001D2B75">
          <w:rPr>
            <w:rFonts w:ascii="Times New Roman" w:hAnsi="Times New Roman"/>
          </w:rPr>
          <w:t xml:space="preserve">Luigi </w:t>
        </w:r>
        <w:proofErr w:type="spellStart"/>
        <w:r w:rsidRPr="001D2B75">
          <w:rPr>
            <w:rFonts w:ascii="Times New Roman" w:hAnsi="Times New Roman"/>
          </w:rPr>
          <w:t>Mangione</w:t>
        </w:r>
        <w:proofErr w:type="spellEnd"/>
      </w:hyperlink>
      <w:r w:rsidRPr="001D2B75">
        <w:rPr>
          <w:rFonts w:ascii="Times New Roman" w:hAnsi="Times New Roman"/>
        </w:rPr>
        <w:t> aseguró que buscaba cometer un asesinato "preciso, que no ponga en riesgo a inocentes".</w:t>
      </w:r>
      <w:r w:rsidRPr="001D2B75">
        <w:rPr>
          <w:noProof/>
        </w:rPr>
        <w:t xml:space="preserve"> </w:t>
      </w:r>
    </w:p>
    <w:p w14:paraId="601772E6" w14:textId="146C603B" w:rsidR="00EB3193" w:rsidRPr="001D2B75" w:rsidRDefault="00EB3193" w:rsidP="00EB3193">
      <w:pPr>
        <w:spacing w:after="0" w:line="240" w:lineRule="auto"/>
        <w:rPr>
          <w:rFonts w:ascii="Agency FB" w:hAnsi="Agency FB"/>
          <w:b/>
          <w:bCs/>
          <w:noProof/>
          <w:sz w:val="28"/>
          <w:szCs w:val="28"/>
        </w:rPr>
      </w:pPr>
      <w:r w:rsidRPr="001D2B75">
        <w:rPr>
          <w:rFonts w:ascii="Agency FB" w:hAnsi="Agency FB"/>
          <w:b/>
          <w:bCs/>
          <w:noProof/>
          <w:sz w:val="28"/>
          <w:szCs w:val="28"/>
        </w:rPr>
        <w:t>XI JINPING ESTARÍA ENTRE INVITADOS A TOMA DE POSESIÓN DE TRUMP, PERO NO PUTIN</w:t>
      </w:r>
    </w:p>
    <w:p w14:paraId="75ABAAEF" w14:textId="64BB4B2A" w:rsidR="00F23B93" w:rsidRPr="00EB3193" w:rsidRDefault="00EB3193" w:rsidP="00F23B93">
      <w:pPr>
        <w:spacing w:after="0" w:line="240" w:lineRule="auto"/>
        <w:rPr>
          <w:rFonts w:ascii="Times New Roman" w:hAnsi="Times New Roman"/>
        </w:rPr>
        <w:sectPr w:rsidR="00F23B93" w:rsidRPr="00EB3193" w:rsidSect="00E01D27">
          <w:type w:val="continuous"/>
          <w:pgSz w:w="11906" w:h="16838"/>
          <w:pgMar w:top="1418" w:right="1841" w:bottom="426" w:left="1701" w:header="708" w:footer="708" w:gutter="0"/>
          <w:cols w:num="2" w:space="708"/>
          <w:docGrid w:linePitch="360"/>
        </w:sectPr>
      </w:pPr>
      <w:r w:rsidRPr="001D2B75">
        <w:rPr>
          <w:rFonts w:ascii="Times New Roman" w:hAnsi="Times New Roman"/>
        </w:rPr>
        <w:t>Aunque ningún líder extranjero ha estado presente durante la toma de posesión de un presidente de Estados Unidos desde al menos 1874, </w:t>
      </w:r>
      <w:hyperlink r:id="rId55" w:history="1">
        <w:r w:rsidRPr="001D2B75">
          <w:rPr>
            <w:rFonts w:ascii="Times New Roman" w:hAnsi="Times New Roman"/>
          </w:rPr>
          <w:t>Trump</w:t>
        </w:r>
      </w:hyperlink>
      <w:r w:rsidRPr="001D2B75">
        <w:rPr>
          <w:rFonts w:ascii="Times New Roman" w:hAnsi="Times New Roman"/>
        </w:rPr>
        <w:t xml:space="preserve"> habría invitado también a otros mandatarios como el primer ministro húngaro, </w:t>
      </w:r>
      <w:proofErr w:type="spellStart"/>
      <w:r w:rsidRPr="001D2B75">
        <w:rPr>
          <w:rFonts w:ascii="Times New Roman" w:hAnsi="Times New Roman"/>
        </w:rPr>
        <w:t>Viktor</w:t>
      </w:r>
      <w:proofErr w:type="spellEnd"/>
      <w:r w:rsidRPr="001D2B75">
        <w:rPr>
          <w:rFonts w:ascii="Times New Roman" w:hAnsi="Times New Roman"/>
        </w:rPr>
        <w:t xml:space="preserve"> </w:t>
      </w:r>
      <w:proofErr w:type="spellStart"/>
      <w:r w:rsidRPr="001D2B75">
        <w:rPr>
          <w:rFonts w:ascii="Times New Roman" w:hAnsi="Times New Roman"/>
        </w:rPr>
        <w:t>Orbán</w:t>
      </w:r>
      <w:proofErr w:type="spellEnd"/>
      <w:r w:rsidRPr="001D2B75">
        <w:rPr>
          <w:rFonts w:ascii="Times New Roman" w:hAnsi="Times New Roman"/>
        </w:rPr>
        <w:t>, según la cadena CBS.</w:t>
      </w:r>
    </w:p>
    <w:p w14:paraId="1BE1F1A2" w14:textId="2A961E00" w:rsidR="00F23B93" w:rsidRPr="00754786" w:rsidRDefault="00F23B93" w:rsidP="00EB3193">
      <w:pPr>
        <w:pStyle w:val="Sinespaciado"/>
        <w:tabs>
          <w:tab w:val="left" w:pos="3135"/>
        </w:tabs>
        <w:jc w:val="center"/>
        <w:rPr>
          <w:rFonts w:ascii="Agency FB" w:hAnsi="Agency FB" w:cs="Segoe UI Emoji"/>
          <w:b/>
          <w:sz w:val="36"/>
          <w:szCs w:val="36"/>
        </w:rPr>
      </w:pPr>
      <w:bookmarkStart w:id="4" w:name="_Hlk167099520"/>
      <w:bookmarkEnd w:id="3"/>
      <w:r w:rsidRPr="00754786">
        <w:rPr>
          <w:rFonts w:ascii="Agency FB" w:hAnsi="Agency FB"/>
          <w:b/>
          <w:noProof/>
          <w:sz w:val="36"/>
          <w:szCs w:val="36"/>
        </w:rPr>
        <w:lastRenderedPageBreak/>
        <w:drawing>
          <wp:anchor distT="0" distB="0" distL="114300" distR="114300" simplePos="0" relativeHeight="252525056" behindDoc="0" locked="0" layoutInCell="1" allowOverlap="1" wp14:anchorId="45FFA3CD" wp14:editId="7EE2272E">
            <wp:simplePos x="0" y="0"/>
            <wp:positionH relativeFrom="column">
              <wp:posOffset>1467595</wp:posOffset>
            </wp:positionH>
            <wp:positionV relativeFrom="paragraph">
              <wp:posOffset>5246</wp:posOffset>
            </wp:positionV>
            <wp:extent cx="409575" cy="400685"/>
            <wp:effectExtent l="19050" t="19050" r="28575" b="18415"/>
            <wp:wrapNone/>
            <wp:docPr id="1550314858" name="Imagen 30" descr="Dibujo abstract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23087" name="Imagen 30" descr="Dibujo abstracto de colores&#10;&#10;Descripción generada automáticamente con confianza baj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400685"/>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Agency FB" w:hAnsi="Agency FB"/>
          <w:b/>
          <w:noProof/>
          <w:sz w:val="36"/>
          <w:szCs w:val="36"/>
        </w:rPr>
        <w:drawing>
          <wp:anchor distT="0" distB="0" distL="114300" distR="114300" simplePos="0" relativeHeight="252526080" behindDoc="0" locked="0" layoutInCell="1" allowOverlap="1" wp14:anchorId="3E900048" wp14:editId="35678D5E">
            <wp:simplePos x="0" y="0"/>
            <wp:positionH relativeFrom="column">
              <wp:posOffset>3425190</wp:posOffset>
            </wp:positionH>
            <wp:positionV relativeFrom="paragraph">
              <wp:posOffset>31750</wp:posOffset>
            </wp:positionV>
            <wp:extent cx="409575" cy="400685"/>
            <wp:effectExtent l="19050" t="19050" r="28575" b="18415"/>
            <wp:wrapNone/>
            <wp:docPr id="1527211505" name="Imagen 3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60263" name="Imagen 30" descr="Imagen que contiene Interfaz de usuario gráfica&#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575" cy="400685"/>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Segoe UI Emoji" w:hAnsi="Segoe UI Emoji" w:cs="Segoe UI Emoji"/>
          <w:b/>
          <w:sz w:val="36"/>
          <w:szCs w:val="36"/>
        </w:rPr>
        <w:t>💡</w:t>
      </w:r>
      <w:r w:rsidRPr="00754786">
        <w:rPr>
          <w:rFonts w:ascii="Agency FB" w:hAnsi="Agency FB"/>
          <w:b/>
          <w:sz w:val="36"/>
          <w:szCs w:val="36"/>
        </w:rPr>
        <w:t xml:space="preserve"> M É X I C O </w:t>
      </w:r>
      <w:r w:rsidRPr="00754786">
        <w:rPr>
          <w:rFonts w:ascii="Segoe UI Emoji" w:hAnsi="Segoe UI Emoji" w:cs="Segoe UI Emoji"/>
          <w:b/>
          <w:sz w:val="36"/>
          <w:szCs w:val="36"/>
        </w:rPr>
        <w:t>💡</w:t>
      </w:r>
    </w:p>
    <w:bookmarkEnd w:id="4"/>
    <w:p w14:paraId="761DD25E" w14:textId="77777777" w:rsidR="00AD6A2E" w:rsidRDefault="00AD6A2E" w:rsidP="00AD6A2E">
      <w:pPr>
        <w:spacing w:after="0" w:line="240" w:lineRule="auto"/>
        <w:rPr>
          <w:rFonts w:ascii="Agency FB" w:hAnsi="Agency FB"/>
          <w:b/>
          <w:bCs/>
          <w:noProof/>
          <w:sz w:val="28"/>
          <w:szCs w:val="28"/>
        </w:rPr>
        <w:sectPr w:rsidR="00AD6A2E" w:rsidSect="00AD6A2E">
          <w:type w:val="continuous"/>
          <w:pgSz w:w="11906" w:h="16838"/>
          <w:pgMar w:top="1418" w:right="1841" w:bottom="426" w:left="1701" w:header="708" w:footer="708" w:gutter="0"/>
          <w:cols w:space="708"/>
          <w:docGrid w:linePitch="360"/>
        </w:sectPr>
      </w:pPr>
    </w:p>
    <w:p w14:paraId="15376340" w14:textId="77777777" w:rsidR="00AD6A2E" w:rsidRDefault="00AD6A2E" w:rsidP="00AD6A2E">
      <w:pPr>
        <w:spacing w:after="0" w:line="240" w:lineRule="auto"/>
        <w:rPr>
          <w:rFonts w:ascii="Times New Roman" w:hAnsi="Times New Roman"/>
        </w:rPr>
      </w:pPr>
    </w:p>
    <w:p w14:paraId="7430B819" w14:textId="77777777" w:rsidR="00C75E16" w:rsidRDefault="00C75E16" w:rsidP="00AD6A2E">
      <w:pPr>
        <w:spacing w:after="0" w:line="240" w:lineRule="auto"/>
        <w:rPr>
          <w:rFonts w:ascii="Times New Roman" w:hAnsi="Times New Roman"/>
        </w:rPr>
      </w:pPr>
    </w:p>
    <w:p w14:paraId="691FD5AD" w14:textId="77777777" w:rsidR="00AD4A38" w:rsidRDefault="00AD4A38" w:rsidP="00AD6A2E">
      <w:pPr>
        <w:spacing w:after="0" w:line="240" w:lineRule="auto"/>
        <w:rPr>
          <w:rFonts w:ascii="Times New Roman" w:hAnsi="Times New Roman"/>
        </w:rPr>
      </w:pPr>
    </w:p>
    <w:p w14:paraId="044BEC44" w14:textId="0962BABB" w:rsidR="00F23B93" w:rsidRDefault="00EB3193" w:rsidP="00AD6A2E">
      <w:pPr>
        <w:spacing w:after="0" w:line="240" w:lineRule="auto"/>
        <w:rPr>
          <w:rFonts w:ascii="Times New Roman" w:hAnsi="Times New Roman"/>
        </w:rPr>
      </w:pPr>
      <w:r w:rsidRPr="001D2B75">
        <w:rPr>
          <w:rFonts w:ascii="Agency FB" w:hAnsi="Agency FB"/>
          <w:b/>
          <w:bCs/>
          <w:noProof/>
          <w:sz w:val="28"/>
          <w:szCs w:val="28"/>
        </w:rPr>
        <w:drawing>
          <wp:anchor distT="0" distB="0" distL="114300" distR="114300" simplePos="0" relativeHeight="252578304" behindDoc="0" locked="0" layoutInCell="1" allowOverlap="1" wp14:anchorId="69437BF0" wp14:editId="59608E6F">
            <wp:simplePos x="0" y="0"/>
            <wp:positionH relativeFrom="rightMargin">
              <wp:posOffset>-5205730</wp:posOffset>
            </wp:positionH>
            <wp:positionV relativeFrom="paragraph">
              <wp:posOffset>165481</wp:posOffset>
            </wp:positionV>
            <wp:extent cx="2379980" cy="1433830"/>
            <wp:effectExtent l="76200" t="76200" r="134620" b="128270"/>
            <wp:wrapSquare wrapText="bothSides"/>
            <wp:docPr id="338275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75252"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79980" cy="143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7857B71" w14:textId="77777777" w:rsidR="00F23B93" w:rsidRDefault="00F23B93" w:rsidP="00F23B93">
      <w:pPr>
        <w:spacing w:after="0" w:line="240" w:lineRule="auto"/>
        <w:jc w:val="both"/>
        <w:rPr>
          <w:rFonts w:ascii="Agency FB" w:hAnsi="Agency FB"/>
          <w:b/>
          <w:bCs/>
          <w:noProof/>
          <w:sz w:val="28"/>
          <w:szCs w:val="28"/>
        </w:rPr>
        <w:sectPr w:rsidR="00F23B93" w:rsidSect="00CD2C94">
          <w:type w:val="continuous"/>
          <w:pgSz w:w="11906" w:h="16838"/>
          <w:pgMar w:top="1418" w:right="1701" w:bottom="1134" w:left="1701" w:header="708" w:footer="708" w:gutter="0"/>
          <w:cols w:space="708"/>
          <w:docGrid w:linePitch="360"/>
        </w:sectPr>
      </w:pPr>
    </w:p>
    <w:p w14:paraId="799D462E" w14:textId="77777777" w:rsidR="00EB3193" w:rsidRDefault="00EB3193" w:rsidP="00EB3193">
      <w:pPr>
        <w:spacing w:after="0" w:line="240" w:lineRule="auto"/>
        <w:rPr>
          <w:rFonts w:ascii="Agency FB" w:hAnsi="Agency FB"/>
          <w:b/>
          <w:bCs/>
          <w:noProof/>
          <w:sz w:val="28"/>
          <w:szCs w:val="28"/>
        </w:rPr>
      </w:pPr>
    </w:p>
    <w:p w14:paraId="356A7654" w14:textId="4D8DF2A3" w:rsidR="00EB3193" w:rsidRPr="001D2B75" w:rsidRDefault="00EB3193" w:rsidP="00EB3193">
      <w:pPr>
        <w:spacing w:after="0" w:line="240" w:lineRule="auto"/>
        <w:rPr>
          <w:rFonts w:ascii="Agency FB" w:hAnsi="Agency FB"/>
          <w:b/>
          <w:bCs/>
          <w:noProof/>
          <w:sz w:val="28"/>
          <w:szCs w:val="28"/>
        </w:rPr>
      </w:pPr>
      <w:r w:rsidRPr="001D2B75">
        <w:rPr>
          <w:rFonts w:ascii="Agency FB" w:hAnsi="Agency FB"/>
          <w:b/>
          <w:bCs/>
          <w:noProof/>
          <w:sz w:val="28"/>
          <w:szCs w:val="28"/>
        </w:rPr>
        <w:t>EL SENADO DE MÉXICO APROBÓ REFORMA QUE PROHÍBE VAPEADORES Y FENTANILO</w:t>
      </w:r>
    </w:p>
    <w:p w14:paraId="504A381A" w14:textId="77777777" w:rsidR="00EB3193" w:rsidRPr="001D2B75" w:rsidRDefault="00EB3193" w:rsidP="00EB3193">
      <w:pPr>
        <w:spacing w:after="0" w:line="240" w:lineRule="auto"/>
        <w:rPr>
          <w:rFonts w:ascii="Times New Roman" w:hAnsi="Times New Roman"/>
        </w:rPr>
      </w:pPr>
      <w:r w:rsidRPr="001D2B75">
        <w:rPr>
          <w:rFonts w:ascii="Times New Roman" w:hAnsi="Times New Roman"/>
        </w:rPr>
        <w:t>La </w:t>
      </w:r>
      <w:hyperlink r:id="rId58" w:history="1">
        <w:r w:rsidRPr="001D2B75">
          <w:rPr>
            <w:rFonts w:ascii="Times New Roman" w:hAnsi="Times New Roman"/>
          </w:rPr>
          <w:t>presidenta mexicana Claudia Sheinbaum</w:t>
        </w:r>
      </w:hyperlink>
      <w:r w:rsidRPr="001D2B75">
        <w:rPr>
          <w:rFonts w:ascii="Times New Roman" w:hAnsi="Times New Roman"/>
        </w:rPr>
        <w:t> también avala la prohibición de los vapeadores (cigarrillos electrónicos).</w:t>
      </w:r>
    </w:p>
    <w:p w14:paraId="16DD5DD1" w14:textId="77777777" w:rsidR="00F23B93" w:rsidRDefault="00F23B93" w:rsidP="00AD6A2E">
      <w:pPr>
        <w:spacing w:after="0" w:line="240" w:lineRule="auto"/>
        <w:rPr>
          <w:rFonts w:ascii="Times New Roman" w:hAnsi="Times New Roman"/>
        </w:rPr>
        <w:sectPr w:rsidR="00F23B93" w:rsidSect="00F23B93">
          <w:type w:val="continuous"/>
          <w:pgSz w:w="11906" w:h="16838"/>
          <w:pgMar w:top="1418" w:right="1701" w:bottom="1134" w:left="1701" w:header="708" w:footer="708" w:gutter="0"/>
          <w:cols w:num="2" w:space="708"/>
          <w:docGrid w:linePitch="360"/>
        </w:sectPr>
      </w:pPr>
    </w:p>
    <w:p w14:paraId="561DF886" w14:textId="77777777" w:rsidR="00F23B93" w:rsidRDefault="00F23B93" w:rsidP="00AD6A2E">
      <w:pPr>
        <w:spacing w:after="0" w:line="240" w:lineRule="auto"/>
        <w:rPr>
          <w:rFonts w:ascii="Times New Roman" w:hAnsi="Times New Roman"/>
        </w:rPr>
      </w:pPr>
    </w:p>
    <w:p w14:paraId="211056B6" w14:textId="77777777" w:rsidR="00F23B93" w:rsidRDefault="00F23B93" w:rsidP="00AD6A2E">
      <w:pPr>
        <w:spacing w:after="0" w:line="240" w:lineRule="auto"/>
        <w:rPr>
          <w:rFonts w:ascii="Times New Roman" w:hAnsi="Times New Roman"/>
        </w:rPr>
      </w:pPr>
    </w:p>
    <w:p w14:paraId="40067287" w14:textId="77777777" w:rsidR="00C75E16" w:rsidRDefault="00C75E16" w:rsidP="00F23B93">
      <w:pPr>
        <w:pStyle w:val="Sinespaciado"/>
        <w:rPr>
          <w:rFonts w:ascii="Segoe UI Emoji" w:hAnsi="Segoe UI Emoji" w:cs="Segoe UI Emoji"/>
          <w:b/>
          <w:sz w:val="40"/>
          <w:szCs w:val="40"/>
        </w:rPr>
      </w:pPr>
      <w:bookmarkStart w:id="5" w:name="_Hlk167100366"/>
    </w:p>
    <w:p w14:paraId="74E893CC" w14:textId="77777777" w:rsidR="00C75E16" w:rsidRDefault="00C75E16" w:rsidP="00AD6A2E">
      <w:pPr>
        <w:pStyle w:val="Sinespaciado"/>
        <w:jc w:val="center"/>
        <w:rPr>
          <w:rFonts w:ascii="Segoe UI Emoji" w:hAnsi="Segoe UI Emoji" w:cs="Segoe UI Emoji"/>
          <w:b/>
          <w:sz w:val="40"/>
          <w:szCs w:val="40"/>
        </w:rPr>
      </w:pPr>
    </w:p>
    <w:p w14:paraId="5BA2E500" w14:textId="0E19AAA9" w:rsidR="00C75E16" w:rsidRDefault="00C75E16" w:rsidP="00C75E16">
      <w:pPr>
        <w:pStyle w:val="Sinespaciado"/>
        <w:jc w:val="center"/>
        <w:rPr>
          <w:rFonts w:ascii="Segoe UI Emoji" w:hAnsi="Segoe UI Emoji" w:cs="Segoe UI Emoji"/>
          <w:b/>
          <w:sz w:val="40"/>
          <w:szCs w:val="40"/>
        </w:rPr>
      </w:pPr>
      <w:bookmarkStart w:id="6" w:name="_Hlk167099873"/>
      <w:r w:rsidRPr="00410A1D">
        <w:rPr>
          <w:rFonts w:ascii="Segoe UI Emoji" w:hAnsi="Segoe UI Emoji" w:cs="Segoe UI Emoji"/>
          <w:b/>
          <w:sz w:val="40"/>
          <w:szCs w:val="40"/>
        </w:rPr>
        <w:t>📌</w:t>
      </w:r>
      <w:r>
        <w:rPr>
          <w:rFonts w:ascii="Segoe UI Emoji" w:hAnsi="Segoe UI Emoji" w:cs="Segoe UI Emoji"/>
          <w:b/>
          <w:sz w:val="40"/>
          <w:szCs w:val="40"/>
        </w:rPr>
        <w:t xml:space="preserve"> </w:t>
      </w:r>
      <w:r w:rsidRPr="00863F20">
        <w:rPr>
          <w:rFonts w:ascii="Bernard MT Condensed" w:hAnsi="Bernard MT Condensed" w:cs="Arial"/>
          <w:b/>
          <w:sz w:val="40"/>
          <w:szCs w:val="40"/>
        </w:rPr>
        <w:t>E</w:t>
      </w:r>
      <w:r>
        <w:rPr>
          <w:rFonts w:ascii="Bernard MT Condensed" w:hAnsi="Bernard MT Condensed" w:cs="Arial"/>
          <w:b/>
          <w:sz w:val="40"/>
          <w:szCs w:val="40"/>
        </w:rPr>
        <w:t xml:space="preserve"> </w:t>
      </w:r>
      <w:r w:rsidRPr="00863F20">
        <w:rPr>
          <w:rFonts w:ascii="Bernard MT Condensed" w:hAnsi="Bernard MT Condensed" w:cs="Arial"/>
          <w:b/>
          <w:sz w:val="40"/>
          <w:szCs w:val="40"/>
        </w:rPr>
        <w:t>U</w:t>
      </w:r>
      <w:r>
        <w:rPr>
          <w:rFonts w:ascii="Bernard MT Condensed" w:hAnsi="Bernard MT Condensed" w:cs="Arial"/>
          <w:b/>
          <w:sz w:val="40"/>
          <w:szCs w:val="40"/>
        </w:rPr>
        <w:t xml:space="preserve"> </w:t>
      </w:r>
      <w:r w:rsidRPr="00863F20">
        <w:rPr>
          <w:rFonts w:ascii="Bernard MT Condensed" w:hAnsi="Bernard MT Condensed" w:cs="Arial"/>
          <w:b/>
          <w:sz w:val="40"/>
          <w:szCs w:val="40"/>
        </w:rPr>
        <w:t>R</w:t>
      </w:r>
      <w:r>
        <w:rPr>
          <w:rFonts w:ascii="Bernard MT Condensed" w:hAnsi="Bernard MT Condensed" w:cs="Arial"/>
          <w:b/>
          <w:sz w:val="40"/>
          <w:szCs w:val="40"/>
        </w:rPr>
        <w:t xml:space="preserve"> </w:t>
      </w:r>
      <w:r w:rsidRPr="00863F20">
        <w:rPr>
          <w:rFonts w:ascii="Bernard MT Condensed" w:hAnsi="Bernard MT Condensed" w:cs="Arial"/>
          <w:b/>
          <w:sz w:val="40"/>
          <w:szCs w:val="40"/>
        </w:rPr>
        <w:t>O</w:t>
      </w:r>
      <w:r>
        <w:rPr>
          <w:rFonts w:ascii="Bernard MT Condensed" w:hAnsi="Bernard MT Condensed" w:cs="Arial"/>
          <w:b/>
          <w:sz w:val="40"/>
          <w:szCs w:val="40"/>
        </w:rPr>
        <w:t xml:space="preserve"> </w:t>
      </w:r>
      <w:r w:rsidRPr="00863F20">
        <w:rPr>
          <w:rFonts w:ascii="Bernard MT Condensed" w:hAnsi="Bernard MT Condensed" w:cs="Arial"/>
          <w:b/>
          <w:sz w:val="40"/>
          <w:szCs w:val="40"/>
        </w:rPr>
        <w:t>P</w:t>
      </w:r>
      <w:r>
        <w:rPr>
          <w:rFonts w:ascii="Bernard MT Condensed" w:hAnsi="Bernard MT Condensed" w:cs="Arial"/>
          <w:b/>
          <w:sz w:val="40"/>
          <w:szCs w:val="40"/>
        </w:rPr>
        <w:t xml:space="preserve"> </w:t>
      </w:r>
      <w:r w:rsidRPr="00863F20">
        <w:rPr>
          <w:rFonts w:ascii="Bernard MT Condensed" w:hAnsi="Bernard MT Condensed" w:cs="Arial"/>
          <w:b/>
          <w:sz w:val="40"/>
          <w:szCs w:val="40"/>
        </w:rPr>
        <w:t>A</w:t>
      </w:r>
      <w:r>
        <w:rPr>
          <w:rFonts w:ascii="Bernard MT Condensed" w:hAnsi="Bernard MT Condensed" w:cs="Arial"/>
          <w:b/>
          <w:sz w:val="40"/>
          <w:szCs w:val="40"/>
        </w:rPr>
        <w:t xml:space="preserve"> </w:t>
      </w:r>
      <w:r w:rsidRPr="00410A1D">
        <w:rPr>
          <w:rFonts w:ascii="Segoe UI Emoji" w:hAnsi="Segoe UI Emoji" w:cs="Segoe UI Emoji"/>
          <w:b/>
          <w:sz w:val="40"/>
          <w:szCs w:val="40"/>
        </w:rPr>
        <w:t>📌</w:t>
      </w:r>
    </w:p>
    <w:p w14:paraId="77DB610F" w14:textId="77777777" w:rsidR="00C75E16" w:rsidRDefault="00C75E16" w:rsidP="00C75E16">
      <w:pPr>
        <w:pStyle w:val="Sinespaciado"/>
        <w:jc w:val="center"/>
        <w:rPr>
          <w:rFonts w:ascii="Segoe UI Emoji" w:hAnsi="Segoe UI Emoji" w:cs="Segoe UI Emoji"/>
          <w:b/>
          <w:sz w:val="40"/>
          <w:szCs w:val="40"/>
        </w:rPr>
      </w:pPr>
    </w:p>
    <w:bookmarkEnd w:id="6"/>
    <w:p w14:paraId="43B8A219" w14:textId="77777777" w:rsidR="00C75E16" w:rsidRDefault="00C75E16" w:rsidP="00C75E16">
      <w:pPr>
        <w:spacing w:after="0" w:line="240" w:lineRule="auto"/>
        <w:jc w:val="center"/>
        <w:rPr>
          <w:rFonts w:ascii="Segoe UI Emoji" w:hAnsi="Segoe UI Emoji" w:cs="Segoe UI Emoji"/>
          <w:b/>
          <w:sz w:val="36"/>
          <w:szCs w:val="36"/>
        </w:rPr>
      </w:pPr>
      <w:r w:rsidRPr="00754786">
        <w:rPr>
          <w:rFonts w:ascii="Agency FB" w:hAnsi="Agency FB"/>
          <w:b/>
          <w:noProof/>
          <w:sz w:val="36"/>
          <w:szCs w:val="36"/>
        </w:rPr>
        <w:drawing>
          <wp:anchor distT="0" distB="0" distL="114300" distR="114300" simplePos="0" relativeHeight="252580352" behindDoc="0" locked="0" layoutInCell="1" allowOverlap="1" wp14:anchorId="1D2F6E21" wp14:editId="3FA0A1AF">
            <wp:simplePos x="0" y="0"/>
            <wp:positionH relativeFrom="column">
              <wp:posOffset>3407410</wp:posOffset>
            </wp:positionH>
            <wp:positionV relativeFrom="paragraph">
              <wp:posOffset>31750</wp:posOffset>
            </wp:positionV>
            <wp:extent cx="431800" cy="374650"/>
            <wp:effectExtent l="19050" t="19050" r="25400" b="25400"/>
            <wp:wrapNone/>
            <wp:docPr id="1165740976" name="Imagen 89" descr="Bandera de Rus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ndera de Rusia - Wikipedia, la enciclopedia lib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800" cy="374650"/>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Agency FB" w:hAnsi="Agency FB"/>
          <w:b/>
          <w:noProof/>
          <w:sz w:val="36"/>
          <w:szCs w:val="36"/>
        </w:rPr>
        <w:drawing>
          <wp:anchor distT="0" distB="0" distL="114300" distR="114300" simplePos="0" relativeHeight="252581376" behindDoc="0" locked="0" layoutInCell="1" allowOverlap="1" wp14:anchorId="10678B2C" wp14:editId="6F52CD3B">
            <wp:simplePos x="0" y="0"/>
            <wp:positionH relativeFrom="column">
              <wp:posOffset>1591945</wp:posOffset>
            </wp:positionH>
            <wp:positionV relativeFrom="paragraph">
              <wp:posOffset>28575</wp:posOffset>
            </wp:positionV>
            <wp:extent cx="431800" cy="374650"/>
            <wp:effectExtent l="19050" t="19050" r="25400" b="25400"/>
            <wp:wrapNone/>
            <wp:docPr id="997624493" name="Imagen 89" descr="Bandera de Rus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ndera de Rusia - Wikipedia, la enciclopedia lib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1800" cy="374650"/>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Segoe UI Emoji" w:hAnsi="Segoe UI Emoji" w:cs="Segoe UI Emoji"/>
          <w:b/>
          <w:sz w:val="36"/>
          <w:szCs w:val="36"/>
        </w:rPr>
        <w:t>💡</w:t>
      </w:r>
      <w:r w:rsidRPr="00754786">
        <w:rPr>
          <w:rFonts w:ascii="Agency FB" w:hAnsi="Agency FB"/>
          <w:b/>
          <w:sz w:val="36"/>
          <w:szCs w:val="36"/>
        </w:rPr>
        <w:t xml:space="preserve"> R U S I A </w:t>
      </w:r>
      <w:r w:rsidRPr="00754786">
        <w:rPr>
          <w:rFonts w:ascii="Segoe UI Emoji" w:hAnsi="Segoe UI Emoji" w:cs="Segoe UI Emoji"/>
          <w:b/>
          <w:sz w:val="36"/>
          <w:szCs w:val="36"/>
        </w:rPr>
        <w:t>💡</w:t>
      </w:r>
    </w:p>
    <w:p w14:paraId="529C19C9" w14:textId="77777777" w:rsidR="00C75E16" w:rsidRDefault="00C75E16" w:rsidP="00C75E16">
      <w:pPr>
        <w:spacing w:after="0" w:line="240" w:lineRule="auto"/>
        <w:jc w:val="center"/>
        <w:rPr>
          <w:rFonts w:ascii="Agency FB" w:hAnsi="Agency FB" w:cs="Segoe UI Emoji"/>
          <w:b/>
          <w:sz w:val="36"/>
          <w:szCs w:val="36"/>
        </w:rPr>
      </w:pPr>
    </w:p>
    <w:p w14:paraId="16BD5B1B" w14:textId="77777777" w:rsidR="00C75E16" w:rsidRPr="00754786" w:rsidRDefault="00C75E16" w:rsidP="00C75E16">
      <w:pPr>
        <w:spacing w:after="0" w:line="240" w:lineRule="auto"/>
        <w:jc w:val="center"/>
        <w:rPr>
          <w:rFonts w:ascii="Agency FB" w:hAnsi="Agency FB" w:cs="Segoe UI Emoji"/>
          <w:b/>
          <w:sz w:val="36"/>
          <w:szCs w:val="36"/>
        </w:rPr>
      </w:pPr>
    </w:p>
    <w:p w14:paraId="1A9C27C4" w14:textId="1C1937F5" w:rsidR="00C75E16" w:rsidRDefault="00C75E16" w:rsidP="00AD6A2E">
      <w:pPr>
        <w:pStyle w:val="Sinespaciado"/>
        <w:jc w:val="center"/>
        <w:rPr>
          <w:rFonts w:ascii="Segoe UI Emoji" w:hAnsi="Segoe UI Emoji" w:cs="Segoe UI Emoji"/>
          <w:b/>
          <w:sz w:val="40"/>
          <w:szCs w:val="40"/>
        </w:rPr>
      </w:pPr>
      <w:r w:rsidRPr="001D2B75">
        <w:rPr>
          <w:rFonts w:ascii="Agency FB" w:hAnsi="Agency FB"/>
          <w:b/>
          <w:bCs/>
          <w:noProof/>
          <w:sz w:val="28"/>
          <w:szCs w:val="28"/>
        </w:rPr>
        <w:drawing>
          <wp:anchor distT="0" distB="0" distL="114300" distR="114300" simplePos="0" relativeHeight="252583424" behindDoc="0" locked="0" layoutInCell="1" allowOverlap="1" wp14:anchorId="01392957" wp14:editId="5054DDAF">
            <wp:simplePos x="0" y="0"/>
            <wp:positionH relativeFrom="column">
              <wp:posOffset>2951607</wp:posOffset>
            </wp:positionH>
            <wp:positionV relativeFrom="paragraph">
              <wp:posOffset>262890</wp:posOffset>
            </wp:positionV>
            <wp:extent cx="2392680" cy="1483995"/>
            <wp:effectExtent l="76200" t="76200" r="140970" b="135255"/>
            <wp:wrapSquare wrapText="bothSides"/>
            <wp:docPr id="1611740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40747"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92680" cy="1483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3A62EE" w14:textId="77777777" w:rsidR="00C75E16" w:rsidRDefault="00C75E16" w:rsidP="00C75E16">
      <w:pPr>
        <w:spacing w:after="0" w:line="240" w:lineRule="auto"/>
        <w:rPr>
          <w:rFonts w:ascii="Agency FB" w:hAnsi="Agency FB"/>
          <w:b/>
          <w:bCs/>
          <w:noProof/>
          <w:sz w:val="28"/>
          <w:szCs w:val="28"/>
        </w:rPr>
        <w:sectPr w:rsidR="00C75E16" w:rsidSect="00CD2C94">
          <w:type w:val="continuous"/>
          <w:pgSz w:w="11906" w:h="16838"/>
          <w:pgMar w:top="1418" w:right="1701" w:bottom="1134" w:left="1701" w:header="708" w:footer="708" w:gutter="0"/>
          <w:cols w:space="708"/>
          <w:docGrid w:linePitch="360"/>
        </w:sectPr>
      </w:pPr>
    </w:p>
    <w:p w14:paraId="50A6B867" w14:textId="32045494" w:rsidR="00C75E16" w:rsidRPr="001D2B75" w:rsidRDefault="00C75E16" w:rsidP="00C75E16">
      <w:pPr>
        <w:spacing w:after="0" w:line="240" w:lineRule="auto"/>
        <w:rPr>
          <w:rFonts w:ascii="Agency FB" w:hAnsi="Agency FB"/>
          <w:b/>
          <w:bCs/>
          <w:noProof/>
          <w:sz w:val="28"/>
          <w:szCs w:val="28"/>
        </w:rPr>
      </w:pPr>
      <w:r w:rsidRPr="001D2B75">
        <w:rPr>
          <w:rFonts w:ascii="Agency FB" w:hAnsi="Agency FB"/>
          <w:b/>
          <w:bCs/>
          <w:noProof/>
          <w:sz w:val="28"/>
          <w:szCs w:val="28"/>
        </w:rPr>
        <w:t>RUSIA Y BRICS LANZAN ALIANZA DE IA PARA COMPETIR CON ESTADOS UNIDOS EN TECNOLOGÍA</w:t>
      </w:r>
    </w:p>
    <w:p w14:paraId="26FD39D6" w14:textId="2EA07EF9" w:rsidR="00C75E16" w:rsidRPr="001D2B75" w:rsidRDefault="00C75E16" w:rsidP="00C75E16">
      <w:pPr>
        <w:spacing w:after="0" w:line="240" w:lineRule="auto"/>
        <w:rPr>
          <w:rFonts w:ascii="Times New Roman" w:hAnsi="Times New Roman"/>
        </w:rPr>
      </w:pPr>
      <w:r w:rsidRPr="001D2B75">
        <w:rPr>
          <w:rFonts w:ascii="Times New Roman" w:hAnsi="Times New Roman"/>
        </w:rPr>
        <w:t>Brasil, China, India y Sudáfrica se unen a Rusia en ambicioso proyecto de desarrollo tecnológico que podría reconfigurar el panorama global de la </w:t>
      </w:r>
      <w:hyperlink r:id="rId61" w:history="1">
        <w:r w:rsidRPr="001D2B75">
          <w:rPr>
            <w:rFonts w:ascii="Times New Roman" w:hAnsi="Times New Roman"/>
          </w:rPr>
          <w:t>IA</w:t>
        </w:r>
      </w:hyperlink>
      <w:r w:rsidRPr="001D2B75">
        <w:rPr>
          <w:rFonts w:ascii="Times New Roman" w:hAnsi="Times New Roman"/>
        </w:rPr>
        <w:t>.</w:t>
      </w:r>
    </w:p>
    <w:p w14:paraId="60F209EB" w14:textId="77777777" w:rsidR="00C75E16" w:rsidRDefault="00C75E16" w:rsidP="00AD6A2E">
      <w:pPr>
        <w:pStyle w:val="Sinespaciado"/>
        <w:jc w:val="center"/>
        <w:rPr>
          <w:rFonts w:ascii="Segoe UI Emoji" w:hAnsi="Segoe UI Emoji" w:cs="Segoe UI Emoji"/>
          <w:b/>
          <w:sz w:val="40"/>
          <w:szCs w:val="40"/>
        </w:rPr>
        <w:sectPr w:rsidR="00C75E16" w:rsidSect="00C75E16">
          <w:type w:val="continuous"/>
          <w:pgSz w:w="11906" w:h="16838"/>
          <w:pgMar w:top="1418" w:right="1701" w:bottom="1134" w:left="1701" w:header="708" w:footer="708" w:gutter="0"/>
          <w:cols w:num="2" w:space="708"/>
          <w:docGrid w:linePitch="360"/>
        </w:sectPr>
      </w:pPr>
    </w:p>
    <w:p w14:paraId="46DD2C7F" w14:textId="0CE4AFA4" w:rsidR="00C75E16" w:rsidRDefault="00C75E16" w:rsidP="00AD6A2E">
      <w:pPr>
        <w:pStyle w:val="Sinespaciado"/>
        <w:jc w:val="center"/>
        <w:rPr>
          <w:rFonts w:ascii="Segoe UI Emoji" w:hAnsi="Segoe UI Emoji" w:cs="Segoe UI Emoji"/>
          <w:b/>
          <w:sz w:val="40"/>
          <w:szCs w:val="40"/>
        </w:rPr>
      </w:pPr>
    </w:p>
    <w:p w14:paraId="3DFBD9BD" w14:textId="77777777" w:rsidR="00C75E16" w:rsidRDefault="00C75E16" w:rsidP="00AD6A2E">
      <w:pPr>
        <w:pStyle w:val="Sinespaciado"/>
        <w:jc w:val="center"/>
        <w:rPr>
          <w:rFonts w:ascii="Segoe UI Emoji" w:hAnsi="Segoe UI Emoji" w:cs="Segoe UI Emoji"/>
          <w:b/>
          <w:sz w:val="40"/>
          <w:szCs w:val="40"/>
        </w:rPr>
      </w:pPr>
    </w:p>
    <w:p w14:paraId="3E9BC040" w14:textId="6EA457F4" w:rsidR="00C75E16" w:rsidRDefault="00C75E16" w:rsidP="00AD6A2E">
      <w:pPr>
        <w:pStyle w:val="Sinespaciado"/>
        <w:jc w:val="center"/>
        <w:rPr>
          <w:rFonts w:ascii="Segoe UI Emoji" w:hAnsi="Segoe UI Emoji" w:cs="Segoe UI Emoji"/>
          <w:b/>
          <w:sz w:val="40"/>
          <w:szCs w:val="40"/>
        </w:rPr>
      </w:pPr>
      <w:r w:rsidRPr="001D1C29">
        <w:rPr>
          <w:rFonts w:ascii="Agency FB" w:hAnsi="Agency FB"/>
          <w:b/>
          <w:bCs/>
          <w:noProof/>
          <w:sz w:val="28"/>
          <w:szCs w:val="28"/>
        </w:rPr>
        <w:drawing>
          <wp:anchor distT="0" distB="0" distL="114300" distR="114300" simplePos="0" relativeHeight="252585472" behindDoc="0" locked="0" layoutInCell="1" allowOverlap="1" wp14:anchorId="175B7C28" wp14:editId="6CA9FFE3">
            <wp:simplePos x="0" y="0"/>
            <wp:positionH relativeFrom="rightMargin">
              <wp:posOffset>-5254625</wp:posOffset>
            </wp:positionH>
            <wp:positionV relativeFrom="paragraph">
              <wp:posOffset>482600</wp:posOffset>
            </wp:positionV>
            <wp:extent cx="2421890" cy="1398905"/>
            <wp:effectExtent l="76200" t="76200" r="130810" b="125095"/>
            <wp:wrapSquare wrapText="bothSides"/>
            <wp:docPr id="26432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289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21890" cy="1398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823F024" w14:textId="77777777" w:rsidR="00C75E16" w:rsidRDefault="00C75E16" w:rsidP="00C75E16">
      <w:pPr>
        <w:spacing w:after="0" w:line="240" w:lineRule="auto"/>
        <w:rPr>
          <w:rFonts w:ascii="Agency FB" w:hAnsi="Agency FB"/>
          <w:b/>
          <w:bCs/>
          <w:noProof/>
          <w:sz w:val="28"/>
          <w:szCs w:val="28"/>
        </w:rPr>
        <w:sectPr w:rsidR="00C75E16" w:rsidSect="00CD2C94">
          <w:type w:val="continuous"/>
          <w:pgSz w:w="11906" w:h="16838"/>
          <w:pgMar w:top="1418" w:right="1701" w:bottom="1134" w:left="1701" w:header="708" w:footer="708" w:gutter="0"/>
          <w:cols w:space="708"/>
          <w:docGrid w:linePitch="360"/>
        </w:sectPr>
      </w:pPr>
    </w:p>
    <w:p w14:paraId="25679FBE" w14:textId="683C5C0D" w:rsidR="00C75E16" w:rsidRPr="001D1C29" w:rsidRDefault="00C75E16" w:rsidP="00C75E16">
      <w:pPr>
        <w:spacing w:after="0" w:line="240" w:lineRule="auto"/>
        <w:rPr>
          <w:rFonts w:ascii="Agency FB" w:hAnsi="Agency FB"/>
          <w:b/>
          <w:bCs/>
          <w:noProof/>
          <w:sz w:val="28"/>
          <w:szCs w:val="28"/>
        </w:rPr>
      </w:pPr>
      <w:r w:rsidRPr="001D1C29">
        <w:rPr>
          <w:rFonts w:ascii="Agency FB" w:hAnsi="Agency FB"/>
          <w:b/>
          <w:bCs/>
          <w:noProof/>
          <w:sz w:val="28"/>
          <w:szCs w:val="28"/>
        </w:rPr>
        <w:t>RUSIA DENUNCIA NUEVO ATAQUE UCRANIANO CON MISILES ATACMS Y PROMETE RESPONDER</w:t>
      </w:r>
    </w:p>
    <w:p w14:paraId="1367FCD7" w14:textId="77777777" w:rsidR="00C75E16" w:rsidRPr="001D1C29" w:rsidRDefault="00C75E16" w:rsidP="00C75E16">
      <w:pPr>
        <w:spacing w:after="0" w:line="240" w:lineRule="auto"/>
        <w:rPr>
          <w:rFonts w:ascii="Times New Roman" w:hAnsi="Times New Roman"/>
        </w:rPr>
      </w:pPr>
      <w:hyperlink r:id="rId63" w:history="1">
        <w:r w:rsidRPr="001D1C29">
          <w:rPr>
            <w:rFonts w:ascii="Times New Roman" w:hAnsi="Times New Roman"/>
          </w:rPr>
          <w:t>Ucrania</w:t>
        </w:r>
      </w:hyperlink>
      <w:r w:rsidRPr="001D1C29">
        <w:rPr>
          <w:rFonts w:ascii="Times New Roman" w:hAnsi="Times New Roman"/>
        </w:rPr>
        <w:t> atacó el miércoles de madrugada un aeródromo del sur de Rusia con misiles ATACMS de largo alcance suministrados por Estados Unidos, indicó el ejército ruso, prometiendo responder con "medidas apropiadas".</w:t>
      </w:r>
    </w:p>
    <w:p w14:paraId="65C04A80" w14:textId="77777777" w:rsidR="00C75E16" w:rsidRDefault="00C75E16" w:rsidP="00AD6A2E">
      <w:pPr>
        <w:pStyle w:val="Sinespaciado"/>
        <w:jc w:val="center"/>
        <w:rPr>
          <w:rFonts w:ascii="Segoe UI Emoji" w:hAnsi="Segoe UI Emoji" w:cs="Segoe UI Emoji"/>
          <w:b/>
          <w:sz w:val="40"/>
          <w:szCs w:val="40"/>
        </w:rPr>
        <w:sectPr w:rsidR="00C75E16" w:rsidSect="00C75E16">
          <w:type w:val="continuous"/>
          <w:pgSz w:w="11906" w:h="16838"/>
          <w:pgMar w:top="1418" w:right="1701" w:bottom="1134" w:left="1701" w:header="708" w:footer="708" w:gutter="0"/>
          <w:cols w:num="2" w:space="708"/>
          <w:docGrid w:linePitch="360"/>
        </w:sectPr>
      </w:pPr>
    </w:p>
    <w:p w14:paraId="2A8BA21A" w14:textId="77777777" w:rsidR="00C75E16" w:rsidRDefault="00C75E16" w:rsidP="00AD6A2E">
      <w:pPr>
        <w:pStyle w:val="Sinespaciado"/>
        <w:jc w:val="center"/>
        <w:rPr>
          <w:rFonts w:ascii="Segoe UI Emoji" w:hAnsi="Segoe UI Emoji" w:cs="Segoe UI Emoji"/>
          <w:b/>
          <w:sz w:val="40"/>
          <w:szCs w:val="40"/>
        </w:rPr>
      </w:pPr>
    </w:p>
    <w:p w14:paraId="4A24A6BF" w14:textId="77777777" w:rsidR="00C75E16" w:rsidRDefault="00C75E16" w:rsidP="00AD6A2E">
      <w:pPr>
        <w:pStyle w:val="Sinespaciado"/>
        <w:jc w:val="center"/>
        <w:rPr>
          <w:rFonts w:ascii="Segoe UI Emoji" w:hAnsi="Segoe UI Emoji" w:cs="Segoe UI Emoji"/>
          <w:b/>
          <w:sz w:val="40"/>
          <w:szCs w:val="40"/>
        </w:rPr>
      </w:pPr>
    </w:p>
    <w:p w14:paraId="0B20369A" w14:textId="515F253E" w:rsidR="00AD6A2E" w:rsidRDefault="00AD6A2E" w:rsidP="00AD6A2E">
      <w:pPr>
        <w:pStyle w:val="Sinespaciado"/>
        <w:jc w:val="center"/>
        <w:rPr>
          <w:rFonts w:ascii="Segoe UI Emoji" w:hAnsi="Segoe UI Emoji" w:cs="Segoe UI Emoji"/>
          <w:b/>
          <w:sz w:val="40"/>
          <w:szCs w:val="40"/>
        </w:rPr>
      </w:pPr>
      <w:r w:rsidRPr="00410A1D">
        <w:rPr>
          <w:rFonts w:ascii="Segoe UI Emoji" w:hAnsi="Segoe UI Emoji" w:cs="Segoe UI Emoji"/>
          <w:b/>
          <w:sz w:val="40"/>
          <w:szCs w:val="40"/>
        </w:rPr>
        <w:lastRenderedPageBreak/>
        <w:t>📌</w:t>
      </w:r>
      <w:r>
        <w:rPr>
          <w:rFonts w:ascii="Segoe UI Emoji" w:hAnsi="Segoe UI Emoji" w:cs="Segoe UI Emoji"/>
          <w:b/>
          <w:sz w:val="40"/>
          <w:szCs w:val="40"/>
        </w:rPr>
        <w:t xml:space="preserve"> </w:t>
      </w:r>
      <w:r w:rsidRPr="000102F3">
        <w:rPr>
          <w:rFonts w:ascii="Bernard MT Condensed" w:hAnsi="Bernard MT Condensed" w:cs="Arial"/>
          <w:b/>
          <w:sz w:val="40"/>
          <w:szCs w:val="40"/>
        </w:rPr>
        <w:t>A</w:t>
      </w:r>
      <w:r>
        <w:rPr>
          <w:rFonts w:ascii="Bernard MT Condensed" w:hAnsi="Bernard MT Condensed" w:cs="Arial"/>
          <w:b/>
          <w:sz w:val="40"/>
          <w:szCs w:val="40"/>
        </w:rPr>
        <w:t xml:space="preserve"> </w:t>
      </w:r>
      <w:r w:rsidRPr="000102F3">
        <w:rPr>
          <w:rFonts w:ascii="Bernard MT Condensed" w:hAnsi="Bernard MT Condensed" w:cs="Arial"/>
          <w:b/>
          <w:sz w:val="40"/>
          <w:szCs w:val="40"/>
        </w:rPr>
        <w:t>S</w:t>
      </w:r>
      <w:r>
        <w:rPr>
          <w:rFonts w:ascii="Bernard MT Condensed" w:hAnsi="Bernard MT Condensed" w:cs="Arial"/>
          <w:b/>
          <w:sz w:val="40"/>
          <w:szCs w:val="40"/>
        </w:rPr>
        <w:t xml:space="preserve"> </w:t>
      </w:r>
      <w:r w:rsidRPr="000102F3">
        <w:rPr>
          <w:rFonts w:ascii="Bernard MT Condensed" w:hAnsi="Bernard MT Condensed" w:cs="Arial"/>
          <w:b/>
          <w:sz w:val="40"/>
          <w:szCs w:val="40"/>
        </w:rPr>
        <w:t>I</w:t>
      </w:r>
      <w:r>
        <w:rPr>
          <w:rFonts w:ascii="Bernard MT Condensed" w:hAnsi="Bernard MT Condensed" w:cs="Arial"/>
          <w:b/>
          <w:sz w:val="40"/>
          <w:szCs w:val="40"/>
        </w:rPr>
        <w:t xml:space="preserve"> </w:t>
      </w:r>
      <w:r w:rsidRPr="000102F3">
        <w:rPr>
          <w:rFonts w:ascii="Bernard MT Condensed" w:hAnsi="Bernard MT Condensed" w:cs="Arial"/>
          <w:b/>
          <w:sz w:val="40"/>
          <w:szCs w:val="40"/>
        </w:rPr>
        <w:t>A</w:t>
      </w:r>
      <w:r>
        <w:rPr>
          <w:rFonts w:ascii="Bernard MT Condensed" w:hAnsi="Bernard MT Condensed" w:cs="Arial"/>
          <w:b/>
          <w:sz w:val="40"/>
          <w:szCs w:val="40"/>
        </w:rPr>
        <w:t xml:space="preserve"> </w:t>
      </w:r>
      <w:r w:rsidRPr="00410A1D">
        <w:rPr>
          <w:rFonts w:ascii="Segoe UI Emoji" w:hAnsi="Segoe UI Emoji" w:cs="Segoe UI Emoji"/>
          <w:b/>
          <w:sz w:val="40"/>
          <w:szCs w:val="40"/>
        </w:rPr>
        <w:t>📌</w:t>
      </w:r>
    </w:p>
    <w:p w14:paraId="3A78D80F" w14:textId="77777777" w:rsidR="0060160A" w:rsidRDefault="0060160A" w:rsidP="00AD6A2E">
      <w:pPr>
        <w:pStyle w:val="Sinespaciado"/>
        <w:jc w:val="center"/>
        <w:rPr>
          <w:rFonts w:ascii="Segoe UI Emoji" w:hAnsi="Segoe UI Emoji" w:cs="Segoe UI Emoji"/>
          <w:b/>
          <w:sz w:val="40"/>
          <w:szCs w:val="40"/>
        </w:rPr>
      </w:pPr>
    </w:p>
    <w:p w14:paraId="2A5EB1AE" w14:textId="6F978416" w:rsidR="00C75E16" w:rsidRDefault="00C75E16" w:rsidP="00C75E16">
      <w:pPr>
        <w:spacing w:after="0" w:line="240" w:lineRule="auto"/>
        <w:jc w:val="center"/>
        <w:rPr>
          <w:rFonts w:ascii="Segoe UI Emoji" w:hAnsi="Segoe UI Emoji" w:cs="Segoe UI Emoji"/>
          <w:b/>
          <w:sz w:val="36"/>
          <w:szCs w:val="36"/>
        </w:rPr>
      </w:pPr>
      <w:r>
        <w:rPr>
          <w:rFonts w:ascii="Segoe UI Emoji" w:hAnsi="Segoe UI Emoji" w:cs="Segoe UI Emoji"/>
          <w:b/>
          <w:noProof/>
          <w:sz w:val="36"/>
          <w:szCs w:val="36"/>
        </w:rPr>
        <w:drawing>
          <wp:anchor distT="0" distB="0" distL="114300" distR="114300" simplePos="0" relativeHeight="252587520" behindDoc="0" locked="0" layoutInCell="1" allowOverlap="1" wp14:anchorId="0DD33243" wp14:editId="2C3BFD85">
            <wp:simplePos x="0" y="0"/>
            <wp:positionH relativeFrom="column">
              <wp:posOffset>1063625</wp:posOffset>
            </wp:positionH>
            <wp:positionV relativeFrom="paragraph">
              <wp:posOffset>23495</wp:posOffset>
            </wp:positionV>
            <wp:extent cx="419100" cy="396240"/>
            <wp:effectExtent l="19050" t="19050" r="19050" b="22860"/>
            <wp:wrapNone/>
            <wp:docPr id="1110664154" name="Imagen 6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0341" name="Imagen 67" descr="Icono&#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9100" cy="396240"/>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Segoe UI Emoji" w:hAnsi="Segoe UI Emoji" w:cs="Segoe UI Emoji"/>
          <w:b/>
          <w:noProof/>
          <w:sz w:val="36"/>
          <w:szCs w:val="36"/>
        </w:rPr>
        <w:drawing>
          <wp:anchor distT="0" distB="0" distL="114300" distR="114300" simplePos="0" relativeHeight="252588544" behindDoc="0" locked="0" layoutInCell="1" allowOverlap="1" wp14:anchorId="66A0B573" wp14:editId="3E5DF0D7">
            <wp:simplePos x="0" y="0"/>
            <wp:positionH relativeFrom="column">
              <wp:posOffset>3939540</wp:posOffset>
            </wp:positionH>
            <wp:positionV relativeFrom="paragraph">
              <wp:posOffset>27305</wp:posOffset>
            </wp:positionV>
            <wp:extent cx="419100" cy="396586"/>
            <wp:effectExtent l="19050" t="19050" r="19050" b="22860"/>
            <wp:wrapNone/>
            <wp:docPr id="1525235101" name="Imagen 6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0341" name="Imagen 67" descr="Icono&#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9100" cy="396586"/>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10A1D">
        <w:rPr>
          <w:rFonts w:ascii="Segoe UI Emoji" w:hAnsi="Segoe UI Emoji" w:cs="Segoe UI Emoji"/>
          <w:b/>
          <w:sz w:val="36"/>
          <w:szCs w:val="36"/>
        </w:rPr>
        <w:t>💡</w:t>
      </w:r>
      <w:r>
        <w:rPr>
          <w:rFonts w:ascii="Segoe UI Emoji" w:hAnsi="Segoe UI Emoji" w:cs="Segoe UI Emoji"/>
          <w:b/>
          <w:sz w:val="36"/>
          <w:szCs w:val="36"/>
        </w:rPr>
        <w:t xml:space="preserve"> </w:t>
      </w:r>
      <w:r w:rsidRPr="0055443B">
        <w:rPr>
          <w:rFonts w:ascii="Agency FB" w:hAnsi="Agency FB"/>
          <w:b/>
          <w:sz w:val="36"/>
          <w:szCs w:val="36"/>
        </w:rPr>
        <w:t>C O R E A   D E L   S U R</w:t>
      </w:r>
      <w:r>
        <w:rPr>
          <w:rFonts w:ascii="Bahnschrift Condensed" w:hAnsi="Bahnschrift Condensed"/>
          <w:b/>
          <w:sz w:val="36"/>
          <w:szCs w:val="36"/>
        </w:rPr>
        <w:t xml:space="preserve"> </w:t>
      </w:r>
      <w:r w:rsidRPr="00410A1D">
        <w:rPr>
          <w:rFonts w:ascii="Segoe UI Emoji" w:hAnsi="Segoe UI Emoji" w:cs="Segoe UI Emoji"/>
          <w:b/>
          <w:sz w:val="36"/>
          <w:szCs w:val="36"/>
        </w:rPr>
        <w:t>💡</w:t>
      </w:r>
    </w:p>
    <w:p w14:paraId="4DC19D3B" w14:textId="77777777" w:rsidR="0060160A" w:rsidRDefault="0060160A" w:rsidP="00C75E16">
      <w:pPr>
        <w:spacing w:after="0" w:line="240" w:lineRule="auto"/>
        <w:jc w:val="center"/>
        <w:rPr>
          <w:rFonts w:ascii="Segoe UI Emoji" w:hAnsi="Segoe UI Emoji" w:cs="Segoe UI Emoji"/>
          <w:b/>
          <w:sz w:val="36"/>
          <w:szCs w:val="36"/>
        </w:rPr>
      </w:pPr>
    </w:p>
    <w:p w14:paraId="6970E06D" w14:textId="5D113D35" w:rsidR="00C75E16" w:rsidRDefault="00C75E16" w:rsidP="00AD6A2E">
      <w:pPr>
        <w:pStyle w:val="Sinespaciado"/>
        <w:jc w:val="center"/>
        <w:rPr>
          <w:rFonts w:ascii="Segoe UI Emoji" w:hAnsi="Segoe UI Emoji" w:cs="Segoe UI Emoji"/>
          <w:b/>
          <w:sz w:val="40"/>
          <w:szCs w:val="40"/>
        </w:rPr>
      </w:pPr>
      <w:r w:rsidRPr="001D2B75">
        <w:rPr>
          <w:rFonts w:ascii="Agency FB" w:hAnsi="Agency FB"/>
          <w:b/>
          <w:bCs/>
          <w:noProof/>
          <w:sz w:val="28"/>
          <w:szCs w:val="28"/>
        </w:rPr>
        <w:drawing>
          <wp:anchor distT="0" distB="0" distL="114300" distR="114300" simplePos="0" relativeHeight="252590592" behindDoc="0" locked="0" layoutInCell="1" allowOverlap="1" wp14:anchorId="435AE200" wp14:editId="218E56F0">
            <wp:simplePos x="0" y="0"/>
            <wp:positionH relativeFrom="rightMargin">
              <wp:posOffset>-2404745</wp:posOffset>
            </wp:positionH>
            <wp:positionV relativeFrom="paragraph">
              <wp:posOffset>266700</wp:posOffset>
            </wp:positionV>
            <wp:extent cx="2386330" cy="1366520"/>
            <wp:effectExtent l="76200" t="76200" r="128270" b="138430"/>
            <wp:wrapSquare wrapText="bothSides"/>
            <wp:docPr id="1488703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03528"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86330" cy="136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E7EE9B" w14:textId="77777777" w:rsidR="00C75E16" w:rsidRDefault="00C75E16" w:rsidP="00C75E16">
      <w:pPr>
        <w:spacing w:after="0" w:line="240" w:lineRule="auto"/>
        <w:rPr>
          <w:rFonts w:ascii="Agency FB" w:hAnsi="Agency FB"/>
          <w:b/>
          <w:bCs/>
          <w:noProof/>
          <w:sz w:val="28"/>
          <w:szCs w:val="28"/>
        </w:rPr>
        <w:sectPr w:rsidR="00C75E16" w:rsidSect="00CD2C94">
          <w:type w:val="continuous"/>
          <w:pgSz w:w="11906" w:h="16838"/>
          <w:pgMar w:top="1418" w:right="1701" w:bottom="1134" w:left="1701" w:header="708" w:footer="708" w:gutter="0"/>
          <w:cols w:space="708"/>
          <w:docGrid w:linePitch="360"/>
        </w:sectPr>
      </w:pPr>
    </w:p>
    <w:p w14:paraId="36B1288F" w14:textId="4270CAFB" w:rsidR="00C75E16" w:rsidRPr="001D2B75" w:rsidRDefault="00C75E16" w:rsidP="00C75E16">
      <w:pPr>
        <w:spacing w:after="0" w:line="240" w:lineRule="auto"/>
        <w:rPr>
          <w:rFonts w:ascii="Agency FB" w:hAnsi="Agency FB"/>
          <w:b/>
          <w:bCs/>
          <w:noProof/>
          <w:sz w:val="28"/>
          <w:szCs w:val="28"/>
        </w:rPr>
      </w:pPr>
      <w:r w:rsidRPr="001D2B75">
        <w:rPr>
          <w:rFonts w:ascii="Agency FB" w:hAnsi="Agency FB"/>
          <w:b/>
          <w:bCs/>
          <w:noProof/>
          <w:sz w:val="28"/>
          <w:szCs w:val="28"/>
        </w:rPr>
        <w:t>CERCA DE UN 75 % DE LOS SURCOREANOS APOYA LA DIMISIÓN O DESTITUCIÓN INMEDIATA DE YOON SUK-YEOL</w:t>
      </w:r>
    </w:p>
    <w:p w14:paraId="456DC78C" w14:textId="77777777" w:rsidR="00C75E16" w:rsidRPr="001D2B75" w:rsidRDefault="00C75E16" w:rsidP="00C75E16">
      <w:pPr>
        <w:spacing w:after="0" w:line="240" w:lineRule="auto"/>
        <w:rPr>
          <w:rFonts w:ascii="Times New Roman" w:hAnsi="Times New Roman"/>
        </w:rPr>
      </w:pPr>
      <w:r w:rsidRPr="001D2B75">
        <w:rPr>
          <w:rFonts w:ascii="Times New Roman" w:hAnsi="Times New Roman"/>
        </w:rPr>
        <w:t>La aprobación de </w:t>
      </w:r>
      <w:proofErr w:type="spellStart"/>
      <w:r w:rsidRPr="001D2B75">
        <w:rPr>
          <w:rFonts w:ascii="Times New Roman" w:hAnsi="Times New Roman"/>
        </w:rPr>
        <w:t>Yoon</w:t>
      </w:r>
      <w:proofErr w:type="spellEnd"/>
      <w:r w:rsidRPr="001D2B75">
        <w:rPr>
          <w:rFonts w:ascii="Times New Roman" w:hAnsi="Times New Roman"/>
        </w:rPr>
        <w:t xml:space="preserve"> </w:t>
      </w:r>
      <w:proofErr w:type="spellStart"/>
      <w:r w:rsidRPr="001D2B75">
        <w:rPr>
          <w:rFonts w:ascii="Times New Roman" w:hAnsi="Times New Roman"/>
        </w:rPr>
        <w:t>Suk-yeol</w:t>
      </w:r>
      <w:proofErr w:type="spellEnd"/>
      <w:r w:rsidRPr="001D2B75">
        <w:rPr>
          <w:rFonts w:ascii="Times New Roman" w:hAnsi="Times New Roman"/>
        </w:rPr>
        <w:t> cayó hasta el 17,3 %, y sigue en mínimos históricos.</w:t>
      </w:r>
    </w:p>
    <w:p w14:paraId="03B98A60" w14:textId="77777777" w:rsidR="00C75E16" w:rsidRDefault="00C75E16" w:rsidP="00AD6A2E">
      <w:pPr>
        <w:pStyle w:val="Sinespaciado"/>
        <w:jc w:val="center"/>
        <w:rPr>
          <w:rFonts w:ascii="Segoe UI Emoji" w:hAnsi="Segoe UI Emoji" w:cs="Segoe UI Emoji"/>
          <w:b/>
          <w:sz w:val="40"/>
          <w:szCs w:val="40"/>
        </w:rPr>
        <w:sectPr w:rsidR="00C75E16" w:rsidSect="00C75E16">
          <w:type w:val="continuous"/>
          <w:pgSz w:w="11906" w:h="16838"/>
          <w:pgMar w:top="1418" w:right="1701" w:bottom="1134" w:left="1701" w:header="708" w:footer="708" w:gutter="0"/>
          <w:cols w:num="2" w:space="708"/>
          <w:docGrid w:linePitch="360"/>
        </w:sectPr>
      </w:pPr>
    </w:p>
    <w:p w14:paraId="627C4026" w14:textId="23434026" w:rsidR="00AD4A38" w:rsidRDefault="00AD4A38" w:rsidP="00AD6A2E">
      <w:pPr>
        <w:pStyle w:val="Sinespaciado"/>
        <w:jc w:val="center"/>
        <w:rPr>
          <w:rFonts w:ascii="Segoe UI Emoji" w:hAnsi="Segoe UI Emoji" w:cs="Segoe UI Emoji"/>
          <w:b/>
          <w:sz w:val="40"/>
          <w:szCs w:val="40"/>
        </w:rPr>
      </w:pPr>
    </w:p>
    <w:p w14:paraId="49689568" w14:textId="77777777" w:rsidR="0060160A" w:rsidRDefault="0060160A" w:rsidP="00F23B93">
      <w:pPr>
        <w:spacing w:after="0" w:line="240" w:lineRule="auto"/>
        <w:jc w:val="center"/>
        <w:rPr>
          <w:rFonts w:ascii="Segoe UI Emoji" w:hAnsi="Segoe UI Emoji" w:cs="Segoe UI Emoji"/>
          <w:b/>
          <w:sz w:val="36"/>
          <w:szCs w:val="36"/>
        </w:rPr>
      </w:pPr>
      <w:bookmarkStart w:id="7" w:name="_Hlk166491685"/>
    </w:p>
    <w:p w14:paraId="2B80EF7D" w14:textId="17B9AE83" w:rsidR="00C75E16" w:rsidRDefault="0060160A" w:rsidP="00F23B93">
      <w:pPr>
        <w:spacing w:after="0" w:line="240" w:lineRule="auto"/>
        <w:jc w:val="center"/>
        <w:rPr>
          <w:rFonts w:ascii="Segoe UI Emoji" w:hAnsi="Segoe UI Emoji" w:cs="Segoe UI Emoji"/>
          <w:b/>
          <w:sz w:val="36"/>
          <w:szCs w:val="36"/>
        </w:rPr>
      </w:pPr>
      <w:r w:rsidRPr="001D2B75">
        <w:rPr>
          <w:rFonts w:ascii="Agency FB" w:hAnsi="Agency FB"/>
          <w:b/>
          <w:bCs/>
          <w:noProof/>
          <w:sz w:val="28"/>
          <w:szCs w:val="28"/>
        </w:rPr>
        <w:drawing>
          <wp:anchor distT="0" distB="0" distL="114300" distR="114300" simplePos="0" relativeHeight="252592640" behindDoc="0" locked="0" layoutInCell="1" allowOverlap="1" wp14:anchorId="3D713C4A" wp14:editId="1E4A80FB">
            <wp:simplePos x="0" y="0"/>
            <wp:positionH relativeFrom="margin">
              <wp:posOffset>-10795</wp:posOffset>
            </wp:positionH>
            <wp:positionV relativeFrom="paragraph">
              <wp:posOffset>389890</wp:posOffset>
            </wp:positionV>
            <wp:extent cx="2423160" cy="1453515"/>
            <wp:effectExtent l="76200" t="76200" r="129540" b="127635"/>
            <wp:wrapSquare wrapText="bothSides"/>
            <wp:docPr id="1698295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95776"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23160" cy="145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CDEBC17" w14:textId="77777777" w:rsidR="0060160A" w:rsidRDefault="0060160A" w:rsidP="0060160A">
      <w:pPr>
        <w:spacing w:after="0" w:line="240" w:lineRule="auto"/>
        <w:rPr>
          <w:rFonts w:ascii="Agency FB" w:hAnsi="Agency FB"/>
          <w:b/>
          <w:bCs/>
          <w:noProof/>
          <w:sz w:val="28"/>
          <w:szCs w:val="28"/>
        </w:rPr>
        <w:sectPr w:rsidR="0060160A" w:rsidSect="00CD2C94">
          <w:type w:val="continuous"/>
          <w:pgSz w:w="11906" w:h="16838"/>
          <w:pgMar w:top="1418" w:right="1701" w:bottom="1134" w:left="1701" w:header="708" w:footer="708" w:gutter="0"/>
          <w:cols w:space="708"/>
          <w:docGrid w:linePitch="360"/>
        </w:sectPr>
      </w:pPr>
    </w:p>
    <w:p w14:paraId="0F5DEB08" w14:textId="7906E436" w:rsidR="0060160A" w:rsidRPr="001D2B75" w:rsidRDefault="0060160A" w:rsidP="0060160A">
      <w:pPr>
        <w:spacing w:after="0" w:line="240" w:lineRule="auto"/>
        <w:rPr>
          <w:rFonts w:ascii="Agency FB" w:hAnsi="Agency FB"/>
          <w:b/>
          <w:bCs/>
          <w:noProof/>
          <w:sz w:val="28"/>
          <w:szCs w:val="28"/>
        </w:rPr>
      </w:pPr>
      <w:r w:rsidRPr="001D2B75">
        <w:rPr>
          <w:rFonts w:ascii="Agency FB" w:hAnsi="Agency FB"/>
          <w:b/>
          <w:bCs/>
          <w:noProof/>
          <w:sz w:val="28"/>
          <w:szCs w:val="28"/>
        </w:rPr>
        <w:t>COREA DEL SUR: GUARDIA DEL PRESIDENTE IMPIDE A LA POLICÍA REGISTRAR SUS OFICINAS</w:t>
      </w:r>
    </w:p>
    <w:p w14:paraId="210E521F" w14:textId="77777777" w:rsidR="0060160A" w:rsidRPr="001D2B75" w:rsidRDefault="0060160A" w:rsidP="0060160A">
      <w:pPr>
        <w:spacing w:after="0" w:line="240" w:lineRule="auto"/>
        <w:rPr>
          <w:rFonts w:ascii="Times New Roman" w:hAnsi="Times New Roman"/>
        </w:rPr>
      </w:pPr>
      <w:r w:rsidRPr="001D2B75">
        <w:rPr>
          <w:rFonts w:ascii="Times New Roman" w:hAnsi="Times New Roman"/>
        </w:rPr>
        <w:t>Las autoridades de </w:t>
      </w:r>
      <w:hyperlink r:id="rId67" w:tgtFrame="_blank" w:history="1">
        <w:r w:rsidRPr="001D2B75">
          <w:rPr>
            <w:rFonts w:ascii="Times New Roman" w:hAnsi="Times New Roman"/>
          </w:rPr>
          <w:t>Corea del Sur</w:t>
        </w:r>
      </w:hyperlink>
      <w:r w:rsidRPr="001D2B75">
        <w:rPr>
          <w:rFonts w:ascii="Times New Roman" w:hAnsi="Times New Roman"/>
        </w:rPr>
        <w:t> registraron este miércoles la oficina presidencial con el objetivo de incautar pruebas como parte de la investigación que se le sigue al mandatario </w:t>
      </w:r>
      <w:proofErr w:type="spellStart"/>
      <w:r w:rsidRPr="001D2B75">
        <w:rPr>
          <w:rFonts w:ascii="Times New Roman" w:hAnsi="Times New Roman"/>
        </w:rPr>
        <w:t>Yoon</w:t>
      </w:r>
      <w:proofErr w:type="spellEnd"/>
      <w:r w:rsidRPr="001D2B75">
        <w:rPr>
          <w:rFonts w:ascii="Times New Roman" w:hAnsi="Times New Roman"/>
        </w:rPr>
        <w:t xml:space="preserve"> </w:t>
      </w:r>
      <w:proofErr w:type="spellStart"/>
      <w:r w:rsidRPr="001D2B75">
        <w:rPr>
          <w:rFonts w:ascii="Times New Roman" w:hAnsi="Times New Roman"/>
        </w:rPr>
        <w:t>Suk</w:t>
      </w:r>
      <w:proofErr w:type="spellEnd"/>
      <w:r w:rsidRPr="001D2B75">
        <w:rPr>
          <w:rFonts w:ascii="Times New Roman" w:hAnsi="Times New Roman"/>
        </w:rPr>
        <w:t xml:space="preserve"> </w:t>
      </w:r>
      <w:proofErr w:type="spellStart"/>
      <w:r w:rsidRPr="001D2B75">
        <w:rPr>
          <w:rFonts w:ascii="Times New Roman" w:hAnsi="Times New Roman"/>
        </w:rPr>
        <w:t>Yeol</w:t>
      </w:r>
      <w:proofErr w:type="spellEnd"/>
      <w:r w:rsidRPr="001D2B75">
        <w:rPr>
          <w:rFonts w:ascii="Times New Roman" w:hAnsi="Times New Roman"/>
        </w:rPr>
        <w:t> por la declaración de la ley marcial.</w:t>
      </w:r>
    </w:p>
    <w:p w14:paraId="67E29A97" w14:textId="77777777" w:rsidR="0060160A" w:rsidRDefault="0060160A" w:rsidP="00F23B93">
      <w:pPr>
        <w:spacing w:after="0" w:line="240" w:lineRule="auto"/>
        <w:jc w:val="center"/>
        <w:rPr>
          <w:rFonts w:ascii="Segoe UI Emoji" w:hAnsi="Segoe UI Emoji" w:cs="Segoe UI Emoji"/>
          <w:b/>
          <w:sz w:val="36"/>
          <w:szCs w:val="36"/>
        </w:rPr>
        <w:sectPr w:rsidR="0060160A" w:rsidSect="0060160A">
          <w:type w:val="continuous"/>
          <w:pgSz w:w="11906" w:h="16838"/>
          <w:pgMar w:top="1418" w:right="1701" w:bottom="1134" w:left="1701" w:header="708" w:footer="708" w:gutter="0"/>
          <w:cols w:num="2" w:space="708"/>
          <w:docGrid w:linePitch="360"/>
        </w:sectPr>
      </w:pPr>
    </w:p>
    <w:p w14:paraId="4AA7C71C" w14:textId="77777777" w:rsidR="00C75E16" w:rsidRDefault="00C75E16" w:rsidP="00F23B93">
      <w:pPr>
        <w:spacing w:after="0" w:line="240" w:lineRule="auto"/>
        <w:jc w:val="center"/>
        <w:rPr>
          <w:rFonts w:ascii="Segoe UI Emoji" w:hAnsi="Segoe UI Emoji" w:cs="Segoe UI Emoji"/>
          <w:b/>
          <w:sz w:val="36"/>
          <w:szCs w:val="36"/>
        </w:rPr>
      </w:pPr>
    </w:p>
    <w:p w14:paraId="1487EE0B" w14:textId="77777777" w:rsidR="0060160A" w:rsidRDefault="0060160A" w:rsidP="00F23B93">
      <w:pPr>
        <w:spacing w:after="0" w:line="240" w:lineRule="auto"/>
        <w:jc w:val="center"/>
        <w:rPr>
          <w:rFonts w:ascii="Segoe UI Emoji" w:hAnsi="Segoe UI Emoji" w:cs="Segoe UI Emoji"/>
          <w:b/>
          <w:sz w:val="36"/>
          <w:szCs w:val="36"/>
        </w:rPr>
      </w:pPr>
    </w:p>
    <w:p w14:paraId="30395F22" w14:textId="77777777" w:rsidR="0060160A" w:rsidRDefault="0060160A" w:rsidP="00F23B93">
      <w:pPr>
        <w:spacing w:after="0" w:line="240" w:lineRule="auto"/>
        <w:jc w:val="center"/>
        <w:rPr>
          <w:rFonts w:ascii="Segoe UI Emoji" w:hAnsi="Segoe UI Emoji" w:cs="Segoe UI Emoji"/>
          <w:b/>
          <w:sz w:val="36"/>
          <w:szCs w:val="36"/>
        </w:rPr>
      </w:pPr>
    </w:p>
    <w:p w14:paraId="56AD6A0E" w14:textId="4B83A619" w:rsidR="00F23B93" w:rsidRDefault="00F23B93" w:rsidP="00F23B93">
      <w:pPr>
        <w:spacing w:after="0" w:line="240" w:lineRule="auto"/>
        <w:jc w:val="center"/>
        <w:rPr>
          <w:rFonts w:ascii="Segoe UI Emoji" w:hAnsi="Segoe UI Emoji" w:cs="Segoe UI Emoji"/>
          <w:b/>
          <w:sz w:val="36"/>
          <w:szCs w:val="36"/>
        </w:rPr>
      </w:pPr>
      <w:r w:rsidRPr="00754786">
        <w:rPr>
          <w:rFonts w:ascii="Agency FB" w:hAnsi="Agency FB"/>
          <w:b/>
          <w:noProof/>
          <w:sz w:val="36"/>
          <w:szCs w:val="36"/>
        </w:rPr>
        <w:drawing>
          <wp:anchor distT="0" distB="0" distL="114300" distR="114300" simplePos="0" relativeHeight="252533248" behindDoc="0" locked="0" layoutInCell="1" allowOverlap="1" wp14:anchorId="55CA7274" wp14:editId="52959E09">
            <wp:simplePos x="0" y="0"/>
            <wp:positionH relativeFrom="column">
              <wp:posOffset>3463290</wp:posOffset>
            </wp:positionH>
            <wp:positionV relativeFrom="paragraph">
              <wp:posOffset>33020</wp:posOffset>
            </wp:positionV>
            <wp:extent cx="428625" cy="385284"/>
            <wp:effectExtent l="19050" t="19050" r="9525" b="15240"/>
            <wp:wrapNone/>
            <wp:docPr id="1212653706" name="Imagen 38"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53706" name="Imagen 38" descr="Imagen que contiene Icono&#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85284"/>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Agency FB" w:hAnsi="Agency FB"/>
          <w:b/>
          <w:noProof/>
          <w:sz w:val="36"/>
          <w:szCs w:val="36"/>
        </w:rPr>
        <w:drawing>
          <wp:anchor distT="0" distB="0" distL="114300" distR="114300" simplePos="0" relativeHeight="252532224" behindDoc="0" locked="0" layoutInCell="1" allowOverlap="1" wp14:anchorId="50DCAD90" wp14:editId="3CFB558A">
            <wp:simplePos x="0" y="0"/>
            <wp:positionH relativeFrom="column">
              <wp:posOffset>1539240</wp:posOffset>
            </wp:positionH>
            <wp:positionV relativeFrom="paragraph">
              <wp:posOffset>33020</wp:posOffset>
            </wp:positionV>
            <wp:extent cx="428625" cy="385284"/>
            <wp:effectExtent l="19050" t="19050" r="9525" b="15240"/>
            <wp:wrapNone/>
            <wp:docPr id="885899740" name="Imagen 38" descr="Team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9740" name="Imagen 38" descr="Teams&#10;&#10;Descripción generada automáticamente con confianza baj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385284"/>
                    </a:xfrm>
                    <a:prstGeom prst="ellipse">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4786">
        <w:rPr>
          <w:rFonts w:ascii="Segoe UI Emoji" w:hAnsi="Segoe UI Emoji" w:cs="Segoe UI Emoji"/>
          <w:b/>
          <w:sz w:val="36"/>
          <w:szCs w:val="36"/>
        </w:rPr>
        <w:t>💡</w:t>
      </w:r>
      <w:r w:rsidRPr="00754786">
        <w:rPr>
          <w:rFonts w:ascii="Agency FB" w:hAnsi="Agency FB" w:cs="Segoe UI Emoji"/>
          <w:b/>
          <w:sz w:val="36"/>
          <w:szCs w:val="36"/>
        </w:rPr>
        <w:t xml:space="preserve"> </w:t>
      </w:r>
      <w:r w:rsidRPr="00754786">
        <w:rPr>
          <w:rFonts w:ascii="Agency FB" w:hAnsi="Agency FB"/>
          <w:b/>
          <w:sz w:val="36"/>
          <w:szCs w:val="36"/>
        </w:rPr>
        <w:t xml:space="preserve">I S R A E L </w:t>
      </w:r>
      <w:r w:rsidRPr="00754786">
        <w:rPr>
          <w:rFonts w:ascii="Segoe UI Emoji" w:hAnsi="Segoe UI Emoji" w:cs="Segoe UI Emoji"/>
          <w:b/>
          <w:sz w:val="36"/>
          <w:szCs w:val="36"/>
        </w:rPr>
        <w:t>💡</w:t>
      </w:r>
    </w:p>
    <w:p w14:paraId="048DF9DD" w14:textId="77777777" w:rsidR="00AD4A38" w:rsidRPr="00754786" w:rsidRDefault="00AD4A38" w:rsidP="00F23B93">
      <w:pPr>
        <w:spacing w:after="0" w:line="240" w:lineRule="auto"/>
        <w:jc w:val="center"/>
        <w:rPr>
          <w:rFonts w:ascii="Agency FB" w:hAnsi="Agency FB" w:cs="Segoe UI Emoji"/>
          <w:b/>
          <w:sz w:val="36"/>
          <w:szCs w:val="36"/>
        </w:rPr>
      </w:pPr>
    </w:p>
    <w:bookmarkEnd w:id="7"/>
    <w:p w14:paraId="456B0750" w14:textId="0C1C6272" w:rsidR="00F23B93" w:rsidRDefault="0060160A" w:rsidP="00F23B93">
      <w:pPr>
        <w:pStyle w:val="Sinespaciado"/>
        <w:rPr>
          <w:rFonts w:ascii="Segoe UI Emoji" w:hAnsi="Segoe UI Emoji" w:cs="Segoe UI Emoji"/>
          <w:b/>
          <w:sz w:val="40"/>
          <w:szCs w:val="40"/>
        </w:rPr>
      </w:pPr>
      <w:r w:rsidRPr="001D2B75">
        <w:rPr>
          <w:rFonts w:ascii="Times New Roman" w:hAnsi="Times New Roman"/>
        </w:rPr>
        <w:drawing>
          <wp:anchor distT="0" distB="0" distL="114300" distR="114300" simplePos="0" relativeHeight="252594688" behindDoc="0" locked="0" layoutInCell="1" allowOverlap="1" wp14:anchorId="162CFE69" wp14:editId="13397502">
            <wp:simplePos x="0" y="0"/>
            <wp:positionH relativeFrom="column">
              <wp:posOffset>3025775</wp:posOffset>
            </wp:positionH>
            <wp:positionV relativeFrom="paragraph">
              <wp:posOffset>504825</wp:posOffset>
            </wp:positionV>
            <wp:extent cx="2372487" cy="1385141"/>
            <wp:effectExtent l="76200" t="76200" r="142240" b="139065"/>
            <wp:wrapSquare wrapText="bothSides"/>
            <wp:docPr id="1074512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2587"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72487" cy="1385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08EACC" w14:textId="77777777" w:rsidR="00F23B93" w:rsidRDefault="00F23B93" w:rsidP="00F23B93">
      <w:pPr>
        <w:spacing w:after="0" w:line="240" w:lineRule="auto"/>
        <w:rPr>
          <w:rFonts w:ascii="Agency FB" w:hAnsi="Agency FB"/>
          <w:b/>
          <w:bCs/>
          <w:noProof/>
          <w:sz w:val="28"/>
          <w:szCs w:val="28"/>
        </w:rPr>
        <w:sectPr w:rsidR="00F23B93" w:rsidSect="00CD2C94">
          <w:type w:val="continuous"/>
          <w:pgSz w:w="11906" w:h="16838"/>
          <w:pgMar w:top="1418" w:right="1701" w:bottom="1134" w:left="1701" w:header="708" w:footer="708" w:gutter="0"/>
          <w:cols w:space="708"/>
          <w:docGrid w:linePitch="360"/>
        </w:sectPr>
      </w:pPr>
    </w:p>
    <w:p w14:paraId="6B1CE199" w14:textId="2D936F2A" w:rsidR="0060160A" w:rsidRPr="001D2B75" w:rsidRDefault="0060160A" w:rsidP="0060160A">
      <w:pPr>
        <w:spacing w:after="0" w:line="240" w:lineRule="auto"/>
        <w:rPr>
          <w:rFonts w:ascii="Agency FB" w:hAnsi="Agency FB"/>
          <w:b/>
          <w:bCs/>
          <w:noProof/>
          <w:sz w:val="28"/>
          <w:szCs w:val="28"/>
        </w:rPr>
      </w:pPr>
      <w:r w:rsidRPr="001D2B75">
        <w:rPr>
          <w:rFonts w:ascii="Agency FB" w:hAnsi="Agency FB"/>
          <w:b/>
          <w:bCs/>
          <w:noProof/>
          <w:sz w:val="28"/>
          <w:szCs w:val="28"/>
        </w:rPr>
        <w:t>ISRAEL HA OCUPADO UNOS 300 KILÓMETROS CUADRADOS EN SIRIA DESDE CAÍDA DE BASHAR AL ASAD, DENUNCIA ONG</w:t>
      </w:r>
    </w:p>
    <w:p w14:paraId="202BE26D" w14:textId="58205229" w:rsidR="0060160A" w:rsidRPr="0060160A" w:rsidRDefault="0060160A" w:rsidP="0060160A">
      <w:pPr>
        <w:spacing w:after="0" w:line="240" w:lineRule="auto"/>
        <w:rPr>
          <w:rFonts w:ascii="Times New Roman" w:hAnsi="Times New Roman"/>
        </w:rPr>
        <w:sectPr w:rsidR="0060160A" w:rsidRPr="0060160A" w:rsidSect="0060160A">
          <w:type w:val="continuous"/>
          <w:pgSz w:w="11906" w:h="16838"/>
          <w:pgMar w:top="1418" w:right="1701" w:bottom="1134" w:left="1701" w:header="708" w:footer="708" w:gutter="0"/>
          <w:cols w:num="2" w:space="708"/>
          <w:docGrid w:linePitch="360"/>
        </w:sectPr>
      </w:pPr>
      <w:r w:rsidRPr="001D2B75">
        <w:rPr>
          <w:rFonts w:ascii="Times New Roman" w:hAnsi="Times New Roman"/>
        </w:rPr>
        <w:t>El Observatorio Sirio de Derechos Humanos aseguró que las tropas israelíes "entraron en varias aldeas del sureste de </w:t>
      </w:r>
      <w:hyperlink r:id="rId70" w:history="1">
        <w:r w:rsidRPr="001D2B75">
          <w:rPr>
            <w:rFonts w:ascii="Times New Roman" w:hAnsi="Times New Roman"/>
          </w:rPr>
          <w:t>Siria</w:t>
        </w:r>
      </w:hyperlink>
      <w:r w:rsidRPr="001D2B75">
        <w:rPr>
          <w:rFonts w:ascii="Times New Roman" w:hAnsi="Times New Roman"/>
        </w:rPr>
        <w:t xml:space="preserve">, incluida la parte occidental de la localidad de Al </w:t>
      </w:r>
      <w:proofErr w:type="spellStart"/>
      <w:r w:rsidRPr="001D2B75">
        <w:rPr>
          <w:rFonts w:ascii="Times New Roman" w:hAnsi="Times New Roman"/>
        </w:rPr>
        <w:t>Batna</w:t>
      </w:r>
      <w:proofErr w:type="spellEnd"/>
      <w:r w:rsidRPr="001D2B75">
        <w:rPr>
          <w:rFonts w:ascii="Times New Roman" w:hAnsi="Times New Roman"/>
        </w:rPr>
        <w:t>" en la provincia siria de Al Quneitra.</w:t>
      </w:r>
      <w:r w:rsidRPr="001D2B75">
        <w:rPr>
          <w:noProof/>
        </w:rPr>
        <w:t xml:space="preserve"> </w:t>
      </w:r>
    </w:p>
    <w:bookmarkEnd w:id="5"/>
    <w:p w14:paraId="179F3D7F" w14:textId="0F304879" w:rsidR="00AD4A38" w:rsidRDefault="0060160A" w:rsidP="00AD4A38">
      <w:pPr>
        <w:spacing w:after="0" w:line="240" w:lineRule="auto"/>
        <w:jc w:val="both"/>
        <w:rPr>
          <w:rFonts w:ascii="Agency FB" w:hAnsi="Agency FB"/>
          <w:b/>
          <w:bCs/>
          <w:noProof/>
          <w:sz w:val="28"/>
          <w:szCs w:val="28"/>
        </w:rPr>
      </w:pPr>
      <w:r w:rsidRPr="001D1C29">
        <w:rPr>
          <w:rFonts w:ascii="Agency FB" w:hAnsi="Agency FB"/>
          <w:b/>
          <w:bCs/>
          <w:noProof/>
          <w:sz w:val="28"/>
          <w:szCs w:val="28"/>
        </w:rPr>
        <w:lastRenderedPageBreak/>
        <w:drawing>
          <wp:anchor distT="0" distB="0" distL="114300" distR="114300" simplePos="0" relativeHeight="252596736" behindDoc="0" locked="0" layoutInCell="1" allowOverlap="1" wp14:anchorId="4ACBE15D" wp14:editId="11EB8427">
            <wp:simplePos x="0" y="0"/>
            <wp:positionH relativeFrom="rightMargin">
              <wp:posOffset>-5282565</wp:posOffset>
            </wp:positionH>
            <wp:positionV relativeFrom="paragraph">
              <wp:posOffset>227330</wp:posOffset>
            </wp:positionV>
            <wp:extent cx="2514600" cy="1509395"/>
            <wp:effectExtent l="76200" t="76200" r="133350" b="128905"/>
            <wp:wrapSquare wrapText="bothSides"/>
            <wp:docPr id="433722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22089"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14600" cy="1509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3A0DE4" w14:textId="77777777" w:rsidR="0060160A" w:rsidRDefault="0060160A" w:rsidP="00AD4A38">
      <w:pPr>
        <w:spacing w:after="0" w:line="240" w:lineRule="auto"/>
        <w:jc w:val="both"/>
        <w:rPr>
          <w:rFonts w:ascii="Agency FB" w:hAnsi="Agency FB"/>
          <w:b/>
          <w:bCs/>
          <w:noProof/>
          <w:sz w:val="28"/>
          <w:szCs w:val="28"/>
        </w:rPr>
        <w:sectPr w:rsidR="0060160A" w:rsidSect="00CD2C94">
          <w:type w:val="continuous"/>
          <w:pgSz w:w="11906" w:h="16838"/>
          <w:pgMar w:top="1418" w:right="1701" w:bottom="1134" w:left="1701" w:header="708" w:footer="708" w:gutter="0"/>
          <w:cols w:space="708"/>
          <w:docGrid w:linePitch="360"/>
        </w:sectPr>
      </w:pPr>
    </w:p>
    <w:p w14:paraId="3DC2567E" w14:textId="429953CA" w:rsidR="0060160A" w:rsidRPr="001D2B75" w:rsidRDefault="0060160A" w:rsidP="0060160A">
      <w:pPr>
        <w:spacing w:after="0" w:line="240" w:lineRule="auto"/>
        <w:rPr>
          <w:rFonts w:ascii="Agency FB" w:hAnsi="Agency FB"/>
          <w:b/>
          <w:bCs/>
          <w:noProof/>
          <w:sz w:val="28"/>
          <w:szCs w:val="28"/>
        </w:rPr>
      </w:pPr>
      <w:r w:rsidRPr="001D2B75">
        <w:rPr>
          <w:rFonts w:ascii="Agency FB" w:hAnsi="Agency FB"/>
          <w:b/>
          <w:bCs/>
          <w:noProof/>
          <w:sz w:val="28"/>
          <w:szCs w:val="28"/>
        </w:rPr>
        <w:t>HAY POSIBILIDAD DE LIBERAR A TODOS LOS REHENES DE GAZA, SEÑALA MINISTRO ISRAELÍ</w:t>
      </w:r>
    </w:p>
    <w:p w14:paraId="637CEE39" w14:textId="77777777" w:rsidR="0060160A" w:rsidRPr="001D2B75" w:rsidRDefault="0060160A" w:rsidP="0060160A">
      <w:pPr>
        <w:spacing w:after="0" w:line="240" w:lineRule="auto"/>
        <w:rPr>
          <w:rFonts w:ascii="Times New Roman" w:hAnsi="Times New Roman"/>
        </w:rPr>
      </w:pPr>
      <w:r w:rsidRPr="001D2B75">
        <w:rPr>
          <w:rFonts w:ascii="Times New Roman" w:hAnsi="Times New Roman"/>
        </w:rPr>
        <w:t>De acuerdo con un comunicado del </w:t>
      </w:r>
      <w:hyperlink r:id="rId72" w:history="1">
        <w:r w:rsidRPr="001D2B75">
          <w:rPr>
            <w:rFonts w:ascii="Times New Roman" w:hAnsi="Times New Roman"/>
          </w:rPr>
          <w:t>Ministerio de Defensa israelí</w:t>
        </w:r>
      </w:hyperlink>
      <w:r w:rsidRPr="001D2B75">
        <w:rPr>
          <w:rFonts w:ascii="Times New Roman" w:hAnsi="Times New Roman"/>
        </w:rPr>
        <w:t>, acordaron con </w:t>
      </w:r>
      <w:hyperlink r:id="rId73" w:history="1">
        <w:r w:rsidRPr="001D2B75">
          <w:rPr>
            <w:rFonts w:ascii="Times New Roman" w:hAnsi="Times New Roman"/>
          </w:rPr>
          <w:t>Estados Unidos</w:t>
        </w:r>
      </w:hyperlink>
      <w:r w:rsidRPr="001D2B75">
        <w:rPr>
          <w:rFonts w:ascii="Times New Roman" w:hAnsi="Times New Roman"/>
        </w:rPr>
        <w:t> cooperar para frenar cualquier intento de "contrabando de armas desde Irán al Líbano, a través de Siria".</w:t>
      </w:r>
    </w:p>
    <w:p w14:paraId="2833B3B4" w14:textId="77777777" w:rsidR="00AD4A38" w:rsidRDefault="00AD4A38" w:rsidP="00AD6A2E">
      <w:pPr>
        <w:spacing w:after="0" w:line="240" w:lineRule="auto"/>
        <w:jc w:val="center"/>
        <w:rPr>
          <w:rFonts w:ascii="Segoe UI Emoji" w:hAnsi="Segoe UI Emoji" w:cs="Segoe UI Emoji"/>
          <w:b/>
          <w:sz w:val="36"/>
          <w:szCs w:val="36"/>
        </w:rPr>
        <w:sectPr w:rsidR="00AD4A38" w:rsidSect="00AD4A38">
          <w:type w:val="continuous"/>
          <w:pgSz w:w="11906" w:h="16838"/>
          <w:pgMar w:top="1418" w:right="1701" w:bottom="1134" w:left="1701" w:header="708" w:footer="708" w:gutter="0"/>
          <w:cols w:num="2" w:space="708"/>
          <w:docGrid w:linePitch="360"/>
        </w:sectPr>
      </w:pPr>
    </w:p>
    <w:p w14:paraId="73FB61F0" w14:textId="67C7A28F" w:rsidR="00AD4A38" w:rsidRDefault="00AD4A38" w:rsidP="00AD6A2E">
      <w:pPr>
        <w:spacing w:after="0" w:line="240" w:lineRule="auto"/>
        <w:jc w:val="center"/>
        <w:rPr>
          <w:rFonts w:ascii="Segoe UI Emoji" w:hAnsi="Segoe UI Emoji" w:cs="Segoe UI Emoji"/>
          <w:b/>
          <w:sz w:val="36"/>
          <w:szCs w:val="36"/>
        </w:rPr>
      </w:pPr>
    </w:p>
    <w:p w14:paraId="62863DCB" w14:textId="03BCE0A4" w:rsidR="00AD4A38" w:rsidRDefault="00AD4A38" w:rsidP="00AD6A2E">
      <w:pPr>
        <w:spacing w:after="0" w:line="240" w:lineRule="auto"/>
        <w:jc w:val="center"/>
        <w:rPr>
          <w:rFonts w:ascii="Segoe UI Emoji" w:hAnsi="Segoe UI Emoji" w:cs="Segoe UI Emoji"/>
          <w:b/>
          <w:sz w:val="36"/>
          <w:szCs w:val="36"/>
        </w:rPr>
      </w:pPr>
    </w:p>
    <w:p w14:paraId="2DE0AC1C" w14:textId="77777777" w:rsidR="0060160A" w:rsidRDefault="0060160A" w:rsidP="00AD6A2E">
      <w:pPr>
        <w:spacing w:after="0" w:line="240" w:lineRule="auto"/>
        <w:rPr>
          <w:rFonts w:ascii="Segoe UI Emoji" w:hAnsi="Segoe UI Emoji" w:cs="Segoe UI Emoji"/>
          <w:b/>
          <w:sz w:val="36"/>
          <w:szCs w:val="36"/>
        </w:rPr>
      </w:pPr>
    </w:p>
    <w:p w14:paraId="07D5D8A0" w14:textId="1F3770EF" w:rsidR="00AD6A2E" w:rsidRPr="005B5C39" w:rsidRDefault="00AD6A2E" w:rsidP="00AD6A2E">
      <w:pPr>
        <w:spacing w:after="0" w:line="240" w:lineRule="auto"/>
        <w:rPr>
          <w:rFonts w:ascii="Times New Roman" w:hAnsi="Times New Roman"/>
        </w:rPr>
      </w:pPr>
      <w:r w:rsidRPr="005B5C39">
        <w:rPr>
          <w:noProof/>
        </w:rPr>
        <w:t xml:space="preserve"> </w:t>
      </w:r>
    </w:p>
    <w:p w14:paraId="3E4847FD" w14:textId="258617C3" w:rsidR="00AD4A38" w:rsidRDefault="00AD4A38" w:rsidP="00AD6A2E">
      <w:pPr>
        <w:spacing w:after="0" w:line="240" w:lineRule="auto"/>
        <w:jc w:val="both"/>
        <w:rPr>
          <w:rFonts w:ascii="Times New Roman" w:hAnsi="Times New Roman"/>
          <w:b/>
        </w:rPr>
      </w:pPr>
    </w:p>
    <w:p w14:paraId="1AAAADFB" w14:textId="0B6F0CBC" w:rsidR="00AD6A2E" w:rsidRDefault="00AD6A2E" w:rsidP="00AD6A2E">
      <w:pPr>
        <w:spacing w:after="0" w:line="240" w:lineRule="auto"/>
        <w:jc w:val="both"/>
        <w:rPr>
          <w:rFonts w:ascii="Times New Roman" w:hAnsi="Times New Roman"/>
          <w:b/>
        </w:rPr>
      </w:pPr>
      <w:r w:rsidRPr="00E172A4">
        <w:rPr>
          <w:rFonts w:ascii="Times New Roman" w:hAnsi="Times New Roman"/>
          <w:b/>
        </w:rPr>
        <w:t xml:space="preserve">SÍGANNOS EN NUESTRAS REDES SOCIALES COMO: </w:t>
      </w:r>
    </w:p>
    <w:p w14:paraId="20E14888" w14:textId="77777777" w:rsidR="00AD6A2E" w:rsidRPr="00E172A4" w:rsidRDefault="00AD6A2E" w:rsidP="00AD6A2E">
      <w:pPr>
        <w:spacing w:after="0" w:line="240" w:lineRule="auto"/>
        <w:jc w:val="both"/>
        <w:rPr>
          <w:rFonts w:ascii="Times New Roman" w:hAnsi="Times New Roman"/>
          <w:b/>
        </w:rPr>
      </w:pPr>
    </w:p>
    <w:p w14:paraId="7DA854C8" w14:textId="77777777" w:rsidR="00AD6A2E" w:rsidRPr="00E172A4" w:rsidRDefault="00AD6A2E" w:rsidP="00AD6A2E">
      <w:pPr>
        <w:spacing w:after="0" w:line="240" w:lineRule="auto"/>
        <w:jc w:val="both"/>
        <w:rPr>
          <w:rFonts w:ascii="Times New Roman" w:hAnsi="Times New Roman"/>
          <w:b/>
        </w:rPr>
      </w:pPr>
      <w:r w:rsidRPr="00E172A4">
        <w:rPr>
          <w:rFonts w:ascii="Times New Roman" w:hAnsi="Times New Roman"/>
          <w:b/>
        </w:rPr>
        <w:t>INSTAGRAM:</w:t>
      </w:r>
    </w:p>
    <w:p w14:paraId="3DC97285" w14:textId="77777777" w:rsidR="00AD6A2E" w:rsidRDefault="00AD6A2E" w:rsidP="00AD6A2E">
      <w:pPr>
        <w:spacing w:after="0" w:line="240" w:lineRule="auto"/>
        <w:jc w:val="both"/>
        <w:rPr>
          <w:rFonts w:ascii="Times New Roman" w:hAnsi="Times New Roman"/>
          <w:b/>
        </w:rPr>
      </w:pPr>
      <w:hyperlink r:id="rId74" w:history="1">
        <w:r w:rsidRPr="00F56222">
          <w:rPr>
            <w:rStyle w:val="Hipervnculo"/>
            <w:rFonts w:ascii="Times New Roman" w:hAnsi="Times New Roman"/>
            <w:b/>
          </w:rPr>
          <w:t>https://www.instagram.com/proyectozero.zero.24/</w:t>
        </w:r>
      </w:hyperlink>
      <w:r>
        <w:rPr>
          <w:rFonts w:ascii="Times New Roman" w:hAnsi="Times New Roman"/>
          <w:b/>
        </w:rPr>
        <w:t xml:space="preserve"> </w:t>
      </w:r>
    </w:p>
    <w:p w14:paraId="743B2783" w14:textId="77777777" w:rsidR="00AD6A2E" w:rsidRPr="00E172A4" w:rsidRDefault="00AD6A2E" w:rsidP="00AD6A2E">
      <w:pPr>
        <w:spacing w:after="0" w:line="240" w:lineRule="auto"/>
        <w:jc w:val="both"/>
        <w:rPr>
          <w:rFonts w:ascii="Times New Roman" w:hAnsi="Times New Roman"/>
          <w:b/>
        </w:rPr>
      </w:pPr>
    </w:p>
    <w:p w14:paraId="1C67CC92" w14:textId="77777777" w:rsidR="00AD6A2E" w:rsidRPr="00ED566D" w:rsidRDefault="00AD6A2E" w:rsidP="00AD6A2E">
      <w:pPr>
        <w:spacing w:after="0" w:line="240" w:lineRule="auto"/>
        <w:jc w:val="both"/>
        <w:rPr>
          <w:rFonts w:ascii="Times New Roman" w:hAnsi="Times New Roman"/>
          <w:b/>
          <w:lang w:val="en-US"/>
        </w:rPr>
      </w:pPr>
      <w:r w:rsidRPr="00ED566D">
        <w:rPr>
          <w:rFonts w:ascii="Times New Roman" w:hAnsi="Times New Roman"/>
          <w:b/>
          <w:lang w:val="en-US"/>
        </w:rPr>
        <w:t>TWITTER:</w:t>
      </w:r>
    </w:p>
    <w:p w14:paraId="551FB9CE" w14:textId="77777777" w:rsidR="00AD6A2E" w:rsidRPr="00ED566D" w:rsidRDefault="00AD6A2E" w:rsidP="00AD6A2E">
      <w:pPr>
        <w:spacing w:after="0" w:line="240" w:lineRule="auto"/>
        <w:jc w:val="both"/>
        <w:rPr>
          <w:rFonts w:ascii="Times New Roman" w:hAnsi="Times New Roman"/>
          <w:b/>
          <w:lang w:val="en-US"/>
        </w:rPr>
      </w:pPr>
      <w:hyperlink r:id="rId75" w:history="1">
        <w:r w:rsidRPr="00ED566D">
          <w:rPr>
            <w:rStyle w:val="Hipervnculo"/>
            <w:rFonts w:ascii="Times New Roman" w:hAnsi="Times New Roman"/>
            <w:b/>
            <w:lang w:val="en-US"/>
          </w:rPr>
          <w:t>https://twitter.com/proyectozero24</w:t>
        </w:r>
      </w:hyperlink>
      <w:r w:rsidRPr="00ED566D">
        <w:rPr>
          <w:rFonts w:ascii="Times New Roman" w:hAnsi="Times New Roman"/>
          <w:b/>
          <w:lang w:val="en-US"/>
        </w:rPr>
        <w:t xml:space="preserve"> </w:t>
      </w:r>
    </w:p>
    <w:p w14:paraId="3D27F997" w14:textId="77777777" w:rsidR="00AD6A2E" w:rsidRPr="00ED566D" w:rsidRDefault="00AD6A2E" w:rsidP="00AD6A2E">
      <w:pPr>
        <w:spacing w:after="0" w:line="240" w:lineRule="auto"/>
        <w:jc w:val="both"/>
        <w:rPr>
          <w:rFonts w:ascii="Times New Roman" w:hAnsi="Times New Roman"/>
          <w:b/>
          <w:lang w:val="en-US"/>
        </w:rPr>
      </w:pPr>
    </w:p>
    <w:p w14:paraId="419EE2F5" w14:textId="77777777" w:rsidR="00AD6A2E" w:rsidRPr="00ED566D" w:rsidRDefault="00AD6A2E" w:rsidP="00AD6A2E">
      <w:pPr>
        <w:spacing w:after="0" w:line="240" w:lineRule="auto"/>
        <w:jc w:val="both"/>
        <w:rPr>
          <w:rFonts w:ascii="Times New Roman" w:hAnsi="Times New Roman"/>
          <w:b/>
          <w:lang w:val="en-US"/>
        </w:rPr>
      </w:pPr>
      <w:r w:rsidRPr="00ED566D">
        <w:rPr>
          <w:rFonts w:ascii="Times New Roman" w:hAnsi="Times New Roman"/>
          <w:b/>
          <w:lang w:val="en-US"/>
        </w:rPr>
        <w:t>FACEBOOK:</w:t>
      </w:r>
    </w:p>
    <w:p w14:paraId="0775A753" w14:textId="77777777" w:rsidR="00AD6A2E" w:rsidRDefault="00AD6A2E" w:rsidP="00AD6A2E">
      <w:pPr>
        <w:spacing w:after="0" w:line="240" w:lineRule="auto"/>
        <w:jc w:val="both"/>
        <w:rPr>
          <w:rFonts w:ascii="Times New Roman" w:hAnsi="Times New Roman"/>
          <w:b/>
        </w:rPr>
      </w:pPr>
      <w:hyperlink r:id="rId76" w:history="1">
        <w:r w:rsidRPr="00945E76">
          <w:rPr>
            <w:rStyle w:val="Hipervnculo"/>
            <w:rFonts w:ascii="Times New Roman" w:hAnsi="Times New Roman"/>
            <w:b/>
          </w:rPr>
          <w:t>https://www.facebook.com/proyectozero24</w:t>
        </w:r>
      </w:hyperlink>
      <w:r>
        <w:rPr>
          <w:rFonts w:ascii="Times New Roman" w:hAnsi="Times New Roman"/>
          <w:b/>
        </w:rPr>
        <w:t xml:space="preserve"> </w:t>
      </w:r>
    </w:p>
    <w:p w14:paraId="47A0D838" w14:textId="77777777" w:rsidR="00AD6A2E" w:rsidRDefault="00AD6A2E" w:rsidP="00AD6A2E">
      <w:pPr>
        <w:spacing w:after="0" w:line="240" w:lineRule="auto"/>
        <w:jc w:val="both"/>
        <w:rPr>
          <w:rFonts w:ascii="Times New Roman" w:hAnsi="Times New Roman"/>
          <w:b/>
        </w:rPr>
      </w:pPr>
    </w:p>
    <w:p w14:paraId="0093B79C" w14:textId="77777777" w:rsidR="00AD6A2E" w:rsidRPr="00E172A4" w:rsidRDefault="00AD6A2E" w:rsidP="00AD6A2E">
      <w:pPr>
        <w:spacing w:after="0" w:line="240" w:lineRule="auto"/>
        <w:jc w:val="both"/>
        <w:rPr>
          <w:rFonts w:ascii="Times New Roman" w:hAnsi="Times New Roman"/>
          <w:b/>
        </w:rPr>
      </w:pPr>
      <w:r w:rsidRPr="00E172A4">
        <w:rPr>
          <w:rFonts w:ascii="Times New Roman" w:hAnsi="Times New Roman"/>
          <w:b/>
        </w:rPr>
        <w:t>PÁGINA WEB:</w:t>
      </w:r>
    </w:p>
    <w:p w14:paraId="3DF7984A" w14:textId="77777777" w:rsidR="00AD6A2E" w:rsidRPr="009E298C" w:rsidRDefault="00AD6A2E" w:rsidP="00AD6A2E">
      <w:pPr>
        <w:spacing w:after="0" w:line="240" w:lineRule="auto"/>
        <w:jc w:val="both"/>
        <w:rPr>
          <w:rFonts w:ascii="Times New Roman" w:hAnsi="Times New Roman"/>
          <w:b/>
        </w:rPr>
      </w:pPr>
      <w:hyperlink r:id="rId77" w:history="1">
        <w:r w:rsidRPr="00945E76">
          <w:rPr>
            <w:rStyle w:val="Hipervnculo"/>
            <w:rFonts w:ascii="Times New Roman" w:hAnsi="Times New Roman"/>
            <w:b/>
          </w:rPr>
          <w:t>https://proyectozero24.com/</w:t>
        </w:r>
      </w:hyperlink>
      <w:r>
        <w:rPr>
          <w:rFonts w:ascii="Times New Roman" w:hAnsi="Times New Roman"/>
          <w:b/>
        </w:rPr>
        <w:t xml:space="preserve"> </w:t>
      </w:r>
    </w:p>
    <w:p w14:paraId="5E9A26B3" w14:textId="77777777" w:rsidR="00AD6A2E" w:rsidRDefault="00AD6A2E" w:rsidP="00AD6A2E">
      <w:pPr>
        <w:spacing w:after="0" w:line="240" w:lineRule="auto"/>
        <w:jc w:val="both"/>
        <w:rPr>
          <w:rFonts w:ascii="Times New Roman" w:hAnsi="Times New Roman"/>
          <w:b/>
        </w:rPr>
      </w:pPr>
    </w:p>
    <w:p w14:paraId="5ACB81D5" w14:textId="77777777" w:rsidR="00AD6A2E" w:rsidRDefault="00AD6A2E" w:rsidP="00AD6A2E">
      <w:pPr>
        <w:spacing w:after="0" w:line="240" w:lineRule="auto"/>
        <w:jc w:val="both"/>
        <w:rPr>
          <w:rFonts w:ascii="Times New Roman" w:hAnsi="Times New Roman"/>
          <w:b/>
        </w:rPr>
      </w:pPr>
    </w:p>
    <w:p w14:paraId="4C40BC4B" w14:textId="77777777" w:rsidR="00AD6A2E" w:rsidRPr="00C54BA7" w:rsidRDefault="00AD6A2E" w:rsidP="00AD6A2E">
      <w:pPr>
        <w:spacing w:after="0" w:line="240" w:lineRule="auto"/>
        <w:jc w:val="both"/>
        <w:rPr>
          <w:rFonts w:ascii="Times New Roman" w:hAnsi="Times New Roman"/>
        </w:rPr>
      </w:pPr>
      <w:r w:rsidRPr="00C54BA7">
        <w:rPr>
          <w:rFonts w:ascii="Times New Roman" w:hAnsi="Times New Roman"/>
          <w:b/>
        </w:rPr>
        <w:t>Muchas gracias por tu atención.</w:t>
      </w:r>
    </w:p>
    <w:p w14:paraId="6A846302" w14:textId="77777777" w:rsidR="00AD6A2E" w:rsidRPr="00C54BA7" w:rsidRDefault="00AD6A2E" w:rsidP="00AD6A2E">
      <w:pPr>
        <w:spacing w:after="0" w:line="240" w:lineRule="auto"/>
        <w:jc w:val="both"/>
        <w:rPr>
          <w:rFonts w:ascii="Times New Roman" w:hAnsi="Times New Roman"/>
        </w:rPr>
      </w:pPr>
      <w:r w:rsidRPr="00C54BA7">
        <w:rPr>
          <w:rFonts w:ascii="Times New Roman" w:hAnsi="Times New Roman"/>
        </w:rPr>
        <w:t>Déjanos saber tus comentarios.</w:t>
      </w:r>
    </w:p>
    <w:p w14:paraId="73D734CA" w14:textId="77777777" w:rsidR="00AD6A2E" w:rsidRPr="00C54BA7" w:rsidRDefault="00AD6A2E" w:rsidP="00AD6A2E">
      <w:pPr>
        <w:spacing w:after="0" w:line="240" w:lineRule="auto"/>
        <w:jc w:val="both"/>
        <w:rPr>
          <w:rFonts w:ascii="Times New Roman" w:hAnsi="Times New Roman"/>
        </w:rPr>
      </w:pPr>
      <w:r w:rsidRPr="00C54BA7">
        <w:rPr>
          <w:rFonts w:ascii="Times New Roman" w:hAnsi="Times New Roman"/>
          <w:b/>
        </w:rPr>
        <w:t>Equipo de Investigación de Proyecto Zero 24</w:t>
      </w:r>
    </w:p>
    <w:p w14:paraId="3E4C92DB" w14:textId="77777777" w:rsidR="00AD6A2E" w:rsidRPr="00C54BA7" w:rsidRDefault="00AD6A2E" w:rsidP="00A56642">
      <w:pPr>
        <w:spacing w:after="0" w:line="240" w:lineRule="auto"/>
        <w:jc w:val="both"/>
        <w:rPr>
          <w:rFonts w:ascii="Times New Roman" w:hAnsi="Times New Roman"/>
        </w:rPr>
      </w:pPr>
    </w:p>
    <w:sectPr w:rsidR="00AD6A2E" w:rsidRPr="00C54BA7" w:rsidSect="00CD2C94">
      <w:type w:val="continuous"/>
      <w:pgSz w:w="11906" w:h="16838"/>
      <w:pgMar w:top="1418"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F0B7D" w14:textId="77777777" w:rsidR="00867A1C" w:rsidRDefault="00867A1C" w:rsidP="00A7560A">
      <w:pPr>
        <w:spacing w:after="0" w:line="240" w:lineRule="auto"/>
      </w:pPr>
      <w:r>
        <w:separator/>
      </w:r>
    </w:p>
  </w:endnote>
  <w:endnote w:type="continuationSeparator" w:id="0">
    <w:p w14:paraId="2538E13A" w14:textId="77777777" w:rsidR="00867A1C" w:rsidRDefault="00867A1C" w:rsidP="00A7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8000000" w:usb3="00000000" w:csb0="00000001" w:csb1="00000000"/>
  </w:font>
  <w:font w:name="Britannic Bold">
    <w:panose1 w:val="020B0903060703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81A38" w14:textId="77777777" w:rsidR="00867A1C" w:rsidRDefault="00867A1C" w:rsidP="00A7560A">
      <w:pPr>
        <w:spacing w:after="0" w:line="240" w:lineRule="auto"/>
      </w:pPr>
      <w:r>
        <w:separator/>
      </w:r>
    </w:p>
  </w:footnote>
  <w:footnote w:type="continuationSeparator" w:id="0">
    <w:p w14:paraId="7CBF8858" w14:textId="77777777" w:rsidR="00867A1C" w:rsidRDefault="00867A1C" w:rsidP="00A75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FE6A5" w14:textId="724117F6" w:rsidR="00015EE3" w:rsidRDefault="005E433B">
    <w:pPr>
      <w:pStyle w:val="Encabezado"/>
    </w:pPr>
    <w:r>
      <w:rPr>
        <w:noProof/>
      </w:rPr>
      <w:drawing>
        <wp:anchor distT="0" distB="0" distL="114300" distR="114300" simplePos="0" relativeHeight="251675648" behindDoc="1" locked="0" layoutInCell="0" allowOverlap="1" wp14:anchorId="644B456A" wp14:editId="1F71F7EE">
          <wp:simplePos x="0" y="0"/>
          <wp:positionH relativeFrom="margin">
            <wp:align>center</wp:align>
          </wp:positionH>
          <wp:positionV relativeFrom="margin">
            <wp:align>center</wp:align>
          </wp:positionV>
          <wp:extent cx="5399405" cy="5399405"/>
          <wp:effectExtent l="0" t="0" r="0" b="0"/>
          <wp:wrapNone/>
          <wp:docPr id="198810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D9AB9" w14:textId="2B2B359D" w:rsidR="00015EE3" w:rsidRDefault="00015EE3">
    <w:pPr>
      <w:pStyle w:val="Encabezado"/>
    </w:pPr>
    <w:r>
      <w:rPr>
        <w:noProof/>
      </w:rPr>
      <w:drawing>
        <wp:anchor distT="0" distB="0" distL="114300" distR="114300" simplePos="0" relativeHeight="251673600" behindDoc="0" locked="0" layoutInCell="1" allowOverlap="1" wp14:anchorId="63555115" wp14:editId="5B148DCF">
          <wp:simplePos x="0" y="0"/>
          <wp:positionH relativeFrom="page">
            <wp:posOffset>5847715</wp:posOffset>
          </wp:positionH>
          <wp:positionV relativeFrom="page">
            <wp:posOffset>207645</wp:posOffset>
          </wp:positionV>
          <wp:extent cx="1146175" cy="635000"/>
          <wp:effectExtent l="0" t="0" r="0" b="0"/>
          <wp:wrapNone/>
          <wp:docPr id="198850477" name="Imagen 193433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3305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33B">
      <w:rPr>
        <w:noProof/>
      </w:rPr>
      <w:drawing>
        <wp:anchor distT="0" distB="0" distL="114300" distR="114300" simplePos="0" relativeHeight="251676672" behindDoc="1" locked="0" layoutInCell="0" allowOverlap="1" wp14:anchorId="36B2CD6C" wp14:editId="469DB4BB">
          <wp:simplePos x="0" y="0"/>
          <wp:positionH relativeFrom="margin">
            <wp:align>center</wp:align>
          </wp:positionH>
          <wp:positionV relativeFrom="margin">
            <wp:align>center</wp:align>
          </wp:positionV>
          <wp:extent cx="5399405" cy="5399405"/>
          <wp:effectExtent l="0" t="0" r="0" b="0"/>
          <wp:wrapNone/>
          <wp:docPr id="18495758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3262A" w14:textId="7D43B5FD" w:rsidR="00015EE3" w:rsidRDefault="005E433B">
    <w:pPr>
      <w:pStyle w:val="Encabezado"/>
    </w:pPr>
    <w:r>
      <w:rPr>
        <w:noProof/>
      </w:rPr>
      <w:drawing>
        <wp:anchor distT="0" distB="0" distL="114300" distR="114300" simplePos="0" relativeHeight="251674624" behindDoc="1" locked="0" layoutInCell="0" allowOverlap="1" wp14:anchorId="047F80E1" wp14:editId="4DEC4C9B">
          <wp:simplePos x="0" y="0"/>
          <wp:positionH relativeFrom="margin">
            <wp:align>center</wp:align>
          </wp:positionH>
          <wp:positionV relativeFrom="margin">
            <wp:align>center</wp:align>
          </wp:positionV>
          <wp:extent cx="5399405" cy="5399405"/>
          <wp:effectExtent l="0" t="0" r="0" b="0"/>
          <wp:wrapNone/>
          <wp:docPr id="7141048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EE3E" w14:textId="77777777" w:rsidR="00885A7D" w:rsidRDefault="00885A7D">
    <w:pPr>
      <w:pStyle w:val="Encabezado"/>
    </w:pPr>
    <w:r>
      <w:rPr>
        <w:noProof/>
      </w:rPr>
      <w:drawing>
        <wp:anchor distT="0" distB="0" distL="114300" distR="114300" simplePos="0" relativeHeight="251679744" behindDoc="1" locked="0" layoutInCell="0" allowOverlap="1" wp14:anchorId="449AB051" wp14:editId="7D6ADA14">
          <wp:simplePos x="0" y="0"/>
          <wp:positionH relativeFrom="margin">
            <wp:align>center</wp:align>
          </wp:positionH>
          <wp:positionV relativeFrom="margin">
            <wp:align>center</wp:align>
          </wp:positionV>
          <wp:extent cx="5399405" cy="5399405"/>
          <wp:effectExtent l="0" t="0" r="0" b="0"/>
          <wp:wrapNone/>
          <wp:docPr id="13694718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1B77B" w14:textId="77777777" w:rsidR="00885A7D" w:rsidRDefault="00885A7D">
    <w:pPr>
      <w:pStyle w:val="Encabezado"/>
    </w:pPr>
    <w:r>
      <w:rPr>
        <w:noProof/>
      </w:rPr>
      <w:drawing>
        <wp:anchor distT="0" distB="0" distL="114300" distR="114300" simplePos="0" relativeHeight="251681792" behindDoc="0" locked="0" layoutInCell="1" allowOverlap="1" wp14:anchorId="073D3C7C" wp14:editId="53462767">
          <wp:simplePos x="0" y="0"/>
          <wp:positionH relativeFrom="page">
            <wp:posOffset>5952490</wp:posOffset>
          </wp:positionH>
          <wp:positionV relativeFrom="page">
            <wp:posOffset>160020</wp:posOffset>
          </wp:positionV>
          <wp:extent cx="1146175" cy="635000"/>
          <wp:effectExtent l="0" t="0" r="0" b="0"/>
          <wp:wrapNone/>
          <wp:docPr id="705076196" name="Imagen 76131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1317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0" allowOverlap="1" wp14:anchorId="456289C3" wp14:editId="704BD487">
          <wp:simplePos x="0" y="0"/>
          <wp:positionH relativeFrom="margin">
            <wp:align>center</wp:align>
          </wp:positionH>
          <wp:positionV relativeFrom="margin">
            <wp:align>center</wp:align>
          </wp:positionV>
          <wp:extent cx="5399405" cy="5399405"/>
          <wp:effectExtent l="0" t="0" r="0" b="0"/>
          <wp:wrapNone/>
          <wp:docPr id="2442182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61CC3" w14:textId="77777777" w:rsidR="00885A7D" w:rsidRDefault="00885A7D">
    <w:pPr>
      <w:pStyle w:val="Encabezado"/>
    </w:pPr>
    <w:r>
      <w:rPr>
        <w:noProof/>
      </w:rPr>
      <w:drawing>
        <wp:anchor distT="0" distB="0" distL="114300" distR="114300" simplePos="0" relativeHeight="251678720" behindDoc="1" locked="0" layoutInCell="0" allowOverlap="1" wp14:anchorId="28254551" wp14:editId="38E0FB15">
          <wp:simplePos x="0" y="0"/>
          <wp:positionH relativeFrom="margin">
            <wp:align>center</wp:align>
          </wp:positionH>
          <wp:positionV relativeFrom="margin">
            <wp:align>center</wp:align>
          </wp:positionV>
          <wp:extent cx="5399405" cy="5399405"/>
          <wp:effectExtent l="0" t="0" r="0" b="0"/>
          <wp:wrapNone/>
          <wp:docPr id="1077331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317EF" w14:textId="77777777" w:rsidR="002B32E9" w:rsidRDefault="002B32E9">
    <w:pPr>
      <w:pStyle w:val="Encabezado"/>
    </w:pPr>
    <w:r>
      <w:rPr>
        <w:noProof/>
      </w:rPr>
      <w:drawing>
        <wp:anchor distT="0" distB="0" distL="114300" distR="114300" simplePos="0" relativeHeight="251684864" behindDoc="1" locked="0" layoutInCell="0" allowOverlap="1" wp14:anchorId="7920CA05" wp14:editId="79F31FD8">
          <wp:simplePos x="0" y="0"/>
          <wp:positionH relativeFrom="margin">
            <wp:align>center</wp:align>
          </wp:positionH>
          <wp:positionV relativeFrom="margin">
            <wp:align>center</wp:align>
          </wp:positionV>
          <wp:extent cx="5399405" cy="5399405"/>
          <wp:effectExtent l="0" t="0" r="0" b="0"/>
          <wp:wrapNone/>
          <wp:docPr id="13814014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C26B8" w14:textId="77777777" w:rsidR="002B32E9" w:rsidRDefault="002B32E9">
    <w:pPr>
      <w:pStyle w:val="Encabezado"/>
    </w:pPr>
    <w:r>
      <w:rPr>
        <w:noProof/>
      </w:rPr>
      <w:drawing>
        <wp:anchor distT="0" distB="0" distL="114300" distR="114300" simplePos="0" relativeHeight="251686912" behindDoc="0" locked="0" layoutInCell="1" allowOverlap="1" wp14:anchorId="7F198F63" wp14:editId="129EB4CA">
          <wp:simplePos x="0" y="0"/>
          <wp:positionH relativeFrom="page">
            <wp:posOffset>5952490</wp:posOffset>
          </wp:positionH>
          <wp:positionV relativeFrom="page">
            <wp:posOffset>160020</wp:posOffset>
          </wp:positionV>
          <wp:extent cx="1146175" cy="635000"/>
          <wp:effectExtent l="0" t="0" r="0" b="0"/>
          <wp:wrapNone/>
          <wp:docPr id="1116709803" name="Imagen 76131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1317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0" allowOverlap="1" wp14:anchorId="6D8A6B8B" wp14:editId="724C9C3E">
          <wp:simplePos x="0" y="0"/>
          <wp:positionH relativeFrom="margin">
            <wp:align>center</wp:align>
          </wp:positionH>
          <wp:positionV relativeFrom="margin">
            <wp:align>center</wp:align>
          </wp:positionV>
          <wp:extent cx="5399405" cy="5399405"/>
          <wp:effectExtent l="0" t="0" r="0" b="0"/>
          <wp:wrapNone/>
          <wp:docPr id="12375960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FB59D" w14:textId="77777777" w:rsidR="002B32E9" w:rsidRDefault="002B32E9">
    <w:pPr>
      <w:pStyle w:val="Encabezado"/>
    </w:pPr>
    <w:r>
      <w:rPr>
        <w:noProof/>
      </w:rPr>
      <w:drawing>
        <wp:anchor distT="0" distB="0" distL="114300" distR="114300" simplePos="0" relativeHeight="251683840" behindDoc="1" locked="0" layoutInCell="0" allowOverlap="1" wp14:anchorId="0012F455" wp14:editId="72341374">
          <wp:simplePos x="0" y="0"/>
          <wp:positionH relativeFrom="margin">
            <wp:align>center</wp:align>
          </wp:positionH>
          <wp:positionV relativeFrom="margin">
            <wp:align>center</wp:align>
          </wp:positionV>
          <wp:extent cx="5399405" cy="5399405"/>
          <wp:effectExtent l="0" t="0" r="0" b="0"/>
          <wp:wrapNone/>
          <wp:docPr id="100397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9405" cy="5399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45" type="#_x0000_t75" alt="💡" style="width:.95pt;height:.95pt;visibility:visible" o:bullet="t">
        <v:imagedata r:id="rId1" o:title="💡"/>
      </v:shape>
    </w:pict>
  </w:numPicBullet>
  <w:abstractNum w:abstractNumId="0" w15:restartNumberingAfterBreak="0">
    <w:nsid w:val="082E0379"/>
    <w:multiLevelType w:val="hybridMultilevel"/>
    <w:tmpl w:val="C95AFDE4"/>
    <w:lvl w:ilvl="0" w:tplc="F0E64A5A">
      <w:start w:val="1"/>
      <w:numFmt w:val="decimal"/>
      <w:lvlText w:val="%1."/>
      <w:lvlJc w:val="left"/>
      <w:pPr>
        <w:ind w:left="585" w:hanging="360"/>
      </w:pPr>
      <w:rPr>
        <w:rFonts w:hint="default"/>
      </w:rPr>
    </w:lvl>
    <w:lvl w:ilvl="1" w:tplc="280A0019" w:tentative="1">
      <w:start w:val="1"/>
      <w:numFmt w:val="lowerLetter"/>
      <w:lvlText w:val="%2."/>
      <w:lvlJc w:val="left"/>
      <w:pPr>
        <w:ind w:left="1305" w:hanging="360"/>
      </w:pPr>
    </w:lvl>
    <w:lvl w:ilvl="2" w:tplc="280A001B" w:tentative="1">
      <w:start w:val="1"/>
      <w:numFmt w:val="lowerRoman"/>
      <w:lvlText w:val="%3."/>
      <w:lvlJc w:val="right"/>
      <w:pPr>
        <w:ind w:left="2025" w:hanging="180"/>
      </w:pPr>
    </w:lvl>
    <w:lvl w:ilvl="3" w:tplc="280A000F" w:tentative="1">
      <w:start w:val="1"/>
      <w:numFmt w:val="decimal"/>
      <w:lvlText w:val="%4."/>
      <w:lvlJc w:val="left"/>
      <w:pPr>
        <w:ind w:left="2745" w:hanging="360"/>
      </w:pPr>
    </w:lvl>
    <w:lvl w:ilvl="4" w:tplc="280A0019" w:tentative="1">
      <w:start w:val="1"/>
      <w:numFmt w:val="lowerLetter"/>
      <w:lvlText w:val="%5."/>
      <w:lvlJc w:val="left"/>
      <w:pPr>
        <w:ind w:left="3465" w:hanging="360"/>
      </w:pPr>
    </w:lvl>
    <w:lvl w:ilvl="5" w:tplc="280A001B" w:tentative="1">
      <w:start w:val="1"/>
      <w:numFmt w:val="lowerRoman"/>
      <w:lvlText w:val="%6."/>
      <w:lvlJc w:val="right"/>
      <w:pPr>
        <w:ind w:left="4185" w:hanging="180"/>
      </w:pPr>
    </w:lvl>
    <w:lvl w:ilvl="6" w:tplc="280A000F" w:tentative="1">
      <w:start w:val="1"/>
      <w:numFmt w:val="decimal"/>
      <w:lvlText w:val="%7."/>
      <w:lvlJc w:val="left"/>
      <w:pPr>
        <w:ind w:left="4905" w:hanging="360"/>
      </w:pPr>
    </w:lvl>
    <w:lvl w:ilvl="7" w:tplc="280A0019" w:tentative="1">
      <w:start w:val="1"/>
      <w:numFmt w:val="lowerLetter"/>
      <w:lvlText w:val="%8."/>
      <w:lvlJc w:val="left"/>
      <w:pPr>
        <w:ind w:left="5625" w:hanging="360"/>
      </w:pPr>
    </w:lvl>
    <w:lvl w:ilvl="8" w:tplc="280A001B" w:tentative="1">
      <w:start w:val="1"/>
      <w:numFmt w:val="lowerRoman"/>
      <w:lvlText w:val="%9."/>
      <w:lvlJc w:val="right"/>
      <w:pPr>
        <w:ind w:left="6345" w:hanging="180"/>
      </w:pPr>
    </w:lvl>
  </w:abstractNum>
  <w:abstractNum w:abstractNumId="1" w15:restartNumberingAfterBreak="0">
    <w:nsid w:val="0DCB66B3"/>
    <w:multiLevelType w:val="hybridMultilevel"/>
    <w:tmpl w:val="F034937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F3513CC"/>
    <w:multiLevelType w:val="hybridMultilevel"/>
    <w:tmpl w:val="20C44C30"/>
    <w:lvl w:ilvl="0" w:tplc="476A1F18">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12753D04"/>
    <w:multiLevelType w:val="hybridMultilevel"/>
    <w:tmpl w:val="200021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5B442FC"/>
    <w:multiLevelType w:val="hybridMultilevel"/>
    <w:tmpl w:val="33C68D4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1DC389B"/>
    <w:multiLevelType w:val="hybridMultilevel"/>
    <w:tmpl w:val="478666E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EB57252"/>
    <w:multiLevelType w:val="hybridMultilevel"/>
    <w:tmpl w:val="FAECEF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9E21A3C"/>
    <w:multiLevelType w:val="hybridMultilevel"/>
    <w:tmpl w:val="2A9E3F58"/>
    <w:lvl w:ilvl="0" w:tplc="61509E30">
      <w:start w:val="1"/>
      <w:numFmt w:val="bullet"/>
      <w:lvlText w:val=""/>
      <w:lvlPicBulletId w:val="0"/>
      <w:lvlJc w:val="left"/>
      <w:pPr>
        <w:tabs>
          <w:tab w:val="num" w:pos="720"/>
        </w:tabs>
        <w:ind w:left="720" w:hanging="360"/>
      </w:pPr>
      <w:rPr>
        <w:rFonts w:ascii="Symbol" w:hAnsi="Symbol" w:hint="default"/>
      </w:rPr>
    </w:lvl>
    <w:lvl w:ilvl="1" w:tplc="1F2A02BE" w:tentative="1">
      <w:start w:val="1"/>
      <w:numFmt w:val="bullet"/>
      <w:lvlText w:val=""/>
      <w:lvlJc w:val="left"/>
      <w:pPr>
        <w:tabs>
          <w:tab w:val="num" w:pos="1440"/>
        </w:tabs>
        <w:ind w:left="1440" w:hanging="360"/>
      </w:pPr>
      <w:rPr>
        <w:rFonts w:ascii="Symbol" w:hAnsi="Symbol" w:hint="default"/>
      </w:rPr>
    </w:lvl>
    <w:lvl w:ilvl="2" w:tplc="B6A20804" w:tentative="1">
      <w:start w:val="1"/>
      <w:numFmt w:val="bullet"/>
      <w:lvlText w:val=""/>
      <w:lvlJc w:val="left"/>
      <w:pPr>
        <w:tabs>
          <w:tab w:val="num" w:pos="2160"/>
        </w:tabs>
        <w:ind w:left="2160" w:hanging="360"/>
      </w:pPr>
      <w:rPr>
        <w:rFonts w:ascii="Symbol" w:hAnsi="Symbol" w:hint="default"/>
      </w:rPr>
    </w:lvl>
    <w:lvl w:ilvl="3" w:tplc="CF522DE4" w:tentative="1">
      <w:start w:val="1"/>
      <w:numFmt w:val="bullet"/>
      <w:lvlText w:val=""/>
      <w:lvlJc w:val="left"/>
      <w:pPr>
        <w:tabs>
          <w:tab w:val="num" w:pos="2880"/>
        </w:tabs>
        <w:ind w:left="2880" w:hanging="360"/>
      </w:pPr>
      <w:rPr>
        <w:rFonts w:ascii="Symbol" w:hAnsi="Symbol" w:hint="default"/>
      </w:rPr>
    </w:lvl>
    <w:lvl w:ilvl="4" w:tplc="F2EE519A" w:tentative="1">
      <w:start w:val="1"/>
      <w:numFmt w:val="bullet"/>
      <w:lvlText w:val=""/>
      <w:lvlJc w:val="left"/>
      <w:pPr>
        <w:tabs>
          <w:tab w:val="num" w:pos="3600"/>
        </w:tabs>
        <w:ind w:left="3600" w:hanging="360"/>
      </w:pPr>
      <w:rPr>
        <w:rFonts w:ascii="Symbol" w:hAnsi="Symbol" w:hint="default"/>
      </w:rPr>
    </w:lvl>
    <w:lvl w:ilvl="5" w:tplc="F7589ADE" w:tentative="1">
      <w:start w:val="1"/>
      <w:numFmt w:val="bullet"/>
      <w:lvlText w:val=""/>
      <w:lvlJc w:val="left"/>
      <w:pPr>
        <w:tabs>
          <w:tab w:val="num" w:pos="4320"/>
        </w:tabs>
        <w:ind w:left="4320" w:hanging="360"/>
      </w:pPr>
      <w:rPr>
        <w:rFonts w:ascii="Symbol" w:hAnsi="Symbol" w:hint="default"/>
      </w:rPr>
    </w:lvl>
    <w:lvl w:ilvl="6" w:tplc="A1060FCC" w:tentative="1">
      <w:start w:val="1"/>
      <w:numFmt w:val="bullet"/>
      <w:lvlText w:val=""/>
      <w:lvlJc w:val="left"/>
      <w:pPr>
        <w:tabs>
          <w:tab w:val="num" w:pos="5040"/>
        </w:tabs>
        <w:ind w:left="5040" w:hanging="360"/>
      </w:pPr>
      <w:rPr>
        <w:rFonts w:ascii="Symbol" w:hAnsi="Symbol" w:hint="default"/>
      </w:rPr>
    </w:lvl>
    <w:lvl w:ilvl="7" w:tplc="7982F214" w:tentative="1">
      <w:start w:val="1"/>
      <w:numFmt w:val="bullet"/>
      <w:lvlText w:val=""/>
      <w:lvlJc w:val="left"/>
      <w:pPr>
        <w:tabs>
          <w:tab w:val="num" w:pos="5760"/>
        </w:tabs>
        <w:ind w:left="5760" w:hanging="360"/>
      </w:pPr>
      <w:rPr>
        <w:rFonts w:ascii="Symbol" w:hAnsi="Symbol" w:hint="default"/>
      </w:rPr>
    </w:lvl>
    <w:lvl w:ilvl="8" w:tplc="719C0E3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CF048E4"/>
    <w:multiLevelType w:val="hybridMultilevel"/>
    <w:tmpl w:val="3FE6C7B2"/>
    <w:lvl w:ilvl="0" w:tplc="A5F4FC90">
      <w:start w:val="1"/>
      <w:numFmt w:val="bullet"/>
      <w:lvlText w:val=""/>
      <w:lvlPicBulletId w:val="0"/>
      <w:lvlJc w:val="left"/>
      <w:pPr>
        <w:tabs>
          <w:tab w:val="num" w:pos="720"/>
        </w:tabs>
        <w:ind w:left="720" w:hanging="360"/>
      </w:pPr>
      <w:rPr>
        <w:rFonts w:ascii="Symbol" w:hAnsi="Symbol" w:hint="default"/>
      </w:rPr>
    </w:lvl>
    <w:lvl w:ilvl="1" w:tplc="AB02DE96" w:tentative="1">
      <w:start w:val="1"/>
      <w:numFmt w:val="bullet"/>
      <w:lvlText w:val=""/>
      <w:lvlJc w:val="left"/>
      <w:pPr>
        <w:tabs>
          <w:tab w:val="num" w:pos="1440"/>
        </w:tabs>
        <w:ind w:left="1440" w:hanging="360"/>
      </w:pPr>
      <w:rPr>
        <w:rFonts w:ascii="Symbol" w:hAnsi="Symbol" w:hint="default"/>
      </w:rPr>
    </w:lvl>
    <w:lvl w:ilvl="2" w:tplc="D6A06E1E" w:tentative="1">
      <w:start w:val="1"/>
      <w:numFmt w:val="bullet"/>
      <w:lvlText w:val=""/>
      <w:lvlJc w:val="left"/>
      <w:pPr>
        <w:tabs>
          <w:tab w:val="num" w:pos="2160"/>
        </w:tabs>
        <w:ind w:left="2160" w:hanging="360"/>
      </w:pPr>
      <w:rPr>
        <w:rFonts w:ascii="Symbol" w:hAnsi="Symbol" w:hint="default"/>
      </w:rPr>
    </w:lvl>
    <w:lvl w:ilvl="3" w:tplc="E48C66CA" w:tentative="1">
      <w:start w:val="1"/>
      <w:numFmt w:val="bullet"/>
      <w:lvlText w:val=""/>
      <w:lvlJc w:val="left"/>
      <w:pPr>
        <w:tabs>
          <w:tab w:val="num" w:pos="2880"/>
        </w:tabs>
        <w:ind w:left="2880" w:hanging="360"/>
      </w:pPr>
      <w:rPr>
        <w:rFonts w:ascii="Symbol" w:hAnsi="Symbol" w:hint="default"/>
      </w:rPr>
    </w:lvl>
    <w:lvl w:ilvl="4" w:tplc="C1880626" w:tentative="1">
      <w:start w:val="1"/>
      <w:numFmt w:val="bullet"/>
      <w:lvlText w:val=""/>
      <w:lvlJc w:val="left"/>
      <w:pPr>
        <w:tabs>
          <w:tab w:val="num" w:pos="3600"/>
        </w:tabs>
        <w:ind w:left="3600" w:hanging="360"/>
      </w:pPr>
      <w:rPr>
        <w:rFonts w:ascii="Symbol" w:hAnsi="Symbol" w:hint="default"/>
      </w:rPr>
    </w:lvl>
    <w:lvl w:ilvl="5" w:tplc="618A3ECC" w:tentative="1">
      <w:start w:val="1"/>
      <w:numFmt w:val="bullet"/>
      <w:lvlText w:val=""/>
      <w:lvlJc w:val="left"/>
      <w:pPr>
        <w:tabs>
          <w:tab w:val="num" w:pos="4320"/>
        </w:tabs>
        <w:ind w:left="4320" w:hanging="360"/>
      </w:pPr>
      <w:rPr>
        <w:rFonts w:ascii="Symbol" w:hAnsi="Symbol" w:hint="default"/>
      </w:rPr>
    </w:lvl>
    <w:lvl w:ilvl="6" w:tplc="8E6E923A" w:tentative="1">
      <w:start w:val="1"/>
      <w:numFmt w:val="bullet"/>
      <w:lvlText w:val=""/>
      <w:lvlJc w:val="left"/>
      <w:pPr>
        <w:tabs>
          <w:tab w:val="num" w:pos="5040"/>
        </w:tabs>
        <w:ind w:left="5040" w:hanging="360"/>
      </w:pPr>
      <w:rPr>
        <w:rFonts w:ascii="Symbol" w:hAnsi="Symbol" w:hint="default"/>
      </w:rPr>
    </w:lvl>
    <w:lvl w:ilvl="7" w:tplc="354AD764" w:tentative="1">
      <w:start w:val="1"/>
      <w:numFmt w:val="bullet"/>
      <w:lvlText w:val=""/>
      <w:lvlJc w:val="left"/>
      <w:pPr>
        <w:tabs>
          <w:tab w:val="num" w:pos="5760"/>
        </w:tabs>
        <w:ind w:left="5760" w:hanging="360"/>
      </w:pPr>
      <w:rPr>
        <w:rFonts w:ascii="Symbol" w:hAnsi="Symbol" w:hint="default"/>
      </w:rPr>
    </w:lvl>
    <w:lvl w:ilvl="8" w:tplc="B78C0DAC" w:tentative="1">
      <w:start w:val="1"/>
      <w:numFmt w:val="bullet"/>
      <w:lvlText w:val=""/>
      <w:lvlJc w:val="left"/>
      <w:pPr>
        <w:tabs>
          <w:tab w:val="num" w:pos="6480"/>
        </w:tabs>
        <w:ind w:left="6480" w:hanging="360"/>
      </w:pPr>
      <w:rPr>
        <w:rFonts w:ascii="Symbol" w:hAnsi="Symbol" w:hint="default"/>
      </w:rPr>
    </w:lvl>
  </w:abstractNum>
  <w:num w:numId="1" w16cid:durableId="54740885">
    <w:abstractNumId w:val="1"/>
  </w:num>
  <w:num w:numId="2" w16cid:durableId="1578401652">
    <w:abstractNumId w:val="5"/>
  </w:num>
  <w:num w:numId="3" w16cid:durableId="1643775032">
    <w:abstractNumId w:val="0"/>
  </w:num>
  <w:num w:numId="4" w16cid:durableId="14503915">
    <w:abstractNumId w:val="2"/>
  </w:num>
  <w:num w:numId="5" w16cid:durableId="1049769073">
    <w:abstractNumId w:val="4"/>
  </w:num>
  <w:num w:numId="6" w16cid:durableId="314800894">
    <w:abstractNumId w:val="7"/>
  </w:num>
  <w:num w:numId="7" w16cid:durableId="1137533003">
    <w:abstractNumId w:val="8"/>
  </w:num>
  <w:num w:numId="8" w16cid:durableId="1933204342">
    <w:abstractNumId w:val="3"/>
  </w:num>
  <w:num w:numId="9" w16cid:durableId="20502563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072"/>
    <w:rsid w:val="0000028A"/>
    <w:rsid w:val="0000047C"/>
    <w:rsid w:val="000005AF"/>
    <w:rsid w:val="00000BAB"/>
    <w:rsid w:val="00000D1A"/>
    <w:rsid w:val="00000DF1"/>
    <w:rsid w:val="00000F62"/>
    <w:rsid w:val="000010E1"/>
    <w:rsid w:val="000013B4"/>
    <w:rsid w:val="000013E0"/>
    <w:rsid w:val="0000149A"/>
    <w:rsid w:val="00001831"/>
    <w:rsid w:val="00001CC4"/>
    <w:rsid w:val="00002158"/>
    <w:rsid w:val="00002228"/>
    <w:rsid w:val="00002446"/>
    <w:rsid w:val="00002BB5"/>
    <w:rsid w:val="0000313D"/>
    <w:rsid w:val="00003250"/>
    <w:rsid w:val="00003711"/>
    <w:rsid w:val="0000376D"/>
    <w:rsid w:val="0000382D"/>
    <w:rsid w:val="00003AF0"/>
    <w:rsid w:val="00003E7F"/>
    <w:rsid w:val="00003F7F"/>
    <w:rsid w:val="000048B2"/>
    <w:rsid w:val="00004B6F"/>
    <w:rsid w:val="00004CA7"/>
    <w:rsid w:val="00004E5A"/>
    <w:rsid w:val="00005450"/>
    <w:rsid w:val="000055B0"/>
    <w:rsid w:val="000059F2"/>
    <w:rsid w:val="00005D09"/>
    <w:rsid w:val="00006414"/>
    <w:rsid w:val="0000649B"/>
    <w:rsid w:val="00006AE7"/>
    <w:rsid w:val="00007311"/>
    <w:rsid w:val="0000736E"/>
    <w:rsid w:val="000074D8"/>
    <w:rsid w:val="000074DD"/>
    <w:rsid w:val="00007765"/>
    <w:rsid w:val="00007837"/>
    <w:rsid w:val="00007856"/>
    <w:rsid w:val="000078AB"/>
    <w:rsid w:val="00007AC3"/>
    <w:rsid w:val="00007BC6"/>
    <w:rsid w:val="00007C6E"/>
    <w:rsid w:val="00007D15"/>
    <w:rsid w:val="00007E82"/>
    <w:rsid w:val="0001028D"/>
    <w:rsid w:val="000102F3"/>
    <w:rsid w:val="00010503"/>
    <w:rsid w:val="0001053C"/>
    <w:rsid w:val="00010758"/>
    <w:rsid w:val="00010A03"/>
    <w:rsid w:val="00010BDB"/>
    <w:rsid w:val="00010C3C"/>
    <w:rsid w:val="00010D5D"/>
    <w:rsid w:val="00010E75"/>
    <w:rsid w:val="00010F35"/>
    <w:rsid w:val="00011285"/>
    <w:rsid w:val="000112D5"/>
    <w:rsid w:val="000115B2"/>
    <w:rsid w:val="00011632"/>
    <w:rsid w:val="00011B0A"/>
    <w:rsid w:val="00011D86"/>
    <w:rsid w:val="0001205B"/>
    <w:rsid w:val="00012A13"/>
    <w:rsid w:val="00012A71"/>
    <w:rsid w:val="00012A72"/>
    <w:rsid w:val="00012EFC"/>
    <w:rsid w:val="00013086"/>
    <w:rsid w:val="0001310F"/>
    <w:rsid w:val="000135E6"/>
    <w:rsid w:val="0001373D"/>
    <w:rsid w:val="000138C1"/>
    <w:rsid w:val="000138C2"/>
    <w:rsid w:val="00013B03"/>
    <w:rsid w:val="00013EEA"/>
    <w:rsid w:val="000142D9"/>
    <w:rsid w:val="0001470C"/>
    <w:rsid w:val="00014847"/>
    <w:rsid w:val="000148C5"/>
    <w:rsid w:val="000148CA"/>
    <w:rsid w:val="00014A1B"/>
    <w:rsid w:val="00014AD2"/>
    <w:rsid w:val="00015052"/>
    <w:rsid w:val="00015098"/>
    <w:rsid w:val="00015746"/>
    <w:rsid w:val="00015A96"/>
    <w:rsid w:val="00015EE3"/>
    <w:rsid w:val="00016139"/>
    <w:rsid w:val="0001619F"/>
    <w:rsid w:val="000163EA"/>
    <w:rsid w:val="000164E7"/>
    <w:rsid w:val="0001659D"/>
    <w:rsid w:val="00016674"/>
    <w:rsid w:val="00016705"/>
    <w:rsid w:val="00016770"/>
    <w:rsid w:val="00016856"/>
    <w:rsid w:val="000168E9"/>
    <w:rsid w:val="00016D15"/>
    <w:rsid w:val="00016E36"/>
    <w:rsid w:val="00017028"/>
    <w:rsid w:val="00017471"/>
    <w:rsid w:val="0001749B"/>
    <w:rsid w:val="00017602"/>
    <w:rsid w:val="000178F3"/>
    <w:rsid w:val="00017A1A"/>
    <w:rsid w:val="00017A69"/>
    <w:rsid w:val="00017CD3"/>
    <w:rsid w:val="000200BA"/>
    <w:rsid w:val="000201B3"/>
    <w:rsid w:val="000205D8"/>
    <w:rsid w:val="000206A5"/>
    <w:rsid w:val="0002081C"/>
    <w:rsid w:val="00020928"/>
    <w:rsid w:val="00020980"/>
    <w:rsid w:val="00020D21"/>
    <w:rsid w:val="00020FCC"/>
    <w:rsid w:val="00021089"/>
    <w:rsid w:val="000210F7"/>
    <w:rsid w:val="0002113B"/>
    <w:rsid w:val="0002140D"/>
    <w:rsid w:val="00021437"/>
    <w:rsid w:val="00021A1C"/>
    <w:rsid w:val="00021BEF"/>
    <w:rsid w:val="00021FA6"/>
    <w:rsid w:val="000225D6"/>
    <w:rsid w:val="000228A1"/>
    <w:rsid w:val="000228C3"/>
    <w:rsid w:val="00022E0F"/>
    <w:rsid w:val="000232C8"/>
    <w:rsid w:val="000232F2"/>
    <w:rsid w:val="0002332B"/>
    <w:rsid w:val="000238E7"/>
    <w:rsid w:val="00023B78"/>
    <w:rsid w:val="00023D26"/>
    <w:rsid w:val="00023E0F"/>
    <w:rsid w:val="00023F22"/>
    <w:rsid w:val="00023FBF"/>
    <w:rsid w:val="000242B3"/>
    <w:rsid w:val="000244A3"/>
    <w:rsid w:val="00024772"/>
    <w:rsid w:val="00024974"/>
    <w:rsid w:val="0002502E"/>
    <w:rsid w:val="0002562F"/>
    <w:rsid w:val="0002578E"/>
    <w:rsid w:val="00025B78"/>
    <w:rsid w:val="00025B7F"/>
    <w:rsid w:val="00025CB6"/>
    <w:rsid w:val="00025CEF"/>
    <w:rsid w:val="00025EE6"/>
    <w:rsid w:val="0002649B"/>
    <w:rsid w:val="000269EC"/>
    <w:rsid w:val="000269FF"/>
    <w:rsid w:val="00026C0D"/>
    <w:rsid w:val="00026C95"/>
    <w:rsid w:val="00026D2C"/>
    <w:rsid w:val="00026F66"/>
    <w:rsid w:val="00026F98"/>
    <w:rsid w:val="00027507"/>
    <w:rsid w:val="000275AC"/>
    <w:rsid w:val="00027801"/>
    <w:rsid w:val="00027858"/>
    <w:rsid w:val="0002785D"/>
    <w:rsid w:val="00027CE6"/>
    <w:rsid w:val="000305BB"/>
    <w:rsid w:val="00030606"/>
    <w:rsid w:val="0003066E"/>
    <w:rsid w:val="00030797"/>
    <w:rsid w:val="00030830"/>
    <w:rsid w:val="00030CF7"/>
    <w:rsid w:val="00030D3E"/>
    <w:rsid w:val="0003138B"/>
    <w:rsid w:val="000317CA"/>
    <w:rsid w:val="00031814"/>
    <w:rsid w:val="00031942"/>
    <w:rsid w:val="00031A3C"/>
    <w:rsid w:val="00031C3F"/>
    <w:rsid w:val="00031CEE"/>
    <w:rsid w:val="000320B7"/>
    <w:rsid w:val="0003214F"/>
    <w:rsid w:val="00032160"/>
    <w:rsid w:val="00032498"/>
    <w:rsid w:val="000324E3"/>
    <w:rsid w:val="00032739"/>
    <w:rsid w:val="0003287B"/>
    <w:rsid w:val="00032AB2"/>
    <w:rsid w:val="00032CE8"/>
    <w:rsid w:val="00032F98"/>
    <w:rsid w:val="00032FE3"/>
    <w:rsid w:val="00033059"/>
    <w:rsid w:val="0003346C"/>
    <w:rsid w:val="00033686"/>
    <w:rsid w:val="0003417F"/>
    <w:rsid w:val="00034289"/>
    <w:rsid w:val="00035153"/>
    <w:rsid w:val="00035A36"/>
    <w:rsid w:val="00035E2A"/>
    <w:rsid w:val="00035E9F"/>
    <w:rsid w:val="00035EE9"/>
    <w:rsid w:val="00036141"/>
    <w:rsid w:val="00036311"/>
    <w:rsid w:val="000367D7"/>
    <w:rsid w:val="00036A13"/>
    <w:rsid w:val="00036D78"/>
    <w:rsid w:val="00037277"/>
    <w:rsid w:val="000372F4"/>
    <w:rsid w:val="00037636"/>
    <w:rsid w:val="00037ED7"/>
    <w:rsid w:val="00040421"/>
    <w:rsid w:val="0004057C"/>
    <w:rsid w:val="00040714"/>
    <w:rsid w:val="00040977"/>
    <w:rsid w:val="00041154"/>
    <w:rsid w:val="0004156F"/>
    <w:rsid w:val="00041773"/>
    <w:rsid w:val="0004177D"/>
    <w:rsid w:val="00041820"/>
    <w:rsid w:val="00041825"/>
    <w:rsid w:val="0004195A"/>
    <w:rsid w:val="00041B0F"/>
    <w:rsid w:val="00041B4E"/>
    <w:rsid w:val="00041C88"/>
    <w:rsid w:val="00041D29"/>
    <w:rsid w:val="00042058"/>
    <w:rsid w:val="00042301"/>
    <w:rsid w:val="0004248D"/>
    <w:rsid w:val="000424A0"/>
    <w:rsid w:val="000425A2"/>
    <w:rsid w:val="00042619"/>
    <w:rsid w:val="000426A5"/>
    <w:rsid w:val="00042968"/>
    <w:rsid w:val="00042993"/>
    <w:rsid w:val="00042C1C"/>
    <w:rsid w:val="00042D02"/>
    <w:rsid w:val="00042D0A"/>
    <w:rsid w:val="00042E28"/>
    <w:rsid w:val="0004328A"/>
    <w:rsid w:val="00043571"/>
    <w:rsid w:val="00043813"/>
    <w:rsid w:val="00043943"/>
    <w:rsid w:val="000439B2"/>
    <w:rsid w:val="00043A6C"/>
    <w:rsid w:val="00043BAE"/>
    <w:rsid w:val="00044109"/>
    <w:rsid w:val="00044148"/>
    <w:rsid w:val="00044191"/>
    <w:rsid w:val="00044221"/>
    <w:rsid w:val="0004452A"/>
    <w:rsid w:val="0004469B"/>
    <w:rsid w:val="00044830"/>
    <w:rsid w:val="0004483E"/>
    <w:rsid w:val="00044AB1"/>
    <w:rsid w:val="00044BE2"/>
    <w:rsid w:val="00044DA3"/>
    <w:rsid w:val="00045143"/>
    <w:rsid w:val="000452AE"/>
    <w:rsid w:val="0004549E"/>
    <w:rsid w:val="000454CC"/>
    <w:rsid w:val="00045ACD"/>
    <w:rsid w:val="00045B44"/>
    <w:rsid w:val="00045DD4"/>
    <w:rsid w:val="00045E4B"/>
    <w:rsid w:val="00046230"/>
    <w:rsid w:val="000464C5"/>
    <w:rsid w:val="0004650C"/>
    <w:rsid w:val="000465DD"/>
    <w:rsid w:val="000467BF"/>
    <w:rsid w:val="0004697A"/>
    <w:rsid w:val="00046A52"/>
    <w:rsid w:val="00046A65"/>
    <w:rsid w:val="000470BA"/>
    <w:rsid w:val="00047156"/>
    <w:rsid w:val="00047648"/>
    <w:rsid w:val="000477D1"/>
    <w:rsid w:val="000477E9"/>
    <w:rsid w:val="00047976"/>
    <w:rsid w:val="0004799B"/>
    <w:rsid w:val="00047A21"/>
    <w:rsid w:val="00047A3B"/>
    <w:rsid w:val="0005001F"/>
    <w:rsid w:val="0005044C"/>
    <w:rsid w:val="00050739"/>
    <w:rsid w:val="0005073A"/>
    <w:rsid w:val="00050740"/>
    <w:rsid w:val="0005098B"/>
    <w:rsid w:val="00050A5C"/>
    <w:rsid w:val="00050B07"/>
    <w:rsid w:val="00050F85"/>
    <w:rsid w:val="00051046"/>
    <w:rsid w:val="000510E8"/>
    <w:rsid w:val="00051218"/>
    <w:rsid w:val="0005126E"/>
    <w:rsid w:val="0005155D"/>
    <w:rsid w:val="00051698"/>
    <w:rsid w:val="0005178B"/>
    <w:rsid w:val="00051CAD"/>
    <w:rsid w:val="00052115"/>
    <w:rsid w:val="00052142"/>
    <w:rsid w:val="00052299"/>
    <w:rsid w:val="000523DF"/>
    <w:rsid w:val="0005249A"/>
    <w:rsid w:val="000528D4"/>
    <w:rsid w:val="000528E0"/>
    <w:rsid w:val="00052AA3"/>
    <w:rsid w:val="00052D58"/>
    <w:rsid w:val="00052D94"/>
    <w:rsid w:val="00052F49"/>
    <w:rsid w:val="00052F73"/>
    <w:rsid w:val="000531A5"/>
    <w:rsid w:val="00053482"/>
    <w:rsid w:val="00053544"/>
    <w:rsid w:val="00053AE7"/>
    <w:rsid w:val="00053B77"/>
    <w:rsid w:val="00053C81"/>
    <w:rsid w:val="00053C95"/>
    <w:rsid w:val="00053CF5"/>
    <w:rsid w:val="00053D69"/>
    <w:rsid w:val="00053D97"/>
    <w:rsid w:val="00053E66"/>
    <w:rsid w:val="00053F04"/>
    <w:rsid w:val="00053FCE"/>
    <w:rsid w:val="00054272"/>
    <w:rsid w:val="00054361"/>
    <w:rsid w:val="00054424"/>
    <w:rsid w:val="000544C5"/>
    <w:rsid w:val="000546B7"/>
    <w:rsid w:val="00054AD7"/>
    <w:rsid w:val="00054D49"/>
    <w:rsid w:val="00054E27"/>
    <w:rsid w:val="00054ECD"/>
    <w:rsid w:val="000552D7"/>
    <w:rsid w:val="000554EC"/>
    <w:rsid w:val="00055524"/>
    <w:rsid w:val="000556C5"/>
    <w:rsid w:val="00055920"/>
    <w:rsid w:val="00055A86"/>
    <w:rsid w:val="00055DE4"/>
    <w:rsid w:val="00055E64"/>
    <w:rsid w:val="00055E8B"/>
    <w:rsid w:val="00055F48"/>
    <w:rsid w:val="00056320"/>
    <w:rsid w:val="000565EA"/>
    <w:rsid w:val="00056656"/>
    <w:rsid w:val="00056D2B"/>
    <w:rsid w:val="00056EB2"/>
    <w:rsid w:val="0005708C"/>
    <w:rsid w:val="000576B7"/>
    <w:rsid w:val="00057A4F"/>
    <w:rsid w:val="00057A86"/>
    <w:rsid w:val="00060224"/>
    <w:rsid w:val="0006025E"/>
    <w:rsid w:val="00060CC6"/>
    <w:rsid w:val="00060D7D"/>
    <w:rsid w:val="00061021"/>
    <w:rsid w:val="00061022"/>
    <w:rsid w:val="0006110F"/>
    <w:rsid w:val="0006143C"/>
    <w:rsid w:val="00061460"/>
    <w:rsid w:val="00061786"/>
    <w:rsid w:val="00061E3A"/>
    <w:rsid w:val="00061ECC"/>
    <w:rsid w:val="00062335"/>
    <w:rsid w:val="000624F6"/>
    <w:rsid w:val="0006250D"/>
    <w:rsid w:val="000628D7"/>
    <w:rsid w:val="00062A21"/>
    <w:rsid w:val="00062F66"/>
    <w:rsid w:val="00063066"/>
    <w:rsid w:val="000631A6"/>
    <w:rsid w:val="0006376C"/>
    <w:rsid w:val="00064140"/>
    <w:rsid w:val="00064147"/>
    <w:rsid w:val="00064180"/>
    <w:rsid w:val="000645E7"/>
    <w:rsid w:val="0006528C"/>
    <w:rsid w:val="0006561B"/>
    <w:rsid w:val="0006595E"/>
    <w:rsid w:val="00065A14"/>
    <w:rsid w:val="00065AEC"/>
    <w:rsid w:val="00065BB1"/>
    <w:rsid w:val="00065E83"/>
    <w:rsid w:val="00065FCD"/>
    <w:rsid w:val="00066060"/>
    <w:rsid w:val="00066137"/>
    <w:rsid w:val="00066178"/>
    <w:rsid w:val="00066A34"/>
    <w:rsid w:val="00066ADE"/>
    <w:rsid w:val="00066E1A"/>
    <w:rsid w:val="0006708E"/>
    <w:rsid w:val="00067783"/>
    <w:rsid w:val="000677E3"/>
    <w:rsid w:val="000678B5"/>
    <w:rsid w:val="00067A61"/>
    <w:rsid w:val="00067A7E"/>
    <w:rsid w:val="00067B9B"/>
    <w:rsid w:val="00067CA7"/>
    <w:rsid w:val="00067CF0"/>
    <w:rsid w:val="0007005C"/>
    <w:rsid w:val="000700E8"/>
    <w:rsid w:val="0007107A"/>
    <w:rsid w:val="000710D6"/>
    <w:rsid w:val="00071165"/>
    <w:rsid w:val="00071228"/>
    <w:rsid w:val="00071687"/>
    <w:rsid w:val="0007180F"/>
    <w:rsid w:val="00071B38"/>
    <w:rsid w:val="00071D83"/>
    <w:rsid w:val="00071E29"/>
    <w:rsid w:val="00071E67"/>
    <w:rsid w:val="0007259D"/>
    <w:rsid w:val="000725A8"/>
    <w:rsid w:val="00072924"/>
    <w:rsid w:val="00072CA3"/>
    <w:rsid w:val="00072D61"/>
    <w:rsid w:val="000736F4"/>
    <w:rsid w:val="00073754"/>
    <w:rsid w:val="00073955"/>
    <w:rsid w:val="00073A82"/>
    <w:rsid w:val="00073B0A"/>
    <w:rsid w:val="00073C63"/>
    <w:rsid w:val="000741B3"/>
    <w:rsid w:val="00074746"/>
    <w:rsid w:val="00074D44"/>
    <w:rsid w:val="00074ED9"/>
    <w:rsid w:val="0007525A"/>
    <w:rsid w:val="00075298"/>
    <w:rsid w:val="000753AF"/>
    <w:rsid w:val="000759FA"/>
    <w:rsid w:val="00075D11"/>
    <w:rsid w:val="00075F0C"/>
    <w:rsid w:val="00076016"/>
    <w:rsid w:val="000761D8"/>
    <w:rsid w:val="0007620E"/>
    <w:rsid w:val="00076224"/>
    <w:rsid w:val="0007633B"/>
    <w:rsid w:val="00076454"/>
    <w:rsid w:val="000764ED"/>
    <w:rsid w:val="000768FD"/>
    <w:rsid w:val="000769CD"/>
    <w:rsid w:val="00076AA7"/>
    <w:rsid w:val="00076D2D"/>
    <w:rsid w:val="00076D6B"/>
    <w:rsid w:val="00076DF9"/>
    <w:rsid w:val="00076E70"/>
    <w:rsid w:val="000771A3"/>
    <w:rsid w:val="000771FE"/>
    <w:rsid w:val="000776F3"/>
    <w:rsid w:val="000779EF"/>
    <w:rsid w:val="00077AF0"/>
    <w:rsid w:val="00077EB9"/>
    <w:rsid w:val="00077F7D"/>
    <w:rsid w:val="00080082"/>
    <w:rsid w:val="000802A1"/>
    <w:rsid w:val="00080534"/>
    <w:rsid w:val="000806D7"/>
    <w:rsid w:val="0008070A"/>
    <w:rsid w:val="0008089B"/>
    <w:rsid w:val="000809D6"/>
    <w:rsid w:val="00080A88"/>
    <w:rsid w:val="00080B91"/>
    <w:rsid w:val="00080C32"/>
    <w:rsid w:val="00080CA1"/>
    <w:rsid w:val="00080D94"/>
    <w:rsid w:val="00081C84"/>
    <w:rsid w:val="00081F40"/>
    <w:rsid w:val="00081FA7"/>
    <w:rsid w:val="00082109"/>
    <w:rsid w:val="00082428"/>
    <w:rsid w:val="00082906"/>
    <w:rsid w:val="000829EF"/>
    <w:rsid w:val="00082A37"/>
    <w:rsid w:val="00082F72"/>
    <w:rsid w:val="0008304C"/>
    <w:rsid w:val="0008307D"/>
    <w:rsid w:val="0008322A"/>
    <w:rsid w:val="0008338B"/>
    <w:rsid w:val="000833E6"/>
    <w:rsid w:val="000837A0"/>
    <w:rsid w:val="000838BB"/>
    <w:rsid w:val="00083BBF"/>
    <w:rsid w:val="00083BEC"/>
    <w:rsid w:val="00083C6D"/>
    <w:rsid w:val="00083DCD"/>
    <w:rsid w:val="00083EAF"/>
    <w:rsid w:val="00083FA8"/>
    <w:rsid w:val="00084035"/>
    <w:rsid w:val="00084155"/>
    <w:rsid w:val="000841D7"/>
    <w:rsid w:val="00084371"/>
    <w:rsid w:val="000844C1"/>
    <w:rsid w:val="00084621"/>
    <w:rsid w:val="000846E5"/>
    <w:rsid w:val="00084A10"/>
    <w:rsid w:val="00084AD4"/>
    <w:rsid w:val="00084EEF"/>
    <w:rsid w:val="000850A8"/>
    <w:rsid w:val="0008510B"/>
    <w:rsid w:val="0008546D"/>
    <w:rsid w:val="00085B19"/>
    <w:rsid w:val="00085C12"/>
    <w:rsid w:val="00085DD7"/>
    <w:rsid w:val="00085F59"/>
    <w:rsid w:val="000863D1"/>
    <w:rsid w:val="00086638"/>
    <w:rsid w:val="00086648"/>
    <w:rsid w:val="00086745"/>
    <w:rsid w:val="00086B58"/>
    <w:rsid w:val="0008713A"/>
    <w:rsid w:val="00087277"/>
    <w:rsid w:val="0008770E"/>
    <w:rsid w:val="00087BF7"/>
    <w:rsid w:val="00087C2E"/>
    <w:rsid w:val="00087E0D"/>
    <w:rsid w:val="000901E6"/>
    <w:rsid w:val="00090577"/>
    <w:rsid w:val="00090658"/>
    <w:rsid w:val="00090DEE"/>
    <w:rsid w:val="00090F8F"/>
    <w:rsid w:val="00091170"/>
    <w:rsid w:val="00091220"/>
    <w:rsid w:val="0009143B"/>
    <w:rsid w:val="000914C5"/>
    <w:rsid w:val="00091926"/>
    <w:rsid w:val="00092170"/>
    <w:rsid w:val="00092176"/>
    <w:rsid w:val="000921A9"/>
    <w:rsid w:val="0009236C"/>
    <w:rsid w:val="00092587"/>
    <w:rsid w:val="000928C7"/>
    <w:rsid w:val="00092BE0"/>
    <w:rsid w:val="00092D0A"/>
    <w:rsid w:val="0009313D"/>
    <w:rsid w:val="00093156"/>
    <w:rsid w:val="00093159"/>
    <w:rsid w:val="000931C4"/>
    <w:rsid w:val="00093466"/>
    <w:rsid w:val="0009359F"/>
    <w:rsid w:val="00093793"/>
    <w:rsid w:val="00093952"/>
    <w:rsid w:val="00093A52"/>
    <w:rsid w:val="00093B71"/>
    <w:rsid w:val="00093C70"/>
    <w:rsid w:val="000943A4"/>
    <w:rsid w:val="000943C1"/>
    <w:rsid w:val="000947DC"/>
    <w:rsid w:val="00094E37"/>
    <w:rsid w:val="00094F3C"/>
    <w:rsid w:val="00095155"/>
    <w:rsid w:val="00095289"/>
    <w:rsid w:val="0009529F"/>
    <w:rsid w:val="00095345"/>
    <w:rsid w:val="00095967"/>
    <w:rsid w:val="000959B4"/>
    <w:rsid w:val="00095CD6"/>
    <w:rsid w:val="0009607B"/>
    <w:rsid w:val="000961F3"/>
    <w:rsid w:val="000962F5"/>
    <w:rsid w:val="000964E7"/>
    <w:rsid w:val="00096539"/>
    <w:rsid w:val="00096734"/>
    <w:rsid w:val="0009680A"/>
    <w:rsid w:val="00096B82"/>
    <w:rsid w:val="00096DE6"/>
    <w:rsid w:val="00096E49"/>
    <w:rsid w:val="00097197"/>
    <w:rsid w:val="00097414"/>
    <w:rsid w:val="000975F5"/>
    <w:rsid w:val="000977A9"/>
    <w:rsid w:val="00097BC0"/>
    <w:rsid w:val="00097C7C"/>
    <w:rsid w:val="00097C9D"/>
    <w:rsid w:val="00097FF7"/>
    <w:rsid w:val="000A0907"/>
    <w:rsid w:val="000A0D18"/>
    <w:rsid w:val="000A0FC5"/>
    <w:rsid w:val="000A107F"/>
    <w:rsid w:val="000A1167"/>
    <w:rsid w:val="000A12B8"/>
    <w:rsid w:val="000A1793"/>
    <w:rsid w:val="000A19E8"/>
    <w:rsid w:val="000A1AF1"/>
    <w:rsid w:val="000A1FF2"/>
    <w:rsid w:val="000A21E8"/>
    <w:rsid w:val="000A2553"/>
    <w:rsid w:val="000A26BB"/>
    <w:rsid w:val="000A26C2"/>
    <w:rsid w:val="000A2B0B"/>
    <w:rsid w:val="000A2B16"/>
    <w:rsid w:val="000A3075"/>
    <w:rsid w:val="000A3110"/>
    <w:rsid w:val="000A33C3"/>
    <w:rsid w:val="000A3538"/>
    <w:rsid w:val="000A3801"/>
    <w:rsid w:val="000A3B3B"/>
    <w:rsid w:val="000A3C5F"/>
    <w:rsid w:val="000A3FEC"/>
    <w:rsid w:val="000A4097"/>
    <w:rsid w:val="000A4162"/>
    <w:rsid w:val="000A4184"/>
    <w:rsid w:val="000A4868"/>
    <w:rsid w:val="000A48AF"/>
    <w:rsid w:val="000A48DD"/>
    <w:rsid w:val="000A5221"/>
    <w:rsid w:val="000A5459"/>
    <w:rsid w:val="000A552E"/>
    <w:rsid w:val="000A56B1"/>
    <w:rsid w:val="000A58E5"/>
    <w:rsid w:val="000A5B9B"/>
    <w:rsid w:val="000A5D30"/>
    <w:rsid w:val="000A60D0"/>
    <w:rsid w:val="000A61AC"/>
    <w:rsid w:val="000A653D"/>
    <w:rsid w:val="000A663A"/>
    <w:rsid w:val="000A67B9"/>
    <w:rsid w:val="000A6AC8"/>
    <w:rsid w:val="000A6ADC"/>
    <w:rsid w:val="000A6D22"/>
    <w:rsid w:val="000A7041"/>
    <w:rsid w:val="000A7708"/>
    <w:rsid w:val="000A7C2A"/>
    <w:rsid w:val="000A7D98"/>
    <w:rsid w:val="000A7E16"/>
    <w:rsid w:val="000B01A4"/>
    <w:rsid w:val="000B03EE"/>
    <w:rsid w:val="000B0566"/>
    <w:rsid w:val="000B0B0B"/>
    <w:rsid w:val="000B0CCF"/>
    <w:rsid w:val="000B0DB7"/>
    <w:rsid w:val="000B0E5B"/>
    <w:rsid w:val="000B1024"/>
    <w:rsid w:val="000B1269"/>
    <w:rsid w:val="000B1360"/>
    <w:rsid w:val="000B1556"/>
    <w:rsid w:val="000B1CDB"/>
    <w:rsid w:val="000B1D4C"/>
    <w:rsid w:val="000B1DEB"/>
    <w:rsid w:val="000B1FBB"/>
    <w:rsid w:val="000B23C5"/>
    <w:rsid w:val="000B23F5"/>
    <w:rsid w:val="000B2692"/>
    <w:rsid w:val="000B26C3"/>
    <w:rsid w:val="000B2A22"/>
    <w:rsid w:val="000B2B7E"/>
    <w:rsid w:val="000B2C43"/>
    <w:rsid w:val="000B2E61"/>
    <w:rsid w:val="000B3052"/>
    <w:rsid w:val="000B31D4"/>
    <w:rsid w:val="000B34DB"/>
    <w:rsid w:val="000B37B1"/>
    <w:rsid w:val="000B3AE1"/>
    <w:rsid w:val="000B4475"/>
    <w:rsid w:val="000B487E"/>
    <w:rsid w:val="000B4892"/>
    <w:rsid w:val="000B4C6C"/>
    <w:rsid w:val="000B4D4D"/>
    <w:rsid w:val="000B4F85"/>
    <w:rsid w:val="000B5097"/>
    <w:rsid w:val="000B5199"/>
    <w:rsid w:val="000B549F"/>
    <w:rsid w:val="000B55FF"/>
    <w:rsid w:val="000B5D0B"/>
    <w:rsid w:val="000B604C"/>
    <w:rsid w:val="000B6311"/>
    <w:rsid w:val="000B65D2"/>
    <w:rsid w:val="000B6630"/>
    <w:rsid w:val="000B674D"/>
    <w:rsid w:val="000B68FF"/>
    <w:rsid w:val="000B69D1"/>
    <w:rsid w:val="000B6A93"/>
    <w:rsid w:val="000B6E39"/>
    <w:rsid w:val="000B748A"/>
    <w:rsid w:val="000B74AF"/>
    <w:rsid w:val="000B7A7A"/>
    <w:rsid w:val="000B7D5E"/>
    <w:rsid w:val="000C025D"/>
    <w:rsid w:val="000C0812"/>
    <w:rsid w:val="000C0A79"/>
    <w:rsid w:val="000C0B02"/>
    <w:rsid w:val="000C100B"/>
    <w:rsid w:val="000C11BD"/>
    <w:rsid w:val="000C122A"/>
    <w:rsid w:val="000C127A"/>
    <w:rsid w:val="000C1BAD"/>
    <w:rsid w:val="000C1C13"/>
    <w:rsid w:val="000C1E1D"/>
    <w:rsid w:val="000C2126"/>
    <w:rsid w:val="000C2517"/>
    <w:rsid w:val="000C263F"/>
    <w:rsid w:val="000C285F"/>
    <w:rsid w:val="000C2A62"/>
    <w:rsid w:val="000C2B0E"/>
    <w:rsid w:val="000C2BF2"/>
    <w:rsid w:val="000C2DF3"/>
    <w:rsid w:val="000C2EB3"/>
    <w:rsid w:val="000C3169"/>
    <w:rsid w:val="000C34B9"/>
    <w:rsid w:val="000C35B5"/>
    <w:rsid w:val="000C3987"/>
    <w:rsid w:val="000C3F8F"/>
    <w:rsid w:val="000C4490"/>
    <w:rsid w:val="000C4788"/>
    <w:rsid w:val="000C4A1A"/>
    <w:rsid w:val="000C4CB4"/>
    <w:rsid w:val="000C4DF9"/>
    <w:rsid w:val="000C4EEB"/>
    <w:rsid w:val="000C5262"/>
    <w:rsid w:val="000C529F"/>
    <w:rsid w:val="000C59A2"/>
    <w:rsid w:val="000C5B10"/>
    <w:rsid w:val="000C5B6A"/>
    <w:rsid w:val="000C5CE0"/>
    <w:rsid w:val="000C5DD6"/>
    <w:rsid w:val="000C5FAF"/>
    <w:rsid w:val="000C602B"/>
    <w:rsid w:val="000C604A"/>
    <w:rsid w:val="000C6A2E"/>
    <w:rsid w:val="000C6A5E"/>
    <w:rsid w:val="000C6D12"/>
    <w:rsid w:val="000C6E53"/>
    <w:rsid w:val="000C6F25"/>
    <w:rsid w:val="000C6F4A"/>
    <w:rsid w:val="000C770B"/>
    <w:rsid w:val="000C774D"/>
    <w:rsid w:val="000C7F3D"/>
    <w:rsid w:val="000D05D2"/>
    <w:rsid w:val="000D06A6"/>
    <w:rsid w:val="000D0B14"/>
    <w:rsid w:val="000D0F7B"/>
    <w:rsid w:val="000D1BE2"/>
    <w:rsid w:val="000D1C2B"/>
    <w:rsid w:val="000D2169"/>
    <w:rsid w:val="000D2398"/>
    <w:rsid w:val="000D23F4"/>
    <w:rsid w:val="000D2538"/>
    <w:rsid w:val="000D259C"/>
    <w:rsid w:val="000D25E8"/>
    <w:rsid w:val="000D2D29"/>
    <w:rsid w:val="000D316B"/>
    <w:rsid w:val="000D3196"/>
    <w:rsid w:val="000D319C"/>
    <w:rsid w:val="000D350F"/>
    <w:rsid w:val="000D3538"/>
    <w:rsid w:val="000D3596"/>
    <w:rsid w:val="000D38C4"/>
    <w:rsid w:val="000D3C1E"/>
    <w:rsid w:val="000D3E97"/>
    <w:rsid w:val="000D4295"/>
    <w:rsid w:val="000D456E"/>
    <w:rsid w:val="000D51D9"/>
    <w:rsid w:val="000D53DE"/>
    <w:rsid w:val="000D59B2"/>
    <w:rsid w:val="000D5A37"/>
    <w:rsid w:val="000D6408"/>
    <w:rsid w:val="000D64D4"/>
    <w:rsid w:val="000D6C6C"/>
    <w:rsid w:val="000D6EED"/>
    <w:rsid w:val="000D702C"/>
    <w:rsid w:val="000D712D"/>
    <w:rsid w:val="000D7168"/>
    <w:rsid w:val="000D776D"/>
    <w:rsid w:val="000D78D4"/>
    <w:rsid w:val="000D7A79"/>
    <w:rsid w:val="000D7A9C"/>
    <w:rsid w:val="000D7AD0"/>
    <w:rsid w:val="000D7B7F"/>
    <w:rsid w:val="000D7C9D"/>
    <w:rsid w:val="000D7D9D"/>
    <w:rsid w:val="000E02ED"/>
    <w:rsid w:val="000E036B"/>
    <w:rsid w:val="000E0840"/>
    <w:rsid w:val="000E0F78"/>
    <w:rsid w:val="000E1270"/>
    <w:rsid w:val="000E1362"/>
    <w:rsid w:val="000E143B"/>
    <w:rsid w:val="000E1492"/>
    <w:rsid w:val="000E1546"/>
    <w:rsid w:val="000E15A6"/>
    <w:rsid w:val="000E1643"/>
    <w:rsid w:val="000E1741"/>
    <w:rsid w:val="000E17B2"/>
    <w:rsid w:val="000E1ADB"/>
    <w:rsid w:val="000E1BDB"/>
    <w:rsid w:val="000E1DB9"/>
    <w:rsid w:val="000E235C"/>
    <w:rsid w:val="000E251D"/>
    <w:rsid w:val="000E2666"/>
    <w:rsid w:val="000E2790"/>
    <w:rsid w:val="000E2894"/>
    <w:rsid w:val="000E2A18"/>
    <w:rsid w:val="000E2A84"/>
    <w:rsid w:val="000E2EDC"/>
    <w:rsid w:val="000E2F1C"/>
    <w:rsid w:val="000E312D"/>
    <w:rsid w:val="000E322D"/>
    <w:rsid w:val="000E3687"/>
    <w:rsid w:val="000E3CB3"/>
    <w:rsid w:val="000E3D3F"/>
    <w:rsid w:val="000E4099"/>
    <w:rsid w:val="000E40FD"/>
    <w:rsid w:val="000E4114"/>
    <w:rsid w:val="000E444D"/>
    <w:rsid w:val="000E45D2"/>
    <w:rsid w:val="000E4636"/>
    <w:rsid w:val="000E4694"/>
    <w:rsid w:val="000E4A70"/>
    <w:rsid w:val="000E5174"/>
    <w:rsid w:val="000E52E6"/>
    <w:rsid w:val="000E542D"/>
    <w:rsid w:val="000E5530"/>
    <w:rsid w:val="000E5CFA"/>
    <w:rsid w:val="000E5ED7"/>
    <w:rsid w:val="000E5FF8"/>
    <w:rsid w:val="000E689C"/>
    <w:rsid w:val="000E6ACC"/>
    <w:rsid w:val="000E6C37"/>
    <w:rsid w:val="000E7043"/>
    <w:rsid w:val="000E70F6"/>
    <w:rsid w:val="000E723A"/>
    <w:rsid w:val="000E73EC"/>
    <w:rsid w:val="000E7457"/>
    <w:rsid w:val="000E778F"/>
    <w:rsid w:val="000E7B00"/>
    <w:rsid w:val="000E7C60"/>
    <w:rsid w:val="000E7DC9"/>
    <w:rsid w:val="000E7EF9"/>
    <w:rsid w:val="000E7F11"/>
    <w:rsid w:val="000E7F62"/>
    <w:rsid w:val="000F02F0"/>
    <w:rsid w:val="000F04B0"/>
    <w:rsid w:val="000F0568"/>
    <w:rsid w:val="000F097D"/>
    <w:rsid w:val="000F0D24"/>
    <w:rsid w:val="000F0D7D"/>
    <w:rsid w:val="000F0F72"/>
    <w:rsid w:val="000F1075"/>
    <w:rsid w:val="000F11B5"/>
    <w:rsid w:val="000F11CC"/>
    <w:rsid w:val="000F11FD"/>
    <w:rsid w:val="000F132D"/>
    <w:rsid w:val="000F1481"/>
    <w:rsid w:val="000F17CC"/>
    <w:rsid w:val="000F1C8B"/>
    <w:rsid w:val="000F1EF5"/>
    <w:rsid w:val="000F290A"/>
    <w:rsid w:val="000F2A12"/>
    <w:rsid w:val="000F2A2D"/>
    <w:rsid w:val="000F2EAA"/>
    <w:rsid w:val="000F2FB7"/>
    <w:rsid w:val="000F30DB"/>
    <w:rsid w:val="000F3381"/>
    <w:rsid w:val="000F3393"/>
    <w:rsid w:val="000F3446"/>
    <w:rsid w:val="000F3636"/>
    <w:rsid w:val="000F370A"/>
    <w:rsid w:val="000F3A24"/>
    <w:rsid w:val="000F3B87"/>
    <w:rsid w:val="000F3CBD"/>
    <w:rsid w:val="000F3FF6"/>
    <w:rsid w:val="000F401D"/>
    <w:rsid w:val="000F4021"/>
    <w:rsid w:val="000F4076"/>
    <w:rsid w:val="000F4FAA"/>
    <w:rsid w:val="000F4FED"/>
    <w:rsid w:val="000F57EB"/>
    <w:rsid w:val="000F5894"/>
    <w:rsid w:val="000F58B6"/>
    <w:rsid w:val="000F58B7"/>
    <w:rsid w:val="000F5AE6"/>
    <w:rsid w:val="000F5B85"/>
    <w:rsid w:val="000F5B8E"/>
    <w:rsid w:val="000F5FF7"/>
    <w:rsid w:val="000F649A"/>
    <w:rsid w:val="000F659D"/>
    <w:rsid w:val="000F66B9"/>
    <w:rsid w:val="000F6B30"/>
    <w:rsid w:val="000F6C76"/>
    <w:rsid w:val="000F6E32"/>
    <w:rsid w:val="000F7B8D"/>
    <w:rsid w:val="001000E5"/>
    <w:rsid w:val="00100162"/>
    <w:rsid w:val="0010026E"/>
    <w:rsid w:val="0010031D"/>
    <w:rsid w:val="00100897"/>
    <w:rsid w:val="001009F8"/>
    <w:rsid w:val="00100A86"/>
    <w:rsid w:val="00100BF1"/>
    <w:rsid w:val="00100DDE"/>
    <w:rsid w:val="00100EA8"/>
    <w:rsid w:val="00100EEC"/>
    <w:rsid w:val="00100F43"/>
    <w:rsid w:val="0010132E"/>
    <w:rsid w:val="00101339"/>
    <w:rsid w:val="001013ED"/>
    <w:rsid w:val="001014D0"/>
    <w:rsid w:val="001016DB"/>
    <w:rsid w:val="00101E3C"/>
    <w:rsid w:val="00101E8D"/>
    <w:rsid w:val="0010224F"/>
    <w:rsid w:val="001022B3"/>
    <w:rsid w:val="00102736"/>
    <w:rsid w:val="00102D8D"/>
    <w:rsid w:val="00102E1C"/>
    <w:rsid w:val="00103231"/>
    <w:rsid w:val="00103460"/>
    <w:rsid w:val="0010360F"/>
    <w:rsid w:val="00103616"/>
    <w:rsid w:val="001036A4"/>
    <w:rsid w:val="00103759"/>
    <w:rsid w:val="00103DE0"/>
    <w:rsid w:val="00103F3E"/>
    <w:rsid w:val="00103FC8"/>
    <w:rsid w:val="00104156"/>
    <w:rsid w:val="00104517"/>
    <w:rsid w:val="001046AC"/>
    <w:rsid w:val="001046DE"/>
    <w:rsid w:val="0010480E"/>
    <w:rsid w:val="00104C65"/>
    <w:rsid w:val="00104C8D"/>
    <w:rsid w:val="00105114"/>
    <w:rsid w:val="001052E7"/>
    <w:rsid w:val="00105425"/>
    <w:rsid w:val="00105615"/>
    <w:rsid w:val="001058D7"/>
    <w:rsid w:val="00105B4C"/>
    <w:rsid w:val="00105BD8"/>
    <w:rsid w:val="00105DBE"/>
    <w:rsid w:val="0010616D"/>
    <w:rsid w:val="001066DB"/>
    <w:rsid w:val="0010674F"/>
    <w:rsid w:val="00106857"/>
    <w:rsid w:val="00106DD2"/>
    <w:rsid w:val="00106E75"/>
    <w:rsid w:val="00106F46"/>
    <w:rsid w:val="0010709D"/>
    <w:rsid w:val="001076C6"/>
    <w:rsid w:val="001076D8"/>
    <w:rsid w:val="001102CA"/>
    <w:rsid w:val="0011043E"/>
    <w:rsid w:val="001108FD"/>
    <w:rsid w:val="0011093B"/>
    <w:rsid w:val="00110C26"/>
    <w:rsid w:val="00110E40"/>
    <w:rsid w:val="00111059"/>
    <w:rsid w:val="00111232"/>
    <w:rsid w:val="0011123F"/>
    <w:rsid w:val="00111883"/>
    <w:rsid w:val="0011192A"/>
    <w:rsid w:val="00111A4B"/>
    <w:rsid w:val="00111D66"/>
    <w:rsid w:val="00111E05"/>
    <w:rsid w:val="00112133"/>
    <w:rsid w:val="001122F9"/>
    <w:rsid w:val="00112404"/>
    <w:rsid w:val="001127B3"/>
    <w:rsid w:val="00112A99"/>
    <w:rsid w:val="00112C90"/>
    <w:rsid w:val="0011366B"/>
    <w:rsid w:val="00113827"/>
    <w:rsid w:val="00113840"/>
    <w:rsid w:val="00113A4F"/>
    <w:rsid w:val="00113C61"/>
    <w:rsid w:val="00113D5A"/>
    <w:rsid w:val="00113E1C"/>
    <w:rsid w:val="00113E83"/>
    <w:rsid w:val="00113F57"/>
    <w:rsid w:val="00113F5A"/>
    <w:rsid w:val="00114089"/>
    <w:rsid w:val="0011416A"/>
    <w:rsid w:val="00114436"/>
    <w:rsid w:val="0011453F"/>
    <w:rsid w:val="001146F4"/>
    <w:rsid w:val="00114840"/>
    <w:rsid w:val="001148FE"/>
    <w:rsid w:val="0011493A"/>
    <w:rsid w:val="00114BD5"/>
    <w:rsid w:val="00114C08"/>
    <w:rsid w:val="00114C67"/>
    <w:rsid w:val="00115005"/>
    <w:rsid w:val="001151DC"/>
    <w:rsid w:val="00115903"/>
    <w:rsid w:val="00115A7E"/>
    <w:rsid w:val="00115B1E"/>
    <w:rsid w:val="0011621D"/>
    <w:rsid w:val="0011623B"/>
    <w:rsid w:val="0011639C"/>
    <w:rsid w:val="0011660A"/>
    <w:rsid w:val="00116E7E"/>
    <w:rsid w:val="001170A5"/>
    <w:rsid w:val="00117594"/>
    <w:rsid w:val="00117680"/>
    <w:rsid w:val="001177D9"/>
    <w:rsid w:val="00117C01"/>
    <w:rsid w:val="00117D4A"/>
    <w:rsid w:val="00120000"/>
    <w:rsid w:val="00120084"/>
    <w:rsid w:val="00120262"/>
    <w:rsid w:val="001203C2"/>
    <w:rsid w:val="001209DB"/>
    <w:rsid w:val="00120A3E"/>
    <w:rsid w:val="0012104F"/>
    <w:rsid w:val="0012118D"/>
    <w:rsid w:val="00121281"/>
    <w:rsid w:val="0012128A"/>
    <w:rsid w:val="0012165B"/>
    <w:rsid w:val="00121A07"/>
    <w:rsid w:val="00121A23"/>
    <w:rsid w:val="00121D0E"/>
    <w:rsid w:val="00121DE0"/>
    <w:rsid w:val="00121E38"/>
    <w:rsid w:val="00121F48"/>
    <w:rsid w:val="00121FA9"/>
    <w:rsid w:val="00122063"/>
    <w:rsid w:val="00122225"/>
    <w:rsid w:val="0012264D"/>
    <w:rsid w:val="0012299E"/>
    <w:rsid w:val="00122D83"/>
    <w:rsid w:val="001233AE"/>
    <w:rsid w:val="00123465"/>
    <w:rsid w:val="00123D73"/>
    <w:rsid w:val="00123D8D"/>
    <w:rsid w:val="001242EA"/>
    <w:rsid w:val="00124453"/>
    <w:rsid w:val="0012450D"/>
    <w:rsid w:val="001245B5"/>
    <w:rsid w:val="00124614"/>
    <w:rsid w:val="00124832"/>
    <w:rsid w:val="001249C1"/>
    <w:rsid w:val="00124A34"/>
    <w:rsid w:val="00124AE9"/>
    <w:rsid w:val="00124E39"/>
    <w:rsid w:val="00125110"/>
    <w:rsid w:val="0012532B"/>
    <w:rsid w:val="001258C3"/>
    <w:rsid w:val="00125B7D"/>
    <w:rsid w:val="00125BD8"/>
    <w:rsid w:val="00125F7B"/>
    <w:rsid w:val="001262A7"/>
    <w:rsid w:val="001264A1"/>
    <w:rsid w:val="001268B2"/>
    <w:rsid w:val="0012690B"/>
    <w:rsid w:val="00126980"/>
    <w:rsid w:val="00126B41"/>
    <w:rsid w:val="00126B60"/>
    <w:rsid w:val="00126BA0"/>
    <w:rsid w:val="00126CB0"/>
    <w:rsid w:val="00126DEA"/>
    <w:rsid w:val="0012700D"/>
    <w:rsid w:val="001271B3"/>
    <w:rsid w:val="0012735B"/>
    <w:rsid w:val="001273C6"/>
    <w:rsid w:val="00127565"/>
    <w:rsid w:val="001276E0"/>
    <w:rsid w:val="00127A1B"/>
    <w:rsid w:val="00127D56"/>
    <w:rsid w:val="00127F6A"/>
    <w:rsid w:val="00127FB0"/>
    <w:rsid w:val="00130135"/>
    <w:rsid w:val="00130199"/>
    <w:rsid w:val="00130397"/>
    <w:rsid w:val="001304FC"/>
    <w:rsid w:val="00130661"/>
    <w:rsid w:val="0013095E"/>
    <w:rsid w:val="00130C5E"/>
    <w:rsid w:val="001318FE"/>
    <w:rsid w:val="00131B7C"/>
    <w:rsid w:val="00131EC5"/>
    <w:rsid w:val="00131FB8"/>
    <w:rsid w:val="00132241"/>
    <w:rsid w:val="001327B4"/>
    <w:rsid w:val="001329DC"/>
    <w:rsid w:val="00132BA1"/>
    <w:rsid w:val="00132BA3"/>
    <w:rsid w:val="00132C4A"/>
    <w:rsid w:val="00132D08"/>
    <w:rsid w:val="00132DE3"/>
    <w:rsid w:val="00132F24"/>
    <w:rsid w:val="001330BB"/>
    <w:rsid w:val="001333B4"/>
    <w:rsid w:val="00133CA0"/>
    <w:rsid w:val="00133E56"/>
    <w:rsid w:val="00133EA4"/>
    <w:rsid w:val="001341AA"/>
    <w:rsid w:val="0013444F"/>
    <w:rsid w:val="00134634"/>
    <w:rsid w:val="001347C6"/>
    <w:rsid w:val="001347F0"/>
    <w:rsid w:val="0013498D"/>
    <w:rsid w:val="00134A6A"/>
    <w:rsid w:val="00134CF6"/>
    <w:rsid w:val="00134D5C"/>
    <w:rsid w:val="00134D78"/>
    <w:rsid w:val="00134DE0"/>
    <w:rsid w:val="0013503A"/>
    <w:rsid w:val="00135066"/>
    <w:rsid w:val="00135142"/>
    <w:rsid w:val="001353FA"/>
    <w:rsid w:val="0013547E"/>
    <w:rsid w:val="00135685"/>
    <w:rsid w:val="00135688"/>
    <w:rsid w:val="00135962"/>
    <w:rsid w:val="00135B08"/>
    <w:rsid w:val="00135C23"/>
    <w:rsid w:val="00135D3A"/>
    <w:rsid w:val="00135F88"/>
    <w:rsid w:val="001364E3"/>
    <w:rsid w:val="00136592"/>
    <w:rsid w:val="001369B7"/>
    <w:rsid w:val="00136A31"/>
    <w:rsid w:val="00136AEF"/>
    <w:rsid w:val="00136CA5"/>
    <w:rsid w:val="00136EE4"/>
    <w:rsid w:val="001371E9"/>
    <w:rsid w:val="0013767C"/>
    <w:rsid w:val="001377B6"/>
    <w:rsid w:val="00137A2A"/>
    <w:rsid w:val="00137AF4"/>
    <w:rsid w:val="00137C81"/>
    <w:rsid w:val="00137EE7"/>
    <w:rsid w:val="001403AA"/>
    <w:rsid w:val="00140797"/>
    <w:rsid w:val="00140EF1"/>
    <w:rsid w:val="001412E2"/>
    <w:rsid w:val="0014130B"/>
    <w:rsid w:val="001419D7"/>
    <w:rsid w:val="00141A77"/>
    <w:rsid w:val="00141AAE"/>
    <w:rsid w:val="00141B66"/>
    <w:rsid w:val="0014222C"/>
    <w:rsid w:val="0014223B"/>
    <w:rsid w:val="0014223C"/>
    <w:rsid w:val="00142255"/>
    <w:rsid w:val="00142290"/>
    <w:rsid w:val="00142562"/>
    <w:rsid w:val="001425A5"/>
    <w:rsid w:val="0014262C"/>
    <w:rsid w:val="001429ED"/>
    <w:rsid w:val="00142BA6"/>
    <w:rsid w:val="001430E3"/>
    <w:rsid w:val="001434F6"/>
    <w:rsid w:val="00143B1D"/>
    <w:rsid w:val="00143C0C"/>
    <w:rsid w:val="001442B2"/>
    <w:rsid w:val="001442D0"/>
    <w:rsid w:val="0014474A"/>
    <w:rsid w:val="00144855"/>
    <w:rsid w:val="00144A25"/>
    <w:rsid w:val="00144C40"/>
    <w:rsid w:val="00144C66"/>
    <w:rsid w:val="00144DF0"/>
    <w:rsid w:val="00144F2E"/>
    <w:rsid w:val="00144FF5"/>
    <w:rsid w:val="001454B4"/>
    <w:rsid w:val="00145B99"/>
    <w:rsid w:val="00146048"/>
    <w:rsid w:val="001460FB"/>
    <w:rsid w:val="00146442"/>
    <w:rsid w:val="0014646A"/>
    <w:rsid w:val="00146732"/>
    <w:rsid w:val="001467D1"/>
    <w:rsid w:val="00146A03"/>
    <w:rsid w:val="00146ADD"/>
    <w:rsid w:val="00146AF8"/>
    <w:rsid w:val="00146B17"/>
    <w:rsid w:val="001473FC"/>
    <w:rsid w:val="0014744A"/>
    <w:rsid w:val="00147567"/>
    <w:rsid w:val="00147805"/>
    <w:rsid w:val="00147A3A"/>
    <w:rsid w:val="00147EAE"/>
    <w:rsid w:val="00147F61"/>
    <w:rsid w:val="0015041A"/>
    <w:rsid w:val="00150437"/>
    <w:rsid w:val="001504FD"/>
    <w:rsid w:val="00150504"/>
    <w:rsid w:val="001507BD"/>
    <w:rsid w:val="001507F9"/>
    <w:rsid w:val="00150881"/>
    <w:rsid w:val="00150D55"/>
    <w:rsid w:val="00150F2E"/>
    <w:rsid w:val="00150FD2"/>
    <w:rsid w:val="0015109A"/>
    <w:rsid w:val="001510B1"/>
    <w:rsid w:val="0015151D"/>
    <w:rsid w:val="0015167A"/>
    <w:rsid w:val="001516DA"/>
    <w:rsid w:val="00151878"/>
    <w:rsid w:val="00151C20"/>
    <w:rsid w:val="00151E36"/>
    <w:rsid w:val="00151F50"/>
    <w:rsid w:val="00152CD1"/>
    <w:rsid w:val="00152E7C"/>
    <w:rsid w:val="00153563"/>
    <w:rsid w:val="00153606"/>
    <w:rsid w:val="00153B18"/>
    <w:rsid w:val="00154078"/>
    <w:rsid w:val="001545FE"/>
    <w:rsid w:val="00154AFF"/>
    <w:rsid w:val="00155047"/>
    <w:rsid w:val="00155264"/>
    <w:rsid w:val="00155564"/>
    <w:rsid w:val="001558C8"/>
    <w:rsid w:val="00155B66"/>
    <w:rsid w:val="00155DD4"/>
    <w:rsid w:val="0015607B"/>
    <w:rsid w:val="0015645B"/>
    <w:rsid w:val="00156714"/>
    <w:rsid w:val="001567BB"/>
    <w:rsid w:val="00156B7C"/>
    <w:rsid w:val="00156BFE"/>
    <w:rsid w:val="00156EAB"/>
    <w:rsid w:val="001570C5"/>
    <w:rsid w:val="0015726A"/>
    <w:rsid w:val="001573EF"/>
    <w:rsid w:val="00157446"/>
    <w:rsid w:val="00157481"/>
    <w:rsid w:val="001575EF"/>
    <w:rsid w:val="0015765E"/>
    <w:rsid w:val="00157881"/>
    <w:rsid w:val="00157B6D"/>
    <w:rsid w:val="00157D8E"/>
    <w:rsid w:val="00157E9F"/>
    <w:rsid w:val="00157FB3"/>
    <w:rsid w:val="00160361"/>
    <w:rsid w:val="001604DD"/>
    <w:rsid w:val="001606BA"/>
    <w:rsid w:val="00160713"/>
    <w:rsid w:val="001608DD"/>
    <w:rsid w:val="00160C40"/>
    <w:rsid w:val="00160F0B"/>
    <w:rsid w:val="0016120D"/>
    <w:rsid w:val="00161215"/>
    <w:rsid w:val="001613A9"/>
    <w:rsid w:val="0016185D"/>
    <w:rsid w:val="00161934"/>
    <w:rsid w:val="00161CEB"/>
    <w:rsid w:val="00162121"/>
    <w:rsid w:val="0016273B"/>
    <w:rsid w:val="00162804"/>
    <w:rsid w:val="00162A39"/>
    <w:rsid w:val="00162AD2"/>
    <w:rsid w:val="00162E47"/>
    <w:rsid w:val="00162EEB"/>
    <w:rsid w:val="00162EFD"/>
    <w:rsid w:val="00162FC7"/>
    <w:rsid w:val="0016310A"/>
    <w:rsid w:val="0016379A"/>
    <w:rsid w:val="00163927"/>
    <w:rsid w:val="00163B0C"/>
    <w:rsid w:val="00163C00"/>
    <w:rsid w:val="00163CF4"/>
    <w:rsid w:val="00163DD4"/>
    <w:rsid w:val="00163FDA"/>
    <w:rsid w:val="00164185"/>
    <w:rsid w:val="00164651"/>
    <w:rsid w:val="001648A4"/>
    <w:rsid w:val="00164995"/>
    <w:rsid w:val="00164E2C"/>
    <w:rsid w:val="00164E3E"/>
    <w:rsid w:val="001651FB"/>
    <w:rsid w:val="00165768"/>
    <w:rsid w:val="001658DF"/>
    <w:rsid w:val="00165906"/>
    <w:rsid w:val="00165CF0"/>
    <w:rsid w:val="00165EA4"/>
    <w:rsid w:val="00166719"/>
    <w:rsid w:val="00166740"/>
    <w:rsid w:val="00166B7F"/>
    <w:rsid w:val="00166E45"/>
    <w:rsid w:val="001671BE"/>
    <w:rsid w:val="001671C5"/>
    <w:rsid w:val="0016751E"/>
    <w:rsid w:val="0016768F"/>
    <w:rsid w:val="001677F3"/>
    <w:rsid w:val="001678C6"/>
    <w:rsid w:val="00167ADF"/>
    <w:rsid w:val="00167FA7"/>
    <w:rsid w:val="001702EA"/>
    <w:rsid w:val="00170318"/>
    <w:rsid w:val="0017039F"/>
    <w:rsid w:val="001705F5"/>
    <w:rsid w:val="00170AAA"/>
    <w:rsid w:val="00170C88"/>
    <w:rsid w:val="00170FFA"/>
    <w:rsid w:val="00171218"/>
    <w:rsid w:val="001714E6"/>
    <w:rsid w:val="00171520"/>
    <w:rsid w:val="00171619"/>
    <w:rsid w:val="00171799"/>
    <w:rsid w:val="00171C30"/>
    <w:rsid w:val="00171F0B"/>
    <w:rsid w:val="00172250"/>
    <w:rsid w:val="0017229F"/>
    <w:rsid w:val="00172466"/>
    <w:rsid w:val="001725B4"/>
    <w:rsid w:val="001726A9"/>
    <w:rsid w:val="00172826"/>
    <w:rsid w:val="00172827"/>
    <w:rsid w:val="00172BD9"/>
    <w:rsid w:val="00172CBE"/>
    <w:rsid w:val="00172FA4"/>
    <w:rsid w:val="001733A4"/>
    <w:rsid w:val="00173519"/>
    <w:rsid w:val="00173601"/>
    <w:rsid w:val="00173708"/>
    <w:rsid w:val="001738A8"/>
    <w:rsid w:val="00173C0C"/>
    <w:rsid w:val="001740E3"/>
    <w:rsid w:val="00174506"/>
    <w:rsid w:val="0017454A"/>
    <w:rsid w:val="001749ED"/>
    <w:rsid w:val="00174AA8"/>
    <w:rsid w:val="00174B42"/>
    <w:rsid w:val="001750BC"/>
    <w:rsid w:val="00175194"/>
    <w:rsid w:val="001753C9"/>
    <w:rsid w:val="001753FC"/>
    <w:rsid w:val="001754A7"/>
    <w:rsid w:val="0017574E"/>
    <w:rsid w:val="00175AC4"/>
    <w:rsid w:val="00175E30"/>
    <w:rsid w:val="00175EC0"/>
    <w:rsid w:val="00175F4F"/>
    <w:rsid w:val="001762CA"/>
    <w:rsid w:val="0017631B"/>
    <w:rsid w:val="0017676A"/>
    <w:rsid w:val="00176846"/>
    <w:rsid w:val="00176FFB"/>
    <w:rsid w:val="001772EB"/>
    <w:rsid w:val="001773A4"/>
    <w:rsid w:val="0017798C"/>
    <w:rsid w:val="001779C8"/>
    <w:rsid w:val="00177A75"/>
    <w:rsid w:val="00177D19"/>
    <w:rsid w:val="00180556"/>
    <w:rsid w:val="00180639"/>
    <w:rsid w:val="001809B6"/>
    <w:rsid w:val="00180C8A"/>
    <w:rsid w:val="00180F57"/>
    <w:rsid w:val="001813B9"/>
    <w:rsid w:val="001814DE"/>
    <w:rsid w:val="001816C2"/>
    <w:rsid w:val="00181932"/>
    <w:rsid w:val="00182710"/>
    <w:rsid w:val="00182897"/>
    <w:rsid w:val="00182A9D"/>
    <w:rsid w:val="00182D69"/>
    <w:rsid w:val="00182F60"/>
    <w:rsid w:val="001831A6"/>
    <w:rsid w:val="00183233"/>
    <w:rsid w:val="00183315"/>
    <w:rsid w:val="0018351C"/>
    <w:rsid w:val="001839EE"/>
    <w:rsid w:val="00183B93"/>
    <w:rsid w:val="00183C07"/>
    <w:rsid w:val="00183D69"/>
    <w:rsid w:val="00184164"/>
    <w:rsid w:val="001841C2"/>
    <w:rsid w:val="001842B4"/>
    <w:rsid w:val="001842DC"/>
    <w:rsid w:val="00184323"/>
    <w:rsid w:val="001845C4"/>
    <w:rsid w:val="001845FB"/>
    <w:rsid w:val="0018469A"/>
    <w:rsid w:val="00184A10"/>
    <w:rsid w:val="00184A42"/>
    <w:rsid w:val="00184A95"/>
    <w:rsid w:val="00184B95"/>
    <w:rsid w:val="00184BF4"/>
    <w:rsid w:val="00184CEE"/>
    <w:rsid w:val="00184F69"/>
    <w:rsid w:val="0018538C"/>
    <w:rsid w:val="00185393"/>
    <w:rsid w:val="0018567D"/>
    <w:rsid w:val="001858CA"/>
    <w:rsid w:val="00185F66"/>
    <w:rsid w:val="00186283"/>
    <w:rsid w:val="0018633F"/>
    <w:rsid w:val="001863C9"/>
    <w:rsid w:val="00186884"/>
    <w:rsid w:val="00186A1A"/>
    <w:rsid w:val="00186A2A"/>
    <w:rsid w:val="00186DD0"/>
    <w:rsid w:val="00187019"/>
    <w:rsid w:val="00187181"/>
    <w:rsid w:val="0018786A"/>
    <w:rsid w:val="00187BEA"/>
    <w:rsid w:val="00187C98"/>
    <w:rsid w:val="00187E2C"/>
    <w:rsid w:val="00190541"/>
    <w:rsid w:val="0019076C"/>
    <w:rsid w:val="00190E69"/>
    <w:rsid w:val="00191181"/>
    <w:rsid w:val="001914AB"/>
    <w:rsid w:val="00191549"/>
    <w:rsid w:val="0019169A"/>
    <w:rsid w:val="0019172E"/>
    <w:rsid w:val="00191853"/>
    <w:rsid w:val="001919E2"/>
    <w:rsid w:val="00191C8B"/>
    <w:rsid w:val="00191F13"/>
    <w:rsid w:val="0019209C"/>
    <w:rsid w:val="0019239C"/>
    <w:rsid w:val="0019265C"/>
    <w:rsid w:val="00192D48"/>
    <w:rsid w:val="0019300E"/>
    <w:rsid w:val="001931EA"/>
    <w:rsid w:val="00193550"/>
    <w:rsid w:val="001936F0"/>
    <w:rsid w:val="00193758"/>
    <w:rsid w:val="00193A06"/>
    <w:rsid w:val="00193C46"/>
    <w:rsid w:val="00193CF8"/>
    <w:rsid w:val="00193EA7"/>
    <w:rsid w:val="00193FC6"/>
    <w:rsid w:val="00194085"/>
    <w:rsid w:val="001941E8"/>
    <w:rsid w:val="001947C6"/>
    <w:rsid w:val="001948A5"/>
    <w:rsid w:val="001948DB"/>
    <w:rsid w:val="00194A20"/>
    <w:rsid w:val="00194B4C"/>
    <w:rsid w:val="00194C75"/>
    <w:rsid w:val="00194C83"/>
    <w:rsid w:val="00194E23"/>
    <w:rsid w:val="00194E79"/>
    <w:rsid w:val="00194EDA"/>
    <w:rsid w:val="001950F0"/>
    <w:rsid w:val="001951A0"/>
    <w:rsid w:val="00195370"/>
    <w:rsid w:val="001954A9"/>
    <w:rsid w:val="00195645"/>
    <w:rsid w:val="0019600E"/>
    <w:rsid w:val="001961F0"/>
    <w:rsid w:val="00196BBE"/>
    <w:rsid w:val="00196C22"/>
    <w:rsid w:val="0019711D"/>
    <w:rsid w:val="001971F0"/>
    <w:rsid w:val="00197292"/>
    <w:rsid w:val="001974A3"/>
    <w:rsid w:val="001979BB"/>
    <w:rsid w:val="00197B77"/>
    <w:rsid w:val="00197BDC"/>
    <w:rsid w:val="00197D31"/>
    <w:rsid w:val="00197F04"/>
    <w:rsid w:val="001A0466"/>
    <w:rsid w:val="001A05CC"/>
    <w:rsid w:val="001A06CE"/>
    <w:rsid w:val="001A077E"/>
    <w:rsid w:val="001A0788"/>
    <w:rsid w:val="001A0F6F"/>
    <w:rsid w:val="001A134F"/>
    <w:rsid w:val="001A141F"/>
    <w:rsid w:val="001A19AE"/>
    <w:rsid w:val="001A1D4D"/>
    <w:rsid w:val="001A1EA5"/>
    <w:rsid w:val="001A1F1B"/>
    <w:rsid w:val="001A220A"/>
    <w:rsid w:val="001A2210"/>
    <w:rsid w:val="001A27A9"/>
    <w:rsid w:val="001A27D0"/>
    <w:rsid w:val="001A293A"/>
    <w:rsid w:val="001A293C"/>
    <w:rsid w:val="001A2AF6"/>
    <w:rsid w:val="001A2C2E"/>
    <w:rsid w:val="001A2DC0"/>
    <w:rsid w:val="001A375B"/>
    <w:rsid w:val="001A3877"/>
    <w:rsid w:val="001A3924"/>
    <w:rsid w:val="001A3950"/>
    <w:rsid w:val="001A4080"/>
    <w:rsid w:val="001A4572"/>
    <w:rsid w:val="001A4577"/>
    <w:rsid w:val="001A4585"/>
    <w:rsid w:val="001A4D25"/>
    <w:rsid w:val="001A4E0E"/>
    <w:rsid w:val="001A4E83"/>
    <w:rsid w:val="001A4FC1"/>
    <w:rsid w:val="001A524F"/>
    <w:rsid w:val="001A5494"/>
    <w:rsid w:val="001A54AC"/>
    <w:rsid w:val="001A54C7"/>
    <w:rsid w:val="001A5FCF"/>
    <w:rsid w:val="001A69BC"/>
    <w:rsid w:val="001A6ADD"/>
    <w:rsid w:val="001A6C85"/>
    <w:rsid w:val="001A6DA7"/>
    <w:rsid w:val="001A73B8"/>
    <w:rsid w:val="001A746A"/>
    <w:rsid w:val="001A74B0"/>
    <w:rsid w:val="001A7512"/>
    <w:rsid w:val="001A78E3"/>
    <w:rsid w:val="001A7B4A"/>
    <w:rsid w:val="001B00AD"/>
    <w:rsid w:val="001B037B"/>
    <w:rsid w:val="001B0839"/>
    <w:rsid w:val="001B0A5F"/>
    <w:rsid w:val="001B0F56"/>
    <w:rsid w:val="001B0F9F"/>
    <w:rsid w:val="001B10E6"/>
    <w:rsid w:val="001B11CA"/>
    <w:rsid w:val="001B15C9"/>
    <w:rsid w:val="001B1644"/>
    <w:rsid w:val="001B2246"/>
    <w:rsid w:val="001B2424"/>
    <w:rsid w:val="001B242F"/>
    <w:rsid w:val="001B2664"/>
    <w:rsid w:val="001B2729"/>
    <w:rsid w:val="001B278C"/>
    <w:rsid w:val="001B2E84"/>
    <w:rsid w:val="001B2F69"/>
    <w:rsid w:val="001B34C9"/>
    <w:rsid w:val="001B36AA"/>
    <w:rsid w:val="001B3738"/>
    <w:rsid w:val="001B3773"/>
    <w:rsid w:val="001B378B"/>
    <w:rsid w:val="001B3A6D"/>
    <w:rsid w:val="001B3D9D"/>
    <w:rsid w:val="001B3F1D"/>
    <w:rsid w:val="001B3F48"/>
    <w:rsid w:val="001B4235"/>
    <w:rsid w:val="001B43C3"/>
    <w:rsid w:val="001B4A86"/>
    <w:rsid w:val="001B4B46"/>
    <w:rsid w:val="001B4C8C"/>
    <w:rsid w:val="001B4EF8"/>
    <w:rsid w:val="001B4FB4"/>
    <w:rsid w:val="001B503A"/>
    <w:rsid w:val="001B511B"/>
    <w:rsid w:val="001B581E"/>
    <w:rsid w:val="001B58A4"/>
    <w:rsid w:val="001B590F"/>
    <w:rsid w:val="001B5A58"/>
    <w:rsid w:val="001B5A6B"/>
    <w:rsid w:val="001B5C2B"/>
    <w:rsid w:val="001B5C9F"/>
    <w:rsid w:val="001B607C"/>
    <w:rsid w:val="001B612F"/>
    <w:rsid w:val="001B6170"/>
    <w:rsid w:val="001B6234"/>
    <w:rsid w:val="001B667E"/>
    <w:rsid w:val="001B6784"/>
    <w:rsid w:val="001B6895"/>
    <w:rsid w:val="001B6987"/>
    <w:rsid w:val="001B6AEF"/>
    <w:rsid w:val="001B6B11"/>
    <w:rsid w:val="001B6B61"/>
    <w:rsid w:val="001B6C67"/>
    <w:rsid w:val="001B6CEF"/>
    <w:rsid w:val="001B6D3D"/>
    <w:rsid w:val="001B6F5D"/>
    <w:rsid w:val="001B7250"/>
    <w:rsid w:val="001B72F1"/>
    <w:rsid w:val="001B7773"/>
    <w:rsid w:val="001B77FD"/>
    <w:rsid w:val="001C025D"/>
    <w:rsid w:val="001C0580"/>
    <w:rsid w:val="001C0728"/>
    <w:rsid w:val="001C09FE"/>
    <w:rsid w:val="001C0DE7"/>
    <w:rsid w:val="001C0ED4"/>
    <w:rsid w:val="001C11AE"/>
    <w:rsid w:val="001C1346"/>
    <w:rsid w:val="001C13E8"/>
    <w:rsid w:val="001C159B"/>
    <w:rsid w:val="001C15EA"/>
    <w:rsid w:val="001C189B"/>
    <w:rsid w:val="001C19B2"/>
    <w:rsid w:val="001C1BEF"/>
    <w:rsid w:val="001C1E3C"/>
    <w:rsid w:val="001C2685"/>
    <w:rsid w:val="001C28B1"/>
    <w:rsid w:val="001C3319"/>
    <w:rsid w:val="001C335D"/>
    <w:rsid w:val="001C33C5"/>
    <w:rsid w:val="001C3644"/>
    <w:rsid w:val="001C3D67"/>
    <w:rsid w:val="001C4011"/>
    <w:rsid w:val="001C415A"/>
    <w:rsid w:val="001C4312"/>
    <w:rsid w:val="001C44AC"/>
    <w:rsid w:val="001C5299"/>
    <w:rsid w:val="001C5393"/>
    <w:rsid w:val="001C5886"/>
    <w:rsid w:val="001C5A63"/>
    <w:rsid w:val="001C5ADC"/>
    <w:rsid w:val="001C5AEB"/>
    <w:rsid w:val="001C5D67"/>
    <w:rsid w:val="001C5DE1"/>
    <w:rsid w:val="001C5E40"/>
    <w:rsid w:val="001C5E41"/>
    <w:rsid w:val="001C62CE"/>
    <w:rsid w:val="001C6301"/>
    <w:rsid w:val="001C680B"/>
    <w:rsid w:val="001C69AE"/>
    <w:rsid w:val="001C6A03"/>
    <w:rsid w:val="001C6FD2"/>
    <w:rsid w:val="001C71AC"/>
    <w:rsid w:val="001C71E0"/>
    <w:rsid w:val="001C753A"/>
    <w:rsid w:val="001C7691"/>
    <w:rsid w:val="001C76F4"/>
    <w:rsid w:val="001C79C0"/>
    <w:rsid w:val="001C7A27"/>
    <w:rsid w:val="001D0159"/>
    <w:rsid w:val="001D045B"/>
    <w:rsid w:val="001D06CA"/>
    <w:rsid w:val="001D07C6"/>
    <w:rsid w:val="001D09D7"/>
    <w:rsid w:val="001D0A1E"/>
    <w:rsid w:val="001D0A22"/>
    <w:rsid w:val="001D0F28"/>
    <w:rsid w:val="001D1124"/>
    <w:rsid w:val="001D1197"/>
    <w:rsid w:val="001D12C4"/>
    <w:rsid w:val="001D16C5"/>
    <w:rsid w:val="001D172F"/>
    <w:rsid w:val="001D2252"/>
    <w:rsid w:val="001D2312"/>
    <w:rsid w:val="001D26FE"/>
    <w:rsid w:val="001D292B"/>
    <w:rsid w:val="001D2E5B"/>
    <w:rsid w:val="001D2F9F"/>
    <w:rsid w:val="001D30A8"/>
    <w:rsid w:val="001D39FA"/>
    <w:rsid w:val="001D3A1A"/>
    <w:rsid w:val="001D3A57"/>
    <w:rsid w:val="001D3B2B"/>
    <w:rsid w:val="001D3DEF"/>
    <w:rsid w:val="001D4069"/>
    <w:rsid w:val="001D4087"/>
    <w:rsid w:val="001D40B0"/>
    <w:rsid w:val="001D4424"/>
    <w:rsid w:val="001D462E"/>
    <w:rsid w:val="001D4882"/>
    <w:rsid w:val="001D4AE8"/>
    <w:rsid w:val="001D53CD"/>
    <w:rsid w:val="001D5A9D"/>
    <w:rsid w:val="001D5ACE"/>
    <w:rsid w:val="001D5B5A"/>
    <w:rsid w:val="001D5C63"/>
    <w:rsid w:val="001D636F"/>
    <w:rsid w:val="001D64EB"/>
    <w:rsid w:val="001D68D6"/>
    <w:rsid w:val="001D6A43"/>
    <w:rsid w:val="001D6CDD"/>
    <w:rsid w:val="001D6DE2"/>
    <w:rsid w:val="001D6DF9"/>
    <w:rsid w:val="001D6E18"/>
    <w:rsid w:val="001D723F"/>
    <w:rsid w:val="001D72F5"/>
    <w:rsid w:val="001D7917"/>
    <w:rsid w:val="001D7ECC"/>
    <w:rsid w:val="001D7ED5"/>
    <w:rsid w:val="001E03CB"/>
    <w:rsid w:val="001E0464"/>
    <w:rsid w:val="001E04FE"/>
    <w:rsid w:val="001E05C4"/>
    <w:rsid w:val="001E0648"/>
    <w:rsid w:val="001E0A4D"/>
    <w:rsid w:val="001E0CE1"/>
    <w:rsid w:val="001E0DDF"/>
    <w:rsid w:val="001E0DFD"/>
    <w:rsid w:val="001E12E6"/>
    <w:rsid w:val="001E132D"/>
    <w:rsid w:val="001E13EB"/>
    <w:rsid w:val="001E156F"/>
    <w:rsid w:val="001E1647"/>
    <w:rsid w:val="001E16D3"/>
    <w:rsid w:val="001E1706"/>
    <w:rsid w:val="001E1800"/>
    <w:rsid w:val="001E1922"/>
    <w:rsid w:val="001E1A5C"/>
    <w:rsid w:val="001E1AB1"/>
    <w:rsid w:val="001E1B55"/>
    <w:rsid w:val="001E1CD8"/>
    <w:rsid w:val="001E1F54"/>
    <w:rsid w:val="001E240E"/>
    <w:rsid w:val="001E288A"/>
    <w:rsid w:val="001E2C29"/>
    <w:rsid w:val="001E31F0"/>
    <w:rsid w:val="001E338A"/>
    <w:rsid w:val="001E342C"/>
    <w:rsid w:val="001E4156"/>
    <w:rsid w:val="001E422D"/>
    <w:rsid w:val="001E4654"/>
    <w:rsid w:val="001E509D"/>
    <w:rsid w:val="001E5316"/>
    <w:rsid w:val="001E53EE"/>
    <w:rsid w:val="001E5791"/>
    <w:rsid w:val="001E58F7"/>
    <w:rsid w:val="001E599A"/>
    <w:rsid w:val="001E5B20"/>
    <w:rsid w:val="001E5CBE"/>
    <w:rsid w:val="001E5D2A"/>
    <w:rsid w:val="001E5E4D"/>
    <w:rsid w:val="001E60E2"/>
    <w:rsid w:val="001E638C"/>
    <w:rsid w:val="001E63CA"/>
    <w:rsid w:val="001E64AB"/>
    <w:rsid w:val="001E680F"/>
    <w:rsid w:val="001E6C85"/>
    <w:rsid w:val="001E6D74"/>
    <w:rsid w:val="001E6D8C"/>
    <w:rsid w:val="001E6EFD"/>
    <w:rsid w:val="001E6F20"/>
    <w:rsid w:val="001E722E"/>
    <w:rsid w:val="001E72E3"/>
    <w:rsid w:val="001E74AF"/>
    <w:rsid w:val="001E756C"/>
    <w:rsid w:val="001E757C"/>
    <w:rsid w:val="001E77A5"/>
    <w:rsid w:val="001E78A8"/>
    <w:rsid w:val="001E7A28"/>
    <w:rsid w:val="001E7DA2"/>
    <w:rsid w:val="001E7ED4"/>
    <w:rsid w:val="001E7EFB"/>
    <w:rsid w:val="001E7F7B"/>
    <w:rsid w:val="001F001D"/>
    <w:rsid w:val="001F0539"/>
    <w:rsid w:val="001F05D0"/>
    <w:rsid w:val="001F0639"/>
    <w:rsid w:val="001F0971"/>
    <w:rsid w:val="001F0AE3"/>
    <w:rsid w:val="001F0E2A"/>
    <w:rsid w:val="001F10D6"/>
    <w:rsid w:val="001F11F9"/>
    <w:rsid w:val="001F136E"/>
    <w:rsid w:val="001F1977"/>
    <w:rsid w:val="001F19BC"/>
    <w:rsid w:val="001F1F38"/>
    <w:rsid w:val="001F25C0"/>
    <w:rsid w:val="001F2815"/>
    <w:rsid w:val="001F287C"/>
    <w:rsid w:val="001F3199"/>
    <w:rsid w:val="001F3A65"/>
    <w:rsid w:val="001F446F"/>
    <w:rsid w:val="001F4563"/>
    <w:rsid w:val="001F478E"/>
    <w:rsid w:val="001F4947"/>
    <w:rsid w:val="001F4CAD"/>
    <w:rsid w:val="001F4D98"/>
    <w:rsid w:val="001F4E1F"/>
    <w:rsid w:val="001F50CD"/>
    <w:rsid w:val="001F52A8"/>
    <w:rsid w:val="001F568E"/>
    <w:rsid w:val="001F5D19"/>
    <w:rsid w:val="001F5F48"/>
    <w:rsid w:val="001F618B"/>
    <w:rsid w:val="001F6398"/>
    <w:rsid w:val="001F6804"/>
    <w:rsid w:val="001F6851"/>
    <w:rsid w:val="001F697C"/>
    <w:rsid w:val="001F6A19"/>
    <w:rsid w:val="001F6C39"/>
    <w:rsid w:val="001F6ECE"/>
    <w:rsid w:val="001F6F93"/>
    <w:rsid w:val="001F70E7"/>
    <w:rsid w:val="001F71BE"/>
    <w:rsid w:val="001F7974"/>
    <w:rsid w:val="001F7A1E"/>
    <w:rsid w:val="001F7A29"/>
    <w:rsid w:val="001F7AE6"/>
    <w:rsid w:val="001F7BD2"/>
    <w:rsid w:val="001F7C39"/>
    <w:rsid w:val="002001CD"/>
    <w:rsid w:val="0020049C"/>
    <w:rsid w:val="00200656"/>
    <w:rsid w:val="002006D0"/>
    <w:rsid w:val="00200862"/>
    <w:rsid w:val="002008DA"/>
    <w:rsid w:val="00200F2F"/>
    <w:rsid w:val="00201004"/>
    <w:rsid w:val="00201441"/>
    <w:rsid w:val="0020160D"/>
    <w:rsid w:val="00201B35"/>
    <w:rsid w:val="00201C14"/>
    <w:rsid w:val="00201D60"/>
    <w:rsid w:val="00201E5F"/>
    <w:rsid w:val="00201EF4"/>
    <w:rsid w:val="0020226B"/>
    <w:rsid w:val="00202ACD"/>
    <w:rsid w:val="00202BF4"/>
    <w:rsid w:val="00202D01"/>
    <w:rsid w:val="00203013"/>
    <w:rsid w:val="002031D3"/>
    <w:rsid w:val="002032EF"/>
    <w:rsid w:val="0020396D"/>
    <w:rsid w:val="00203CCB"/>
    <w:rsid w:val="00204106"/>
    <w:rsid w:val="00204123"/>
    <w:rsid w:val="00204995"/>
    <w:rsid w:val="00204BA9"/>
    <w:rsid w:val="00204CD1"/>
    <w:rsid w:val="00204FF4"/>
    <w:rsid w:val="0020540D"/>
    <w:rsid w:val="00205687"/>
    <w:rsid w:val="00205747"/>
    <w:rsid w:val="00205759"/>
    <w:rsid w:val="002059CC"/>
    <w:rsid w:val="00205AD2"/>
    <w:rsid w:val="00205B17"/>
    <w:rsid w:val="00205B40"/>
    <w:rsid w:val="00205E16"/>
    <w:rsid w:val="00205F82"/>
    <w:rsid w:val="002060AF"/>
    <w:rsid w:val="00206126"/>
    <w:rsid w:val="0020684C"/>
    <w:rsid w:val="00206B12"/>
    <w:rsid w:val="00206D08"/>
    <w:rsid w:val="00206D56"/>
    <w:rsid w:val="00206EEF"/>
    <w:rsid w:val="00206F86"/>
    <w:rsid w:val="002070A9"/>
    <w:rsid w:val="002071A5"/>
    <w:rsid w:val="002075A3"/>
    <w:rsid w:val="00207B40"/>
    <w:rsid w:val="00207DE5"/>
    <w:rsid w:val="00207E94"/>
    <w:rsid w:val="00210163"/>
    <w:rsid w:val="002105AD"/>
    <w:rsid w:val="002105BD"/>
    <w:rsid w:val="002109F4"/>
    <w:rsid w:val="00210D1A"/>
    <w:rsid w:val="002112A6"/>
    <w:rsid w:val="002112C8"/>
    <w:rsid w:val="002113E4"/>
    <w:rsid w:val="002114A9"/>
    <w:rsid w:val="002115C9"/>
    <w:rsid w:val="0021186B"/>
    <w:rsid w:val="002118EA"/>
    <w:rsid w:val="00211BAF"/>
    <w:rsid w:val="0021210C"/>
    <w:rsid w:val="002123F7"/>
    <w:rsid w:val="00212704"/>
    <w:rsid w:val="00212993"/>
    <w:rsid w:val="0021306F"/>
    <w:rsid w:val="002130F4"/>
    <w:rsid w:val="00213331"/>
    <w:rsid w:val="0021365B"/>
    <w:rsid w:val="002136F5"/>
    <w:rsid w:val="002137FB"/>
    <w:rsid w:val="00213845"/>
    <w:rsid w:val="002138F5"/>
    <w:rsid w:val="00213BA5"/>
    <w:rsid w:val="00214037"/>
    <w:rsid w:val="00214318"/>
    <w:rsid w:val="002143B4"/>
    <w:rsid w:val="002143FA"/>
    <w:rsid w:val="002143FE"/>
    <w:rsid w:val="00214433"/>
    <w:rsid w:val="00214575"/>
    <w:rsid w:val="0021467F"/>
    <w:rsid w:val="00214B78"/>
    <w:rsid w:val="00214CF4"/>
    <w:rsid w:val="00214F4F"/>
    <w:rsid w:val="00214FA2"/>
    <w:rsid w:val="00214FE4"/>
    <w:rsid w:val="0021511F"/>
    <w:rsid w:val="0021514B"/>
    <w:rsid w:val="002156E9"/>
    <w:rsid w:val="0021577A"/>
    <w:rsid w:val="00215A4D"/>
    <w:rsid w:val="00216115"/>
    <w:rsid w:val="00216307"/>
    <w:rsid w:val="00216636"/>
    <w:rsid w:val="00216AEC"/>
    <w:rsid w:val="00216B78"/>
    <w:rsid w:val="00217070"/>
    <w:rsid w:val="00217087"/>
    <w:rsid w:val="00217643"/>
    <w:rsid w:val="002176A7"/>
    <w:rsid w:val="002179E1"/>
    <w:rsid w:val="0022006E"/>
    <w:rsid w:val="00220472"/>
    <w:rsid w:val="002204F6"/>
    <w:rsid w:val="0022053A"/>
    <w:rsid w:val="002206A9"/>
    <w:rsid w:val="002208E5"/>
    <w:rsid w:val="002208E7"/>
    <w:rsid w:val="00220AF1"/>
    <w:rsid w:val="00220DDD"/>
    <w:rsid w:val="00220F4A"/>
    <w:rsid w:val="00221173"/>
    <w:rsid w:val="00221555"/>
    <w:rsid w:val="002215B6"/>
    <w:rsid w:val="0022189D"/>
    <w:rsid w:val="00221943"/>
    <w:rsid w:val="00221AC4"/>
    <w:rsid w:val="00221ACE"/>
    <w:rsid w:val="00221B7B"/>
    <w:rsid w:val="00221EE9"/>
    <w:rsid w:val="00221F57"/>
    <w:rsid w:val="00222B37"/>
    <w:rsid w:val="00222B73"/>
    <w:rsid w:val="00222DEF"/>
    <w:rsid w:val="00222EC8"/>
    <w:rsid w:val="00222F3D"/>
    <w:rsid w:val="00223219"/>
    <w:rsid w:val="0022347F"/>
    <w:rsid w:val="0022378E"/>
    <w:rsid w:val="002238DD"/>
    <w:rsid w:val="002239B0"/>
    <w:rsid w:val="00223A58"/>
    <w:rsid w:val="00223B76"/>
    <w:rsid w:val="00223BB6"/>
    <w:rsid w:val="00223CDA"/>
    <w:rsid w:val="00223E9A"/>
    <w:rsid w:val="00223EF1"/>
    <w:rsid w:val="00223F54"/>
    <w:rsid w:val="002240AB"/>
    <w:rsid w:val="00224332"/>
    <w:rsid w:val="00224418"/>
    <w:rsid w:val="0022455C"/>
    <w:rsid w:val="00225475"/>
    <w:rsid w:val="00225546"/>
    <w:rsid w:val="00225687"/>
    <w:rsid w:val="002256BA"/>
    <w:rsid w:val="0022585C"/>
    <w:rsid w:val="00225B6E"/>
    <w:rsid w:val="00225B75"/>
    <w:rsid w:val="00226342"/>
    <w:rsid w:val="002263FB"/>
    <w:rsid w:val="0022657C"/>
    <w:rsid w:val="00226F42"/>
    <w:rsid w:val="00226FF7"/>
    <w:rsid w:val="002270AB"/>
    <w:rsid w:val="002271D9"/>
    <w:rsid w:val="002271F1"/>
    <w:rsid w:val="002276DB"/>
    <w:rsid w:val="00227C43"/>
    <w:rsid w:val="00227D23"/>
    <w:rsid w:val="00227DCF"/>
    <w:rsid w:val="00227FC1"/>
    <w:rsid w:val="00230186"/>
    <w:rsid w:val="00230340"/>
    <w:rsid w:val="00230352"/>
    <w:rsid w:val="002304A5"/>
    <w:rsid w:val="002304B5"/>
    <w:rsid w:val="002305B2"/>
    <w:rsid w:val="002306C6"/>
    <w:rsid w:val="00230D1D"/>
    <w:rsid w:val="00230FFE"/>
    <w:rsid w:val="002313A0"/>
    <w:rsid w:val="00231768"/>
    <w:rsid w:val="00231A31"/>
    <w:rsid w:val="00231BBF"/>
    <w:rsid w:val="00231C8C"/>
    <w:rsid w:val="00232183"/>
    <w:rsid w:val="002322B6"/>
    <w:rsid w:val="002325AF"/>
    <w:rsid w:val="002328CD"/>
    <w:rsid w:val="00232985"/>
    <w:rsid w:val="00232A3A"/>
    <w:rsid w:val="00232C53"/>
    <w:rsid w:val="00232DCE"/>
    <w:rsid w:val="00233805"/>
    <w:rsid w:val="002338EF"/>
    <w:rsid w:val="002339E2"/>
    <w:rsid w:val="00233A88"/>
    <w:rsid w:val="00233EE3"/>
    <w:rsid w:val="00233F52"/>
    <w:rsid w:val="00234031"/>
    <w:rsid w:val="002343FD"/>
    <w:rsid w:val="0023446A"/>
    <w:rsid w:val="00234532"/>
    <w:rsid w:val="0023467D"/>
    <w:rsid w:val="00234B81"/>
    <w:rsid w:val="00235087"/>
    <w:rsid w:val="00235281"/>
    <w:rsid w:val="002352A1"/>
    <w:rsid w:val="00235740"/>
    <w:rsid w:val="00235750"/>
    <w:rsid w:val="00235763"/>
    <w:rsid w:val="00235BCA"/>
    <w:rsid w:val="00235E23"/>
    <w:rsid w:val="00236C25"/>
    <w:rsid w:val="00236CC6"/>
    <w:rsid w:val="00236DB7"/>
    <w:rsid w:val="00236E61"/>
    <w:rsid w:val="00236E90"/>
    <w:rsid w:val="00236F63"/>
    <w:rsid w:val="0023750E"/>
    <w:rsid w:val="002375FF"/>
    <w:rsid w:val="00237658"/>
    <w:rsid w:val="00237C6F"/>
    <w:rsid w:val="0024006E"/>
    <w:rsid w:val="002408BF"/>
    <w:rsid w:val="00240E11"/>
    <w:rsid w:val="00240E15"/>
    <w:rsid w:val="00240FC6"/>
    <w:rsid w:val="0024178D"/>
    <w:rsid w:val="00241AEB"/>
    <w:rsid w:val="00241BB0"/>
    <w:rsid w:val="00241C62"/>
    <w:rsid w:val="00241F21"/>
    <w:rsid w:val="00241F4D"/>
    <w:rsid w:val="002420EA"/>
    <w:rsid w:val="002424CF"/>
    <w:rsid w:val="002424ED"/>
    <w:rsid w:val="00242856"/>
    <w:rsid w:val="0024289B"/>
    <w:rsid w:val="00242E50"/>
    <w:rsid w:val="00243265"/>
    <w:rsid w:val="002433B6"/>
    <w:rsid w:val="00243437"/>
    <w:rsid w:val="00243448"/>
    <w:rsid w:val="0024360E"/>
    <w:rsid w:val="0024382F"/>
    <w:rsid w:val="00243FAC"/>
    <w:rsid w:val="00244051"/>
    <w:rsid w:val="002442B6"/>
    <w:rsid w:val="0024430B"/>
    <w:rsid w:val="0024474A"/>
    <w:rsid w:val="00244ADD"/>
    <w:rsid w:val="00244CD4"/>
    <w:rsid w:val="00244D07"/>
    <w:rsid w:val="00244E5D"/>
    <w:rsid w:val="00245943"/>
    <w:rsid w:val="00245964"/>
    <w:rsid w:val="00245B2B"/>
    <w:rsid w:val="00245F02"/>
    <w:rsid w:val="00245F49"/>
    <w:rsid w:val="00246408"/>
    <w:rsid w:val="002466C5"/>
    <w:rsid w:val="00246812"/>
    <w:rsid w:val="00246844"/>
    <w:rsid w:val="002469FA"/>
    <w:rsid w:val="00246A35"/>
    <w:rsid w:val="00246AFB"/>
    <w:rsid w:val="00246C86"/>
    <w:rsid w:val="00246CF0"/>
    <w:rsid w:val="00246F33"/>
    <w:rsid w:val="00247768"/>
    <w:rsid w:val="00247851"/>
    <w:rsid w:val="00247AF1"/>
    <w:rsid w:val="00247B17"/>
    <w:rsid w:val="00247E6B"/>
    <w:rsid w:val="0025028D"/>
    <w:rsid w:val="00250546"/>
    <w:rsid w:val="00250B05"/>
    <w:rsid w:val="00250CB5"/>
    <w:rsid w:val="00250E83"/>
    <w:rsid w:val="00250EC5"/>
    <w:rsid w:val="00250FB8"/>
    <w:rsid w:val="00251049"/>
    <w:rsid w:val="00251063"/>
    <w:rsid w:val="002512D5"/>
    <w:rsid w:val="00251394"/>
    <w:rsid w:val="00251412"/>
    <w:rsid w:val="0025178C"/>
    <w:rsid w:val="002518A5"/>
    <w:rsid w:val="00251A1C"/>
    <w:rsid w:val="00251DD1"/>
    <w:rsid w:val="00251E36"/>
    <w:rsid w:val="00252136"/>
    <w:rsid w:val="002523F0"/>
    <w:rsid w:val="002526E4"/>
    <w:rsid w:val="0025281B"/>
    <w:rsid w:val="00252D96"/>
    <w:rsid w:val="00252F4F"/>
    <w:rsid w:val="0025352D"/>
    <w:rsid w:val="0025371C"/>
    <w:rsid w:val="00253CA6"/>
    <w:rsid w:val="00253F50"/>
    <w:rsid w:val="00253F5A"/>
    <w:rsid w:val="002540B6"/>
    <w:rsid w:val="0025435D"/>
    <w:rsid w:val="00254915"/>
    <w:rsid w:val="00254A58"/>
    <w:rsid w:val="00254CD2"/>
    <w:rsid w:val="00254E39"/>
    <w:rsid w:val="0025503D"/>
    <w:rsid w:val="00255819"/>
    <w:rsid w:val="00255881"/>
    <w:rsid w:val="00255888"/>
    <w:rsid w:val="00255A2F"/>
    <w:rsid w:val="00255FA3"/>
    <w:rsid w:val="002560CF"/>
    <w:rsid w:val="00256103"/>
    <w:rsid w:val="002562AB"/>
    <w:rsid w:val="0025644E"/>
    <w:rsid w:val="002564C4"/>
    <w:rsid w:val="00256BC4"/>
    <w:rsid w:val="00256C15"/>
    <w:rsid w:val="00256D7D"/>
    <w:rsid w:val="00256F9C"/>
    <w:rsid w:val="00257245"/>
    <w:rsid w:val="002575DA"/>
    <w:rsid w:val="002575F8"/>
    <w:rsid w:val="00257692"/>
    <w:rsid w:val="002576E8"/>
    <w:rsid w:val="00257B3B"/>
    <w:rsid w:val="00257C47"/>
    <w:rsid w:val="00257C7C"/>
    <w:rsid w:val="00257E53"/>
    <w:rsid w:val="00257E92"/>
    <w:rsid w:val="00260214"/>
    <w:rsid w:val="00260756"/>
    <w:rsid w:val="00260C63"/>
    <w:rsid w:val="002612D3"/>
    <w:rsid w:val="00261323"/>
    <w:rsid w:val="002613BF"/>
    <w:rsid w:val="00261BAB"/>
    <w:rsid w:val="00261C58"/>
    <w:rsid w:val="00261D55"/>
    <w:rsid w:val="00261F39"/>
    <w:rsid w:val="002620EF"/>
    <w:rsid w:val="0026265B"/>
    <w:rsid w:val="00262999"/>
    <w:rsid w:val="00262C8A"/>
    <w:rsid w:val="00262CBC"/>
    <w:rsid w:val="00262E9F"/>
    <w:rsid w:val="002634C9"/>
    <w:rsid w:val="00263843"/>
    <w:rsid w:val="00263926"/>
    <w:rsid w:val="00263D54"/>
    <w:rsid w:val="00263DB8"/>
    <w:rsid w:val="00263E9D"/>
    <w:rsid w:val="00264025"/>
    <w:rsid w:val="0026413B"/>
    <w:rsid w:val="002641B5"/>
    <w:rsid w:val="0026449C"/>
    <w:rsid w:val="00264755"/>
    <w:rsid w:val="00264C26"/>
    <w:rsid w:val="00264FB4"/>
    <w:rsid w:val="00265752"/>
    <w:rsid w:val="00265B10"/>
    <w:rsid w:val="002662FF"/>
    <w:rsid w:val="00266497"/>
    <w:rsid w:val="002668A9"/>
    <w:rsid w:val="00266ACF"/>
    <w:rsid w:val="00266B69"/>
    <w:rsid w:val="00266CA4"/>
    <w:rsid w:val="00266E3D"/>
    <w:rsid w:val="00266F92"/>
    <w:rsid w:val="00266FB5"/>
    <w:rsid w:val="002671FE"/>
    <w:rsid w:val="00267694"/>
    <w:rsid w:val="002676ED"/>
    <w:rsid w:val="00267BC7"/>
    <w:rsid w:val="00267C9E"/>
    <w:rsid w:val="002702DB"/>
    <w:rsid w:val="002705D9"/>
    <w:rsid w:val="0027096C"/>
    <w:rsid w:val="00270FE7"/>
    <w:rsid w:val="002711A7"/>
    <w:rsid w:val="00271636"/>
    <w:rsid w:val="00271647"/>
    <w:rsid w:val="00271717"/>
    <w:rsid w:val="00271767"/>
    <w:rsid w:val="00271923"/>
    <w:rsid w:val="00271B0A"/>
    <w:rsid w:val="00271BD1"/>
    <w:rsid w:val="00271C27"/>
    <w:rsid w:val="00271CBD"/>
    <w:rsid w:val="00272031"/>
    <w:rsid w:val="0027208C"/>
    <w:rsid w:val="002721AE"/>
    <w:rsid w:val="00272310"/>
    <w:rsid w:val="0027233E"/>
    <w:rsid w:val="0027238E"/>
    <w:rsid w:val="00272536"/>
    <w:rsid w:val="00272E48"/>
    <w:rsid w:val="00272F47"/>
    <w:rsid w:val="00272F73"/>
    <w:rsid w:val="0027306F"/>
    <w:rsid w:val="00273148"/>
    <w:rsid w:val="00273467"/>
    <w:rsid w:val="00273481"/>
    <w:rsid w:val="0027383B"/>
    <w:rsid w:val="00273D2D"/>
    <w:rsid w:val="00273E59"/>
    <w:rsid w:val="00273F21"/>
    <w:rsid w:val="00274706"/>
    <w:rsid w:val="00274A37"/>
    <w:rsid w:val="00274C01"/>
    <w:rsid w:val="00274D90"/>
    <w:rsid w:val="00274DFA"/>
    <w:rsid w:val="0027506B"/>
    <w:rsid w:val="00275371"/>
    <w:rsid w:val="00275602"/>
    <w:rsid w:val="00275BA9"/>
    <w:rsid w:val="00275EB8"/>
    <w:rsid w:val="00276139"/>
    <w:rsid w:val="002764A3"/>
    <w:rsid w:val="0027650F"/>
    <w:rsid w:val="00276521"/>
    <w:rsid w:val="0027658D"/>
    <w:rsid w:val="00276639"/>
    <w:rsid w:val="0027679D"/>
    <w:rsid w:val="00276DCF"/>
    <w:rsid w:val="0027726F"/>
    <w:rsid w:val="002772D4"/>
    <w:rsid w:val="002773D7"/>
    <w:rsid w:val="00277709"/>
    <w:rsid w:val="00277B31"/>
    <w:rsid w:val="00277D02"/>
    <w:rsid w:val="00280286"/>
    <w:rsid w:val="00280486"/>
    <w:rsid w:val="002805DA"/>
    <w:rsid w:val="00280696"/>
    <w:rsid w:val="002808F5"/>
    <w:rsid w:val="002809EE"/>
    <w:rsid w:val="00280ABC"/>
    <w:rsid w:val="00280D20"/>
    <w:rsid w:val="00280D79"/>
    <w:rsid w:val="00280EC4"/>
    <w:rsid w:val="00280F13"/>
    <w:rsid w:val="00280F7C"/>
    <w:rsid w:val="00281078"/>
    <w:rsid w:val="00281116"/>
    <w:rsid w:val="00281181"/>
    <w:rsid w:val="0028121B"/>
    <w:rsid w:val="002813D1"/>
    <w:rsid w:val="002813ED"/>
    <w:rsid w:val="002814E8"/>
    <w:rsid w:val="002818FF"/>
    <w:rsid w:val="00281E5D"/>
    <w:rsid w:val="00282085"/>
    <w:rsid w:val="002820A8"/>
    <w:rsid w:val="00282449"/>
    <w:rsid w:val="00282A1C"/>
    <w:rsid w:val="00282D9E"/>
    <w:rsid w:val="00282E03"/>
    <w:rsid w:val="00283060"/>
    <w:rsid w:val="002833C1"/>
    <w:rsid w:val="002835E3"/>
    <w:rsid w:val="00283626"/>
    <w:rsid w:val="00283785"/>
    <w:rsid w:val="00283837"/>
    <w:rsid w:val="00283974"/>
    <w:rsid w:val="00283A91"/>
    <w:rsid w:val="00283B7D"/>
    <w:rsid w:val="00283C47"/>
    <w:rsid w:val="00283D9C"/>
    <w:rsid w:val="00283F55"/>
    <w:rsid w:val="00284572"/>
    <w:rsid w:val="002846AD"/>
    <w:rsid w:val="00284726"/>
    <w:rsid w:val="00284869"/>
    <w:rsid w:val="00284929"/>
    <w:rsid w:val="002849EA"/>
    <w:rsid w:val="00284A4B"/>
    <w:rsid w:val="00284A95"/>
    <w:rsid w:val="00284A9D"/>
    <w:rsid w:val="00284A9E"/>
    <w:rsid w:val="00284B86"/>
    <w:rsid w:val="00284EB2"/>
    <w:rsid w:val="00284FA0"/>
    <w:rsid w:val="002852AE"/>
    <w:rsid w:val="002852F9"/>
    <w:rsid w:val="0028536B"/>
    <w:rsid w:val="00285774"/>
    <w:rsid w:val="00285D4E"/>
    <w:rsid w:val="00285F18"/>
    <w:rsid w:val="002861B1"/>
    <w:rsid w:val="002862A5"/>
    <w:rsid w:val="00286320"/>
    <w:rsid w:val="00286478"/>
    <w:rsid w:val="0028663D"/>
    <w:rsid w:val="00286726"/>
    <w:rsid w:val="002868AC"/>
    <w:rsid w:val="00286F1F"/>
    <w:rsid w:val="00287023"/>
    <w:rsid w:val="0028717B"/>
    <w:rsid w:val="0028730E"/>
    <w:rsid w:val="002874F4"/>
    <w:rsid w:val="002875A8"/>
    <w:rsid w:val="00287A5F"/>
    <w:rsid w:val="00287AD6"/>
    <w:rsid w:val="00287BD8"/>
    <w:rsid w:val="00287C9E"/>
    <w:rsid w:val="00290039"/>
    <w:rsid w:val="00290052"/>
    <w:rsid w:val="0029006E"/>
    <w:rsid w:val="002900F5"/>
    <w:rsid w:val="002901B1"/>
    <w:rsid w:val="00290259"/>
    <w:rsid w:val="002904A1"/>
    <w:rsid w:val="002904E4"/>
    <w:rsid w:val="00290D8C"/>
    <w:rsid w:val="00290DD7"/>
    <w:rsid w:val="00290DD9"/>
    <w:rsid w:val="0029106B"/>
    <w:rsid w:val="00291281"/>
    <w:rsid w:val="002912D3"/>
    <w:rsid w:val="002917E6"/>
    <w:rsid w:val="0029189A"/>
    <w:rsid w:val="00291ACA"/>
    <w:rsid w:val="00291CF2"/>
    <w:rsid w:val="00291D50"/>
    <w:rsid w:val="00291DEC"/>
    <w:rsid w:val="00291FD9"/>
    <w:rsid w:val="00292157"/>
    <w:rsid w:val="00292529"/>
    <w:rsid w:val="00292804"/>
    <w:rsid w:val="0029282E"/>
    <w:rsid w:val="0029294A"/>
    <w:rsid w:val="002933D9"/>
    <w:rsid w:val="00293406"/>
    <w:rsid w:val="0029360F"/>
    <w:rsid w:val="002937C1"/>
    <w:rsid w:val="00293FAC"/>
    <w:rsid w:val="00294001"/>
    <w:rsid w:val="0029412D"/>
    <w:rsid w:val="0029416C"/>
    <w:rsid w:val="002941F8"/>
    <w:rsid w:val="00294408"/>
    <w:rsid w:val="00294E32"/>
    <w:rsid w:val="002951AC"/>
    <w:rsid w:val="002951BF"/>
    <w:rsid w:val="00295536"/>
    <w:rsid w:val="002956CD"/>
    <w:rsid w:val="00295A01"/>
    <w:rsid w:val="00295C8E"/>
    <w:rsid w:val="00295D3D"/>
    <w:rsid w:val="00296A09"/>
    <w:rsid w:val="00296BAC"/>
    <w:rsid w:val="00296E33"/>
    <w:rsid w:val="00296F9A"/>
    <w:rsid w:val="002970A3"/>
    <w:rsid w:val="002975F7"/>
    <w:rsid w:val="0029770D"/>
    <w:rsid w:val="00297BBA"/>
    <w:rsid w:val="00297D8A"/>
    <w:rsid w:val="00297EFE"/>
    <w:rsid w:val="002A003D"/>
    <w:rsid w:val="002A007F"/>
    <w:rsid w:val="002A043E"/>
    <w:rsid w:val="002A047D"/>
    <w:rsid w:val="002A050B"/>
    <w:rsid w:val="002A0783"/>
    <w:rsid w:val="002A079E"/>
    <w:rsid w:val="002A0942"/>
    <w:rsid w:val="002A0D3C"/>
    <w:rsid w:val="002A0DA1"/>
    <w:rsid w:val="002A0FF1"/>
    <w:rsid w:val="002A100A"/>
    <w:rsid w:val="002A1016"/>
    <w:rsid w:val="002A1299"/>
    <w:rsid w:val="002A12CC"/>
    <w:rsid w:val="002A12EE"/>
    <w:rsid w:val="002A1728"/>
    <w:rsid w:val="002A202E"/>
    <w:rsid w:val="002A2237"/>
    <w:rsid w:val="002A22C0"/>
    <w:rsid w:val="002A256B"/>
    <w:rsid w:val="002A2A38"/>
    <w:rsid w:val="002A2D7B"/>
    <w:rsid w:val="002A2E5C"/>
    <w:rsid w:val="002A38EA"/>
    <w:rsid w:val="002A3A32"/>
    <w:rsid w:val="002A3CF7"/>
    <w:rsid w:val="002A3E72"/>
    <w:rsid w:val="002A4239"/>
    <w:rsid w:val="002A4416"/>
    <w:rsid w:val="002A459F"/>
    <w:rsid w:val="002A498E"/>
    <w:rsid w:val="002A4A01"/>
    <w:rsid w:val="002A4ACE"/>
    <w:rsid w:val="002A4CC5"/>
    <w:rsid w:val="002A4E83"/>
    <w:rsid w:val="002A4E95"/>
    <w:rsid w:val="002A4FE0"/>
    <w:rsid w:val="002A54BD"/>
    <w:rsid w:val="002A5545"/>
    <w:rsid w:val="002A57B8"/>
    <w:rsid w:val="002A5B95"/>
    <w:rsid w:val="002A60A9"/>
    <w:rsid w:val="002A6348"/>
    <w:rsid w:val="002A65A3"/>
    <w:rsid w:val="002A65E1"/>
    <w:rsid w:val="002A666C"/>
    <w:rsid w:val="002A67B0"/>
    <w:rsid w:val="002A6833"/>
    <w:rsid w:val="002A6A45"/>
    <w:rsid w:val="002A6AAD"/>
    <w:rsid w:val="002A727A"/>
    <w:rsid w:val="002A729A"/>
    <w:rsid w:val="002A7535"/>
    <w:rsid w:val="002A7957"/>
    <w:rsid w:val="002B0544"/>
    <w:rsid w:val="002B0767"/>
    <w:rsid w:val="002B07C3"/>
    <w:rsid w:val="002B08F0"/>
    <w:rsid w:val="002B10A5"/>
    <w:rsid w:val="002B1C9E"/>
    <w:rsid w:val="002B20C7"/>
    <w:rsid w:val="002B20EE"/>
    <w:rsid w:val="002B21E2"/>
    <w:rsid w:val="002B21F8"/>
    <w:rsid w:val="002B25EC"/>
    <w:rsid w:val="002B2718"/>
    <w:rsid w:val="002B2993"/>
    <w:rsid w:val="002B29E8"/>
    <w:rsid w:val="002B2B8A"/>
    <w:rsid w:val="002B2D09"/>
    <w:rsid w:val="002B2D67"/>
    <w:rsid w:val="002B2E81"/>
    <w:rsid w:val="002B2EA8"/>
    <w:rsid w:val="002B301B"/>
    <w:rsid w:val="002B32E9"/>
    <w:rsid w:val="002B335C"/>
    <w:rsid w:val="002B3414"/>
    <w:rsid w:val="002B3496"/>
    <w:rsid w:val="002B363A"/>
    <w:rsid w:val="002B3C47"/>
    <w:rsid w:val="002B47FC"/>
    <w:rsid w:val="002B4A05"/>
    <w:rsid w:val="002B4D39"/>
    <w:rsid w:val="002B4D5F"/>
    <w:rsid w:val="002B4EF8"/>
    <w:rsid w:val="002B4F23"/>
    <w:rsid w:val="002B513D"/>
    <w:rsid w:val="002B5198"/>
    <w:rsid w:val="002B52AE"/>
    <w:rsid w:val="002B5412"/>
    <w:rsid w:val="002B553D"/>
    <w:rsid w:val="002B572A"/>
    <w:rsid w:val="002B58B4"/>
    <w:rsid w:val="002B58D7"/>
    <w:rsid w:val="002B5A14"/>
    <w:rsid w:val="002B5B78"/>
    <w:rsid w:val="002B6034"/>
    <w:rsid w:val="002B62CC"/>
    <w:rsid w:val="002B6532"/>
    <w:rsid w:val="002B67EF"/>
    <w:rsid w:val="002B698F"/>
    <w:rsid w:val="002B69DD"/>
    <w:rsid w:val="002B6CFC"/>
    <w:rsid w:val="002B714C"/>
    <w:rsid w:val="002B7158"/>
    <w:rsid w:val="002B72DE"/>
    <w:rsid w:val="002B74E1"/>
    <w:rsid w:val="002B75C9"/>
    <w:rsid w:val="002B7633"/>
    <w:rsid w:val="002B789B"/>
    <w:rsid w:val="002B78CC"/>
    <w:rsid w:val="002C00E7"/>
    <w:rsid w:val="002C0444"/>
    <w:rsid w:val="002C0886"/>
    <w:rsid w:val="002C08B5"/>
    <w:rsid w:val="002C0DD5"/>
    <w:rsid w:val="002C12B6"/>
    <w:rsid w:val="002C2161"/>
    <w:rsid w:val="002C2527"/>
    <w:rsid w:val="002C25B1"/>
    <w:rsid w:val="002C284E"/>
    <w:rsid w:val="002C2902"/>
    <w:rsid w:val="002C2ADF"/>
    <w:rsid w:val="002C2AEB"/>
    <w:rsid w:val="002C305E"/>
    <w:rsid w:val="002C315D"/>
    <w:rsid w:val="002C345C"/>
    <w:rsid w:val="002C349D"/>
    <w:rsid w:val="002C3621"/>
    <w:rsid w:val="002C3BF8"/>
    <w:rsid w:val="002C3D4C"/>
    <w:rsid w:val="002C41C3"/>
    <w:rsid w:val="002C41C6"/>
    <w:rsid w:val="002C44D2"/>
    <w:rsid w:val="002C451A"/>
    <w:rsid w:val="002C4627"/>
    <w:rsid w:val="002C48E6"/>
    <w:rsid w:val="002C49F1"/>
    <w:rsid w:val="002C4A84"/>
    <w:rsid w:val="002C4C21"/>
    <w:rsid w:val="002C4D1F"/>
    <w:rsid w:val="002C5280"/>
    <w:rsid w:val="002C593B"/>
    <w:rsid w:val="002C5BD6"/>
    <w:rsid w:val="002C5BF2"/>
    <w:rsid w:val="002C5EDB"/>
    <w:rsid w:val="002C65DB"/>
    <w:rsid w:val="002C6B03"/>
    <w:rsid w:val="002C6B8D"/>
    <w:rsid w:val="002C6CD1"/>
    <w:rsid w:val="002C6F2E"/>
    <w:rsid w:val="002C6F5C"/>
    <w:rsid w:val="002C723E"/>
    <w:rsid w:val="002C7C39"/>
    <w:rsid w:val="002C7CB9"/>
    <w:rsid w:val="002C7E0E"/>
    <w:rsid w:val="002C7F21"/>
    <w:rsid w:val="002C7F41"/>
    <w:rsid w:val="002C7F70"/>
    <w:rsid w:val="002D0043"/>
    <w:rsid w:val="002D0390"/>
    <w:rsid w:val="002D06B2"/>
    <w:rsid w:val="002D10EC"/>
    <w:rsid w:val="002D174A"/>
    <w:rsid w:val="002D1F8F"/>
    <w:rsid w:val="002D20E8"/>
    <w:rsid w:val="002D27BD"/>
    <w:rsid w:val="002D28CF"/>
    <w:rsid w:val="002D29C9"/>
    <w:rsid w:val="002D29F0"/>
    <w:rsid w:val="002D2A62"/>
    <w:rsid w:val="002D2BC6"/>
    <w:rsid w:val="002D2E7B"/>
    <w:rsid w:val="002D302A"/>
    <w:rsid w:val="002D3142"/>
    <w:rsid w:val="002D3365"/>
    <w:rsid w:val="002D3668"/>
    <w:rsid w:val="002D37F0"/>
    <w:rsid w:val="002D3850"/>
    <w:rsid w:val="002D39D1"/>
    <w:rsid w:val="002D3ACD"/>
    <w:rsid w:val="002D3F79"/>
    <w:rsid w:val="002D407E"/>
    <w:rsid w:val="002D41A2"/>
    <w:rsid w:val="002D4276"/>
    <w:rsid w:val="002D4545"/>
    <w:rsid w:val="002D4639"/>
    <w:rsid w:val="002D4B08"/>
    <w:rsid w:val="002D4DFE"/>
    <w:rsid w:val="002D5058"/>
    <w:rsid w:val="002D55B1"/>
    <w:rsid w:val="002D5717"/>
    <w:rsid w:val="002D59E1"/>
    <w:rsid w:val="002D5BB9"/>
    <w:rsid w:val="002D5D9C"/>
    <w:rsid w:val="002D62C9"/>
    <w:rsid w:val="002D645E"/>
    <w:rsid w:val="002D65B5"/>
    <w:rsid w:val="002D6BD2"/>
    <w:rsid w:val="002D6D95"/>
    <w:rsid w:val="002D6DA9"/>
    <w:rsid w:val="002D759E"/>
    <w:rsid w:val="002D7679"/>
    <w:rsid w:val="002D7686"/>
    <w:rsid w:val="002D78B2"/>
    <w:rsid w:val="002D7A0D"/>
    <w:rsid w:val="002D7A19"/>
    <w:rsid w:val="002D7C5B"/>
    <w:rsid w:val="002D7DBB"/>
    <w:rsid w:val="002D7DEB"/>
    <w:rsid w:val="002E0027"/>
    <w:rsid w:val="002E028D"/>
    <w:rsid w:val="002E0A3E"/>
    <w:rsid w:val="002E0A6B"/>
    <w:rsid w:val="002E0C78"/>
    <w:rsid w:val="002E0CFF"/>
    <w:rsid w:val="002E0E32"/>
    <w:rsid w:val="002E0E61"/>
    <w:rsid w:val="002E1049"/>
    <w:rsid w:val="002E10A1"/>
    <w:rsid w:val="002E17CB"/>
    <w:rsid w:val="002E1ACE"/>
    <w:rsid w:val="002E1D68"/>
    <w:rsid w:val="002E1FD3"/>
    <w:rsid w:val="002E2170"/>
    <w:rsid w:val="002E26CE"/>
    <w:rsid w:val="002E2748"/>
    <w:rsid w:val="002E2776"/>
    <w:rsid w:val="002E282C"/>
    <w:rsid w:val="002E2A06"/>
    <w:rsid w:val="002E2A17"/>
    <w:rsid w:val="002E2F7B"/>
    <w:rsid w:val="002E3066"/>
    <w:rsid w:val="002E3363"/>
    <w:rsid w:val="002E393C"/>
    <w:rsid w:val="002E43E4"/>
    <w:rsid w:val="002E4519"/>
    <w:rsid w:val="002E46D7"/>
    <w:rsid w:val="002E4741"/>
    <w:rsid w:val="002E475E"/>
    <w:rsid w:val="002E481D"/>
    <w:rsid w:val="002E48F7"/>
    <w:rsid w:val="002E49D7"/>
    <w:rsid w:val="002E4B47"/>
    <w:rsid w:val="002E59D5"/>
    <w:rsid w:val="002E5CAC"/>
    <w:rsid w:val="002E5D0E"/>
    <w:rsid w:val="002E5D2F"/>
    <w:rsid w:val="002E5E8F"/>
    <w:rsid w:val="002E5E9C"/>
    <w:rsid w:val="002E61CA"/>
    <w:rsid w:val="002E639D"/>
    <w:rsid w:val="002E6A6C"/>
    <w:rsid w:val="002E6C00"/>
    <w:rsid w:val="002E6CF6"/>
    <w:rsid w:val="002E6D8A"/>
    <w:rsid w:val="002E7037"/>
    <w:rsid w:val="002E70FC"/>
    <w:rsid w:val="002E75AC"/>
    <w:rsid w:val="002E7B10"/>
    <w:rsid w:val="002E7C7C"/>
    <w:rsid w:val="002E7CE1"/>
    <w:rsid w:val="002F0074"/>
    <w:rsid w:val="002F015B"/>
    <w:rsid w:val="002F0465"/>
    <w:rsid w:val="002F05A2"/>
    <w:rsid w:val="002F1388"/>
    <w:rsid w:val="002F14F2"/>
    <w:rsid w:val="002F1F4B"/>
    <w:rsid w:val="002F1F96"/>
    <w:rsid w:val="002F2166"/>
    <w:rsid w:val="002F268A"/>
    <w:rsid w:val="002F279F"/>
    <w:rsid w:val="002F2834"/>
    <w:rsid w:val="002F2842"/>
    <w:rsid w:val="002F28F4"/>
    <w:rsid w:val="002F2A9A"/>
    <w:rsid w:val="002F2ADF"/>
    <w:rsid w:val="002F2B0D"/>
    <w:rsid w:val="002F32D3"/>
    <w:rsid w:val="002F339E"/>
    <w:rsid w:val="002F3767"/>
    <w:rsid w:val="002F377A"/>
    <w:rsid w:val="002F4004"/>
    <w:rsid w:val="002F48BF"/>
    <w:rsid w:val="002F4E78"/>
    <w:rsid w:val="002F54FB"/>
    <w:rsid w:val="002F5A82"/>
    <w:rsid w:val="002F6103"/>
    <w:rsid w:val="002F6B93"/>
    <w:rsid w:val="002F6CAD"/>
    <w:rsid w:val="002F6F78"/>
    <w:rsid w:val="002F75A0"/>
    <w:rsid w:val="002F7A57"/>
    <w:rsid w:val="002F7C11"/>
    <w:rsid w:val="002F7D47"/>
    <w:rsid w:val="0030070F"/>
    <w:rsid w:val="00300C4F"/>
    <w:rsid w:val="00300D2B"/>
    <w:rsid w:val="00300ED7"/>
    <w:rsid w:val="003017FF"/>
    <w:rsid w:val="00301B07"/>
    <w:rsid w:val="00301B96"/>
    <w:rsid w:val="00301C98"/>
    <w:rsid w:val="00301CAB"/>
    <w:rsid w:val="00301E47"/>
    <w:rsid w:val="003021BC"/>
    <w:rsid w:val="00302362"/>
    <w:rsid w:val="003023FE"/>
    <w:rsid w:val="0030259F"/>
    <w:rsid w:val="00302662"/>
    <w:rsid w:val="00302BEC"/>
    <w:rsid w:val="00302C93"/>
    <w:rsid w:val="00302DF8"/>
    <w:rsid w:val="00303283"/>
    <w:rsid w:val="00303855"/>
    <w:rsid w:val="00303971"/>
    <w:rsid w:val="00303D7B"/>
    <w:rsid w:val="003042F8"/>
    <w:rsid w:val="00304523"/>
    <w:rsid w:val="003045D6"/>
    <w:rsid w:val="003048DD"/>
    <w:rsid w:val="00304906"/>
    <w:rsid w:val="00304ABF"/>
    <w:rsid w:val="00304BD7"/>
    <w:rsid w:val="00304C8F"/>
    <w:rsid w:val="00304CDE"/>
    <w:rsid w:val="00305166"/>
    <w:rsid w:val="003052BF"/>
    <w:rsid w:val="0030530D"/>
    <w:rsid w:val="003053B4"/>
    <w:rsid w:val="003054FE"/>
    <w:rsid w:val="0030568F"/>
    <w:rsid w:val="00305929"/>
    <w:rsid w:val="00305AD6"/>
    <w:rsid w:val="00305D3F"/>
    <w:rsid w:val="00305EF2"/>
    <w:rsid w:val="003063FC"/>
    <w:rsid w:val="003065E8"/>
    <w:rsid w:val="00306945"/>
    <w:rsid w:val="00306CD5"/>
    <w:rsid w:val="00306EB4"/>
    <w:rsid w:val="00307751"/>
    <w:rsid w:val="003077F6"/>
    <w:rsid w:val="0030797C"/>
    <w:rsid w:val="00307B52"/>
    <w:rsid w:val="00307F01"/>
    <w:rsid w:val="00310200"/>
    <w:rsid w:val="00310603"/>
    <w:rsid w:val="003108AF"/>
    <w:rsid w:val="0031098D"/>
    <w:rsid w:val="00310A53"/>
    <w:rsid w:val="00310C26"/>
    <w:rsid w:val="00310DB2"/>
    <w:rsid w:val="003110E7"/>
    <w:rsid w:val="003117BA"/>
    <w:rsid w:val="00311BB1"/>
    <w:rsid w:val="00311D11"/>
    <w:rsid w:val="00311FF7"/>
    <w:rsid w:val="003125EA"/>
    <w:rsid w:val="00312819"/>
    <w:rsid w:val="003129FB"/>
    <w:rsid w:val="00312C6A"/>
    <w:rsid w:val="00313032"/>
    <w:rsid w:val="003130A4"/>
    <w:rsid w:val="00313209"/>
    <w:rsid w:val="00313504"/>
    <w:rsid w:val="00313627"/>
    <w:rsid w:val="003139D3"/>
    <w:rsid w:val="003139E2"/>
    <w:rsid w:val="00313E6E"/>
    <w:rsid w:val="00313E90"/>
    <w:rsid w:val="003143E1"/>
    <w:rsid w:val="00314585"/>
    <w:rsid w:val="003147C2"/>
    <w:rsid w:val="003149E2"/>
    <w:rsid w:val="00314AA7"/>
    <w:rsid w:val="00314DCA"/>
    <w:rsid w:val="00314E4B"/>
    <w:rsid w:val="00315074"/>
    <w:rsid w:val="00315770"/>
    <w:rsid w:val="00315AEE"/>
    <w:rsid w:val="00315BFD"/>
    <w:rsid w:val="00315D3C"/>
    <w:rsid w:val="00315DFF"/>
    <w:rsid w:val="003162AD"/>
    <w:rsid w:val="0031635D"/>
    <w:rsid w:val="0031673A"/>
    <w:rsid w:val="00316B9A"/>
    <w:rsid w:val="00316D19"/>
    <w:rsid w:val="00316D32"/>
    <w:rsid w:val="00316FFC"/>
    <w:rsid w:val="003170C4"/>
    <w:rsid w:val="003170EB"/>
    <w:rsid w:val="003170F6"/>
    <w:rsid w:val="003173BD"/>
    <w:rsid w:val="0031750D"/>
    <w:rsid w:val="00317B7D"/>
    <w:rsid w:val="00317BA5"/>
    <w:rsid w:val="00317D4A"/>
    <w:rsid w:val="00317E3D"/>
    <w:rsid w:val="0032017D"/>
    <w:rsid w:val="003202DF"/>
    <w:rsid w:val="003204A4"/>
    <w:rsid w:val="0032052F"/>
    <w:rsid w:val="00320573"/>
    <w:rsid w:val="00320598"/>
    <w:rsid w:val="00320844"/>
    <w:rsid w:val="00320A64"/>
    <w:rsid w:val="00320B8F"/>
    <w:rsid w:val="00320CC8"/>
    <w:rsid w:val="00321017"/>
    <w:rsid w:val="00321041"/>
    <w:rsid w:val="003210C1"/>
    <w:rsid w:val="0032113C"/>
    <w:rsid w:val="00321353"/>
    <w:rsid w:val="003213BC"/>
    <w:rsid w:val="003216F1"/>
    <w:rsid w:val="00321821"/>
    <w:rsid w:val="003219C1"/>
    <w:rsid w:val="00321BEC"/>
    <w:rsid w:val="00321E46"/>
    <w:rsid w:val="00322E7F"/>
    <w:rsid w:val="00323167"/>
    <w:rsid w:val="00323240"/>
    <w:rsid w:val="00323282"/>
    <w:rsid w:val="003233F3"/>
    <w:rsid w:val="003234BC"/>
    <w:rsid w:val="003234F7"/>
    <w:rsid w:val="0032351F"/>
    <w:rsid w:val="00323B07"/>
    <w:rsid w:val="00324316"/>
    <w:rsid w:val="0032458B"/>
    <w:rsid w:val="003245B0"/>
    <w:rsid w:val="00324A2B"/>
    <w:rsid w:val="00324ABD"/>
    <w:rsid w:val="00324ACF"/>
    <w:rsid w:val="00324B9D"/>
    <w:rsid w:val="00324E46"/>
    <w:rsid w:val="00324F4E"/>
    <w:rsid w:val="0032501A"/>
    <w:rsid w:val="003251F6"/>
    <w:rsid w:val="003252E9"/>
    <w:rsid w:val="00325726"/>
    <w:rsid w:val="003258CA"/>
    <w:rsid w:val="00325A1E"/>
    <w:rsid w:val="00325B9C"/>
    <w:rsid w:val="00325D57"/>
    <w:rsid w:val="00325DC5"/>
    <w:rsid w:val="00325E24"/>
    <w:rsid w:val="003261A5"/>
    <w:rsid w:val="0032620F"/>
    <w:rsid w:val="0032623A"/>
    <w:rsid w:val="003262F4"/>
    <w:rsid w:val="0032644A"/>
    <w:rsid w:val="00326565"/>
    <w:rsid w:val="0032685E"/>
    <w:rsid w:val="00326887"/>
    <w:rsid w:val="00326BD9"/>
    <w:rsid w:val="00326D29"/>
    <w:rsid w:val="00326E58"/>
    <w:rsid w:val="00326EDD"/>
    <w:rsid w:val="00326EF6"/>
    <w:rsid w:val="00327510"/>
    <w:rsid w:val="0032752C"/>
    <w:rsid w:val="00327E16"/>
    <w:rsid w:val="0033000C"/>
    <w:rsid w:val="0033014F"/>
    <w:rsid w:val="0033016A"/>
    <w:rsid w:val="003303B0"/>
    <w:rsid w:val="00330423"/>
    <w:rsid w:val="00330B4D"/>
    <w:rsid w:val="00330C22"/>
    <w:rsid w:val="00330FBE"/>
    <w:rsid w:val="0033108E"/>
    <w:rsid w:val="00331151"/>
    <w:rsid w:val="00331502"/>
    <w:rsid w:val="003319BB"/>
    <w:rsid w:val="00331ABB"/>
    <w:rsid w:val="00331C63"/>
    <w:rsid w:val="00332563"/>
    <w:rsid w:val="0033272E"/>
    <w:rsid w:val="00332923"/>
    <w:rsid w:val="00332ABA"/>
    <w:rsid w:val="00332ECE"/>
    <w:rsid w:val="00333509"/>
    <w:rsid w:val="003336C5"/>
    <w:rsid w:val="003338EA"/>
    <w:rsid w:val="00333EFC"/>
    <w:rsid w:val="003343D5"/>
    <w:rsid w:val="00334563"/>
    <w:rsid w:val="003347A2"/>
    <w:rsid w:val="00334889"/>
    <w:rsid w:val="003349C4"/>
    <w:rsid w:val="00334A7E"/>
    <w:rsid w:val="00334AD4"/>
    <w:rsid w:val="00334D0E"/>
    <w:rsid w:val="0033525C"/>
    <w:rsid w:val="0033567E"/>
    <w:rsid w:val="00335A92"/>
    <w:rsid w:val="00335ADD"/>
    <w:rsid w:val="00335B1A"/>
    <w:rsid w:val="00335C12"/>
    <w:rsid w:val="00335D3D"/>
    <w:rsid w:val="00335DF8"/>
    <w:rsid w:val="00335E5B"/>
    <w:rsid w:val="00335EFF"/>
    <w:rsid w:val="0033608B"/>
    <w:rsid w:val="00336A56"/>
    <w:rsid w:val="00336FFA"/>
    <w:rsid w:val="003373DB"/>
    <w:rsid w:val="0033740D"/>
    <w:rsid w:val="00337685"/>
    <w:rsid w:val="003378E1"/>
    <w:rsid w:val="00337AB9"/>
    <w:rsid w:val="00337D93"/>
    <w:rsid w:val="00337DDE"/>
    <w:rsid w:val="00340044"/>
    <w:rsid w:val="003400BD"/>
    <w:rsid w:val="00340644"/>
    <w:rsid w:val="0034075E"/>
    <w:rsid w:val="00340B29"/>
    <w:rsid w:val="00340BB9"/>
    <w:rsid w:val="00340F57"/>
    <w:rsid w:val="00341078"/>
    <w:rsid w:val="003410DF"/>
    <w:rsid w:val="003413DF"/>
    <w:rsid w:val="003418CE"/>
    <w:rsid w:val="003424E7"/>
    <w:rsid w:val="0034260B"/>
    <w:rsid w:val="0034263E"/>
    <w:rsid w:val="0034278F"/>
    <w:rsid w:val="00342F37"/>
    <w:rsid w:val="00342F89"/>
    <w:rsid w:val="0034332B"/>
    <w:rsid w:val="003434BC"/>
    <w:rsid w:val="003435CF"/>
    <w:rsid w:val="003435F1"/>
    <w:rsid w:val="00343666"/>
    <w:rsid w:val="0034378A"/>
    <w:rsid w:val="00343B9D"/>
    <w:rsid w:val="00343CE0"/>
    <w:rsid w:val="00343EFA"/>
    <w:rsid w:val="00344044"/>
    <w:rsid w:val="00344128"/>
    <w:rsid w:val="0034441A"/>
    <w:rsid w:val="00344D5E"/>
    <w:rsid w:val="00344E31"/>
    <w:rsid w:val="00344E7C"/>
    <w:rsid w:val="00344F39"/>
    <w:rsid w:val="00344F68"/>
    <w:rsid w:val="00344F8A"/>
    <w:rsid w:val="0034508F"/>
    <w:rsid w:val="00345668"/>
    <w:rsid w:val="00345685"/>
    <w:rsid w:val="003456AB"/>
    <w:rsid w:val="003459C2"/>
    <w:rsid w:val="00345A60"/>
    <w:rsid w:val="00345E6F"/>
    <w:rsid w:val="0034614B"/>
    <w:rsid w:val="0034640B"/>
    <w:rsid w:val="00346429"/>
    <w:rsid w:val="00346804"/>
    <w:rsid w:val="00346883"/>
    <w:rsid w:val="00346A2C"/>
    <w:rsid w:val="00346ADD"/>
    <w:rsid w:val="00346C08"/>
    <w:rsid w:val="00347013"/>
    <w:rsid w:val="0034750A"/>
    <w:rsid w:val="0034758A"/>
    <w:rsid w:val="0034758C"/>
    <w:rsid w:val="003477DA"/>
    <w:rsid w:val="00347814"/>
    <w:rsid w:val="003478DE"/>
    <w:rsid w:val="003478FA"/>
    <w:rsid w:val="00347985"/>
    <w:rsid w:val="00347A2B"/>
    <w:rsid w:val="00347D68"/>
    <w:rsid w:val="00350043"/>
    <w:rsid w:val="0035014F"/>
    <w:rsid w:val="00350884"/>
    <w:rsid w:val="00350A29"/>
    <w:rsid w:val="00350CE3"/>
    <w:rsid w:val="00350E32"/>
    <w:rsid w:val="00351074"/>
    <w:rsid w:val="003511AA"/>
    <w:rsid w:val="003511FE"/>
    <w:rsid w:val="00351370"/>
    <w:rsid w:val="00351B62"/>
    <w:rsid w:val="00351E71"/>
    <w:rsid w:val="00351F89"/>
    <w:rsid w:val="0035216E"/>
    <w:rsid w:val="00352176"/>
    <w:rsid w:val="00352180"/>
    <w:rsid w:val="00352752"/>
    <w:rsid w:val="003528D0"/>
    <w:rsid w:val="00352EF6"/>
    <w:rsid w:val="003535BF"/>
    <w:rsid w:val="003537CE"/>
    <w:rsid w:val="0035381C"/>
    <w:rsid w:val="00353865"/>
    <w:rsid w:val="00354599"/>
    <w:rsid w:val="003547E7"/>
    <w:rsid w:val="003548A6"/>
    <w:rsid w:val="00354E25"/>
    <w:rsid w:val="00354FEC"/>
    <w:rsid w:val="0035529E"/>
    <w:rsid w:val="0035547F"/>
    <w:rsid w:val="003554FC"/>
    <w:rsid w:val="003555D2"/>
    <w:rsid w:val="00355BED"/>
    <w:rsid w:val="00355EC9"/>
    <w:rsid w:val="00356121"/>
    <w:rsid w:val="00356375"/>
    <w:rsid w:val="0035657C"/>
    <w:rsid w:val="0035680B"/>
    <w:rsid w:val="003569C1"/>
    <w:rsid w:val="00356BB7"/>
    <w:rsid w:val="00356DE3"/>
    <w:rsid w:val="00357213"/>
    <w:rsid w:val="003573B1"/>
    <w:rsid w:val="003575C4"/>
    <w:rsid w:val="003577E7"/>
    <w:rsid w:val="00357A23"/>
    <w:rsid w:val="00357B7C"/>
    <w:rsid w:val="00360399"/>
    <w:rsid w:val="003604CB"/>
    <w:rsid w:val="003604DC"/>
    <w:rsid w:val="00360555"/>
    <w:rsid w:val="0036074A"/>
    <w:rsid w:val="003608BA"/>
    <w:rsid w:val="003608E7"/>
    <w:rsid w:val="00360D22"/>
    <w:rsid w:val="00360FA3"/>
    <w:rsid w:val="00361166"/>
    <w:rsid w:val="003613ED"/>
    <w:rsid w:val="00361C6B"/>
    <w:rsid w:val="003622E8"/>
    <w:rsid w:val="00362313"/>
    <w:rsid w:val="00362451"/>
    <w:rsid w:val="003624BD"/>
    <w:rsid w:val="003624C0"/>
    <w:rsid w:val="00362A69"/>
    <w:rsid w:val="00362B47"/>
    <w:rsid w:val="003635F4"/>
    <w:rsid w:val="003636D8"/>
    <w:rsid w:val="00363765"/>
    <w:rsid w:val="00363E8F"/>
    <w:rsid w:val="003647D0"/>
    <w:rsid w:val="0036497B"/>
    <w:rsid w:val="00364AF8"/>
    <w:rsid w:val="00364D20"/>
    <w:rsid w:val="00365019"/>
    <w:rsid w:val="003651A1"/>
    <w:rsid w:val="0036547D"/>
    <w:rsid w:val="003658E9"/>
    <w:rsid w:val="0036593F"/>
    <w:rsid w:val="00365ADC"/>
    <w:rsid w:val="00365DCF"/>
    <w:rsid w:val="00365ED9"/>
    <w:rsid w:val="00366197"/>
    <w:rsid w:val="0036642B"/>
    <w:rsid w:val="00366896"/>
    <w:rsid w:val="00366A5C"/>
    <w:rsid w:val="0036747D"/>
    <w:rsid w:val="00367490"/>
    <w:rsid w:val="0036768D"/>
    <w:rsid w:val="003676B8"/>
    <w:rsid w:val="003679F8"/>
    <w:rsid w:val="00367A89"/>
    <w:rsid w:val="00367D03"/>
    <w:rsid w:val="00367FC3"/>
    <w:rsid w:val="003701C4"/>
    <w:rsid w:val="00370233"/>
    <w:rsid w:val="003702E3"/>
    <w:rsid w:val="00370531"/>
    <w:rsid w:val="003706AB"/>
    <w:rsid w:val="003708AF"/>
    <w:rsid w:val="00370C76"/>
    <w:rsid w:val="00371311"/>
    <w:rsid w:val="003713A0"/>
    <w:rsid w:val="00371634"/>
    <w:rsid w:val="0037172D"/>
    <w:rsid w:val="0037177B"/>
    <w:rsid w:val="003717D9"/>
    <w:rsid w:val="00371B55"/>
    <w:rsid w:val="00371E35"/>
    <w:rsid w:val="003724F1"/>
    <w:rsid w:val="003725CF"/>
    <w:rsid w:val="003726CE"/>
    <w:rsid w:val="00373130"/>
    <w:rsid w:val="0037317C"/>
    <w:rsid w:val="00373220"/>
    <w:rsid w:val="0037338D"/>
    <w:rsid w:val="00373483"/>
    <w:rsid w:val="00373657"/>
    <w:rsid w:val="00373717"/>
    <w:rsid w:val="0037373D"/>
    <w:rsid w:val="0037376B"/>
    <w:rsid w:val="00373793"/>
    <w:rsid w:val="003738CC"/>
    <w:rsid w:val="00373B7D"/>
    <w:rsid w:val="00373DEE"/>
    <w:rsid w:val="00373F3F"/>
    <w:rsid w:val="0037466C"/>
    <w:rsid w:val="003746AE"/>
    <w:rsid w:val="003746CD"/>
    <w:rsid w:val="00374755"/>
    <w:rsid w:val="00374D43"/>
    <w:rsid w:val="00374D67"/>
    <w:rsid w:val="00374F10"/>
    <w:rsid w:val="0037540F"/>
    <w:rsid w:val="003756AF"/>
    <w:rsid w:val="00375A3F"/>
    <w:rsid w:val="00375AD2"/>
    <w:rsid w:val="00375DB5"/>
    <w:rsid w:val="00375F8B"/>
    <w:rsid w:val="00376076"/>
    <w:rsid w:val="00376110"/>
    <w:rsid w:val="003761EE"/>
    <w:rsid w:val="0037623F"/>
    <w:rsid w:val="003768A2"/>
    <w:rsid w:val="00376C79"/>
    <w:rsid w:val="00376D7F"/>
    <w:rsid w:val="00376F7B"/>
    <w:rsid w:val="003770C2"/>
    <w:rsid w:val="0037744F"/>
    <w:rsid w:val="003774A8"/>
    <w:rsid w:val="003774C4"/>
    <w:rsid w:val="00377532"/>
    <w:rsid w:val="00377740"/>
    <w:rsid w:val="00377D5B"/>
    <w:rsid w:val="00377DA0"/>
    <w:rsid w:val="0038045E"/>
    <w:rsid w:val="00380478"/>
    <w:rsid w:val="00380564"/>
    <w:rsid w:val="003806F2"/>
    <w:rsid w:val="003808BC"/>
    <w:rsid w:val="00380D87"/>
    <w:rsid w:val="003812E1"/>
    <w:rsid w:val="00381318"/>
    <w:rsid w:val="003815C3"/>
    <w:rsid w:val="00381625"/>
    <w:rsid w:val="00381784"/>
    <w:rsid w:val="003819B2"/>
    <w:rsid w:val="00381F0C"/>
    <w:rsid w:val="00381F1B"/>
    <w:rsid w:val="003820BC"/>
    <w:rsid w:val="003821B2"/>
    <w:rsid w:val="0038242D"/>
    <w:rsid w:val="00382DA6"/>
    <w:rsid w:val="00382DF3"/>
    <w:rsid w:val="00382E21"/>
    <w:rsid w:val="0038333B"/>
    <w:rsid w:val="003834DC"/>
    <w:rsid w:val="00383549"/>
    <w:rsid w:val="0038367B"/>
    <w:rsid w:val="0038370E"/>
    <w:rsid w:val="0038390E"/>
    <w:rsid w:val="00383BFD"/>
    <w:rsid w:val="00383DB6"/>
    <w:rsid w:val="00383EA6"/>
    <w:rsid w:val="00384006"/>
    <w:rsid w:val="0038442E"/>
    <w:rsid w:val="00384B5D"/>
    <w:rsid w:val="00384B8F"/>
    <w:rsid w:val="00384BB5"/>
    <w:rsid w:val="00385395"/>
    <w:rsid w:val="00385795"/>
    <w:rsid w:val="003857F2"/>
    <w:rsid w:val="003859C0"/>
    <w:rsid w:val="00385B4F"/>
    <w:rsid w:val="00385CB3"/>
    <w:rsid w:val="00385F34"/>
    <w:rsid w:val="003866D0"/>
    <w:rsid w:val="00386FA2"/>
    <w:rsid w:val="003877F1"/>
    <w:rsid w:val="003878A4"/>
    <w:rsid w:val="0038792E"/>
    <w:rsid w:val="00387E7A"/>
    <w:rsid w:val="00390259"/>
    <w:rsid w:val="00390416"/>
    <w:rsid w:val="00390419"/>
    <w:rsid w:val="0039046F"/>
    <w:rsid w:val="003906AB"/>
    <w:rsid w:val="003907C2"/>
    <w:rsid w:val="00390F9D"/>
    <w:rsid w:val="00391477"/>
    <w:rsid w:val="0039149A"/>
    <w:rsid w:val="00391540"/>
    <w:rsid w:val="003915E6"/>
    <w:rsid w:val="0039181C"/>
    <w:rsid w:val="00391BD8"/>
    <w:rsid w:val="003920DF"/>
    <w:rsid w:val="003924A9"/>
    <w:rsid w:val="0039255F"/>
    <w:rsid w:val="0039264F"/>
    <w:rsid w:val="00392CC1"/>
    <w:rsid w:val="00392DE3"/>
    <w:rsid w:val="00392FE6"/>
    <w:rsid w:val="00393050"/>
    <w:rsid w:val="0039343C"/>
    <w:rsid w:val="0039425D"/>
    <w:rsid w:val="0039448A"/>
    <w:rsid w:val="003945FF"/>
    <w:rsid w:val="00394692"/>
    <w:rsid w:val="0039477E"/>
    <w:rsid w:val="003949D7"/>
    <w:rsid w:val="003949DD"/>
    <w:rsid w:val="00394A35"/>
    <w:rsid w:val="00394B38"/>
    <w:rsid w:val="00394D0E"/>
    <w:rsid w:val="003955B8"/>
    <w:rsid w:val="003956BB"/>
    <w:rsid w:val="00395761"/>
    <w:rsid w:val="003958AD"/>
    <w:rsid w:val="00395B2F"/>
    <w:rsid w:val="00395C46"/>
    <w:rsid w:val="00395CF2"/>
    <w:rsid w:val="00395CFA"/>
    <w:rsid w:val="00395DDC"/>
    <w:rsid w:val="003961A3"/>
    <w:rsid w:val="003963F2"/>
    <w:rsid w:val="0039685E"/>
    <w:rsid w:val="00396BBE"/>
    <w:rsid w:val="00396BD6"/>
    <w:rsid w:val="00396D8A"/>
    <w:rsid w:val="00396F45"/>
    <w:rsid w:val="00396F8B"/>
    <w:rsid w:val="00397091"/>
    <w:rsid w:val="00397373"/>
    <w:rsid w:val="003973B7"/>
    <w:rsid w:val="0039747D"/>
    <w:rsid w:val="003979C3"/>
    <w:rsid w:val="00397CBF"/>
    <w:rsid w:val="003A06F5"/>
    <w:rsid w:val="003A0FBA"/>
    <w:rsid w:val="003A1143"/>
    <w:rsid w:val="003A11F2"/>
    <w:rsid w:val="003A1834"/>
    <w:rsid w:val="003A196D"/>
    <w:rsid w:val="003A1B11"/>
    <w:rsid w:val="003A1C4D"/>
    <w:rsid w:val="003A1ED0"/>
    <w:rsid w:val="003A20C3"/>
    <w:rsid w:val="003A2151"/>
    <w:rsid w:val="003A2351"/>
    <w:rsid w:val="003A28E1"/>
    <w:rsid w:val="003A2A0F"/>
    <w:rsid w:val="003A2FE0"/>
    <w:rsid w:val="003A3150"/>
    <w:rsid w:val="003A349C"/>
    <w:rsid w:val="003A34EA"/>
    <w:rsid w:val="003A39FD"/>
    <w:rsid w:val="003A3A38"/>
    <w:rsid w:val="003A3F11"/>
    <w:rsid w:val="003A3F9C"/>
    <w:rsid w:val="003A4096"/>
    <w:rsid w:val="003A4238"/>
    <w:rsid w:val="003A4259"/>
    <w:rsid w:val="003A43C8"/>
    <w:rsid w:val="003A4454"/>
    <w:rsid w:val="003A45F5"/>
    <w:rsid w:val="003A4812"/>
    <w:rsid w:val="003A4976"/>
    <w:rsid w:val="003A4A23"/>
    <w:rsid w:val="003A4CF3"/>
    <w:rsid w:val="003A4D7A"/>
    <w:rsid w:val="003A4EB9"/>
    <w:rsid w:val="003A4EED"/>
    <w:rsid w:val="003A51A1"/>
    <w:rsid w:val="003A51CB"/>
    <w:rsid w:val="003A5222"/>
    <w:rsid w:val="003A52A7"/>
    <w:rsid w:val="003A5744"/>
    <w:rsid w:val="003A578C"/>
    <w:rsid w:val="003A57AF"/>
    <w:rsid w:val="003A598F"/>
    <w:rsid w:val="003A5BF4"/>
    <w:rsid w:val="003A5E1C"/>
    <w:rsid w:val="003A5E66"/>
    <w:rsid w:val="003A5F51"/>
    <w:rsid w:val="003A65F4"/>
    <w:rsid w:val="003A6737"/>
    <w:rsid w:val="003A67AC"/>
    <w:rsid w:val="003A6BFE"/>
    <w:rsid w:val="003A7211"/>
    <w:rsid w:val="003B00EB"/>
    <w:rsid w:val="003B01DE"/>
    <w:rsid w:val="003B035E"/>
    <w:rsid w:val="003B0465"/>
    <w:rsid w:val="003B05A7"/>
    <w:rsid w:val="003B0755"/>
    <w:rsid w:val="003B0C00"/>
    <w:rsid w:val="003B0CEE"/>
    <w:rsid w:val="003B0FEB"/>
    <w:rsid w:val="003B0FF1"/>
    <w:rsid w:val="003B1180"/>
    <w:rsid w:val="003B11B1"/>
    <w:rsid w:val="003B11B9"/>
    <w:rsid w:val="003B1448"/>
    <w:rsid w:val="003B1776"/>
    <w:rsid w:val="003B1A07"/>
    <w:rsid w:val="003B1C53"/>
    <w:rsid w:val="003B1EAA"/>
    <w:rsid w:val="003B1F22"/>
    <w:rsid w:val="003B205D"/>
    <w:rsid w:val="003B247F"/>
    <w:rsid w:val="003B255D"/>
    <w:rsid w:val="003B282C"/>
    <w:rsid w:val="003B29C8"/>
    <w:rsid w:val="003B2AD3"/>
    <w:rsid w:val="003B2B58"/>
    <w:rsid w:val="003B2D64"/>
    <w:rsid w:val="003B2DCA"/>
    <w:rsid w:val="003B34B5"/>
    <w:rsid w:val="003B3607"/>
    <w:rsid w:val="003B3B1E"/>
    <w:rsid w:val="003B4233"/>
    <w:rsid w:val="003B4443"/>
    <w:rsid w:val="003B49DE"/>
    <w:rsid w:val="003B4B8E"/>
    <w:rsid w:val="003B511D"/>
    <w:rsid w:val="003B556F"/>
    <w:rsid w:val="003B5A5A"/>
    <w:rsid w:val="003B602B"/>
    <w:rsid w:val="003B626A"/>
    <w:rsid w:val="003B684B"/>
    <w:rsid w:val="003B74FB"/>
    <w:rsid w:val="003B750C"/>
    <w:rsid w:val="003B75A2"/>
    <w:rsid w:val="003B79A2"/>
    <w:rsid w:val="003B7C30"/>
    <w:rsid w:val="003C0229"/>
    <w:rsid w:val="003C0326"/>
    <w:rsid w:val="003C0759"/>
    <w:rsid w:val="003C0846"/>
    <w:rsid w:val="003C091A"/>
    <w:rsid w:val="003C0FE5"/>
    <w:rsid w:val="003C11EB"/>
    <w:rsid w:val="003C129B"/>
    <w:rsid w:val="003C137A"/>
    <w:rsid w:val="003C1409"/>
    <w:rsid w:val="003C1531"/>
    <w:rsid w:val="003C15DC"/>
    <w:rsid w:val="003C1755"/>
    <w:rsid w:val="003C1841"/>
    <w:rsid w:val="003C1981"/>
    <w:rsid w:val="003C1C9D"/>
    <w:rsid w:val="003C1D26"/>
    <w:rsid w:val="003C1EF2"/>
    <w:rsid w:val="003C1F02"/>
    <w:rsid w:val="003C201B"/>
    <w:rsid w:val="003C2332"/>
    <w:rsid w:val="003C2542"/>
    <w:rsid w:val="003C2719"/>
    <w:rsid w:val="003C2BCA"/>
    <w:rsid w:val="003C2F11"/>
    <w:rsid w:val="003C2F8B"/>
    <w:rsid w:val="003C2FDE"/>
    <w:rsid w:val="003C310D"/>
    <w:rsid w:val="003C3154"/>
    <w:rsid w:val="003C3189"/>
    <w:rsid w:val="003C319B"/>
    <w:rsid w:val="003C36F9"/>
    <w:rsid w:val="003C386A"/>
    <w:rsid w:val="003C38BE"/>
    <w:rsid w:val="003C3A80"/>
    <w:rsid w:val="003C3C5F"/>
    <w:rsid w:val="003C3D83"/>
    <w:rsid w:val="003C4258"/>
    <w:rsid w:val="003C47AA"/>
    <w:rsid w:val="003C4A46"/>
    <w:rsid w:val="003C4A89"/>
    <w:rsid w:val="003C4AD8"/>
    <w:rsid w:val="003C4B0E"/>
    <w:rsid w:val="003C52A4"/>
    <w:rsid w:val="003C52BF"/>
    <w:rsid w:val="003C59D2"/>
    <w:rsid w:val="003C5AD3"/>
    <w:rsid w:val="003C5D70"/>
    <w:rsid w:val="003C6026"/>
    <w:rsid w:val="003C63C3"/>
    <w:rsid w:val="003C63D4"/>
    <w:rsid w:val="003C67CA"/>
    <w:rsid w:val="003C684D"/>
    <w:rsid w:val="003C6A8E"/>
    <w:rsid w:val="003C6E48"/>
    <w:rsid w:val="003C6F93"/>
    <w:rsid w:val="003C71FD"/>
    <w:rsid w:val="003C75DA"/>
    <w:rsid w:val="003C7723"/>
    <w:rsid w:val="003C7A89"/>
    <w:rsid w:val="003C7AA2"/>
    <w:rsid w:val="003D04A7"/>
    <w:rsid w:val="003D0DAF"/>
    <w:rsid w:val="003D1350"/>
    <w:rsid w:val="003D152A"/>
    <w:rsid w:val="003D156F"/>
    <w:rsid w:val="003D1579"/>
    <w:rsid w:val="003D1877"/>
    <w:rsid w:val="003D1BD9"/>
    <w:rsid w:val="003D1FB8"/>
    <w:rsid w:val="003D218C"/>
    <w:rsid w:val="003D2815"/>
    <w:rsid w:val="003D2B5B"/>
    <w:rsid w:val="003D2CFE"/>
    <w:rsid w:val="003D34FE"/>
    <w:rsid w:val="003D3B00"/>
    <w:rsid w:val="003D3C5B"/>
    <w:rsid w:val="003D3D93"/>
    <w:rsid w:val="003D3EFD"/>
    <w:rsid w:val="003D4038"/>
    <w:rsid w:val="003D4237"/>
    <w:rsid w:val="003D482F"/>
    <w:rsid w:val="003D48F0"/>
    <w:rsid w:val="003D4929"/>
    <w:rsid w:val="003D4B91"/>
    <w:rsid w:val="003D4C86"/>
    <w:rsid w:val="003D4DF0"/>
    <w:rsid w:val="003D4E9B"/>
    <w:rsid w:val="003D51FA"/>
    <w:rsid w:val="003D541B"/>
    <w:rsid w:val="003D5B98"/>
    <w:rsid w:val="003D5D1E"/>
    <w:rsid w:val="003D5EC1"/>
    <w:rsid w:val="003D5F2B"/>
    <w:rsid w:val="003D63B3"/>
    <w:rsid w:val="003D63BB"/>
    <w:rsid w:val="003D70B2"/>
    <w:rsid w:val="003D7258"/>
    <w:rsid w:val="003D76E5"/>
    <w:rsid w:val="003D7B46"/>
    <w:rsid w:val="003D7BE5"/>
    <w:rsid w:val="003E04D7"/>
    <w:rsid w:val="003E0660"/>
    <w:rsid w:val="003E06CC"/>
    <w:rsid w:val="003E0C2A"/>
    <w:rsid w:val="003E0C4A"/>
    <w:rsid w:val="003E0EC9"/>
    <w:rsid w:val="003E0F0B"/>
    <w:rsid w:val="003E0FC4"/>
    <w:rsid w:val="003E1432"/>
    <w:rsid w:val="003E18F2"/>
    <w:rsid w:val="003E2059"/>
    <w:rsid w:val="003E249E"/>
    <w:rsid w:val="003E250D"/>
    <w:rsid w:val="003E2539"/>
    <w:rsid w:val="003E254D"/>
    <w:rsid w:val="003E2624"/>
    <w:rsid w:val="003E26B2"/>
    <w:rsid w:val="003E2779"/>
    <w:rsid w:val="003E28D8"/>
    <w:rsid w:val="003E2D11"/>
    <w:rsid w:val="003E3009"/>
    <w:rsid w:val="003E35F7"/>
    <w:rsid w:val="003E3C20"/>
    <w:rsid w:val="003E3FA9"/>
    <w:rsid w:val="003E4438"/>
    <w:rsid w:val="003E4495"/>
    <w:rsid w:val="003E462C"/>
    <w:rsid w:val="003E4976"/>
    <w:rsid w:val="003E4AC2"/>
    <w:rsid w:val="003E4BC4"/>
    <w:rsid w:val="003E4FFB"/>
    <w:rsid w:val="003E526B"/>
    <w:rsid w:val="003E5316"/>
    <w:rsid w:val="003E5826"/>
    <w:rsid w:val="003E5993"/>
    <w:rsid w:val="003E5C49"/>
    <w:rsid w:val="003E5D07"/>
    <w:rsid w:val="003E5ED4"/>
    <w:rsid w:val="003E6178"/>
    <w:rsid w:val="003E638F"/>
    <w:rsid w:val="003E63AB"/>
    <w:rsid w:val="003E678E"/>
    <w:rsid w:val="003E68AC"/>
    <w:rsid w:val="003E68B4"/>
    <w:rsid w:val="003E6B15"/>
    <w:rsid w:val="003E72B1"/>
    <w:rsid w:val="003E72C6"/>
    <w:rsid w:val="003E731D"/>
    <w:rsid w:val="003E745C"/>
    <w:rsid w:val="003E7498"/>
    <w:rsid w:val="003E756E"/>
    <w:rsid w:val="003E75AC"/>
    <w:rsid w:val="003E7630"/>
    <w:rsid w:val="003E77F7"/>
    <w:rsid w:val="003E789A"/>
    <w:rsid w:val="003E7924"/>
    <w:rsid w:val="003E7C51"/>
    <w:rsid w:val="003E7FF7"/>
    <w:rsid w:val="003F002B"/>
    <w:rsid w:val="003F0127"/>
    <w:rsid w:val="003F0661"/>
    <w:rsid w:val="003F0A19"/>
    <w:rsid w:val="003F0ACB"/>
    <w:rsid w:val="003F0C7F"/>
    <w:rsid w:val="003F0EDA"/>
    <w:rsid w:val="003F148C"/>
    <w:rsid w:val="003F178B"/>
    <w:rsid w:val="003F1A40"/>
    <w:rsid w:val="003F1AD5"/>
    <w:rsid w:val="003F1EF7"/>
    <w:rsid w:val="003F25F0"/>
    <w:rsid w:val="003F2BF7"/>
    <w:rsid w:val="003F2C3E"/>
    <w:rsid w:val="003F2CFE"/>
    <w:rsid w:val="003F2E48"/>
    <w:rsid w:val="003F3017"/>
    <w:rsid w:val="003F3047"/>
    <w:rsid w:val="003F3191"/>
    <w:rsid w:val="003F3209"/>
    <w:rsid w:val="003F32B9"/>
    <w:rsid w:val="003F358E"/>
    <w:rsid w:val="003F37BE"/>
    <w:rsid w:val="003F3870"/>
    <w:rsid w:val="003F3871"/>
    <w:rsid w:val="003F3945"/>
    <w:rsid w:val="003F3A2A"/>
    <w:rsid w:val="003F3A51"/>
    <w:rsid w:val="003F3C81"/>
    <w:rsid w:val="003F3DFC"/>
    <w:rsid w:val="003F3FF5"/>
    <w:rsid w:val="003F4122"/>
    <w:rsid w:val="003F42B8"/>
    <w:rsid w:val="003F4386"/>
    <w:rsid w:val="003F45D1"/>
    <w:rsid w:val="003F49B3"/>
    <w:rsid w:val="003F4CEC"/>
    <w:rsid w:val="003F4E08"/>
    <w:rsid w:val="003F5281"/>
    <w:rsid w:val="003F52BF"/>
    <w:rsid w:val="003F54BE"/>
    <w:rsid w:val="003F5662"/>
    <w:rsid w:val="003F5774"/>
    <w:rsid w:val="003F5CED"/>
    <w:rsid w:val="003F61B0"/>
    <w:rsid w:val="003F6405"/>
    <w:rsid w:val="003F657C"/>
    <w:rsid w:val="003F658E"/>
    <w:rsid w:val="003F67A6"/>
    <w:rsid w:val="003F6A40"/>
    <w:rsid w:val="003F6E43"/>
    <w:rsid w:val="003F71C8"/>
    <w:rsid w:val="003F71E1"/>
    <w:rsid w:val="003F75B4"/>
    <w:rsid w:val="003F76E0"/>
    <w:rsid w:val="003F7EDF"/>
    <w:rsid w:val="00400007"/>
    <w:rsid w:val="00400370"/>
    <w:rsid w:val="0040037D"/>
    <w:rsid w:val="004003A0"/>
    <w:rsid w:val="00400451"/>
    <w:rsid w:val="00400890"/>
    <w:rsid w:val="00400A4F"/>
    <w:rsid w:val="00400A5A"/>
    <w:rsid w:val="00400B20"/>
    <w:rsid w:val="00400FE3"/>
    <w:rsid w:val="00401063"/>
    <w:rsid w:val="004012F8"/>
    <w:rsid w:val="0040195D"/>
    <w:rsid w:val="00401A35"/>
    <w:rsid w:val="00401C36"/>
    <w:rsid w:val="0040218E"/>
    <w:rsid w:val="00402244"/>
    <w:rsid w:val="0040238E"/>
    <w:rsid w:val="00402422"/>
    <w:rsid w:val="00402516"/>
    <w:rsid w:val="0040254B"/>
    <w:rsid w:val="0040258D"/>
    <w:rsid w:val="00402791"/>
    <w:rsid w:val="00402A7F"/>
    <w:rsid w:val="00403104"/>
    <w:rsid w:val="00403134"/>
    <w:rsid w:val="004031E4"/>
    <w:rsid w:val="004032AD"/>
    <w:rsid w:val="00403519"/>
    <w:rsid w:val="0040361A"/>
    <w:rsid w:val="004037EE"/>
    <w:rsid w:val="00403ACB"/>
    <w:rsid w:val="00403CCB"/>
    <w:rsid w:val="00403F8C"/>
    <w:rsid w:val="0040440B"/>
    <w:rsid w:val="00404520"/>
    <w:rsid w:val="004049CB"/>
    <w:rsid w:val="00404B3F"/>
    <w:rsid w:val="00404C21"/>
    <w:rsid w:val="0040518A"/>
    <w:rsid w:val="004051B9"/>
    <w:rsid w:val="00405367"/>
    <w:rsid w:val="004053E0"/>
    <w:rsid w:val="00405490"/>
    <w:rsid w:val="004054E0"/>
    <w:rsid w:val="004055ED"/>
    <w:rsid w:val="0040567A"/>
    <w:rsid w:val="00405714"/>
    <w:rsid w:val="00405A83"/>
    <w:rsid w:val="00405D6E"/>
    <w:rsid w:val="004060DC"/>
    <w:rsid w:val="00406432"/>
    <w:rsid w:val="00406650"/>
    <w:rsid w:val="0040690C"/>
    <w:rsid w:val="00406A77"/>
    <w:rsid w:val="0040704B"/>
    <w:rsid w:val="00407276"/>
    <w:rsid w:val="0040766A"/>
    <w:rsid w:val="00407EB4"/>
    <w:rsid w:val="004101B5"/>
    <w:rsid w:val="004102D4"/>
    <w:rsid w:val="004103FE"/>
    <w:rsid w:val="00410495"/>
    <w:rsid w:val="00410A1D"/>
    <w:rsid w:val="00410EA0"/>
    <w:rsid w:val="00411053"/>
    <w:rsid w:val="00411874"/>
    <w:rsid w:val="004119DF"/>
    <w:rsid w:val="004119E5"/>
    <w:rsid w:val="00411A78"/>
    <w:rsid w:val="00411C2A"/>
    <w:rsid w:val="00412013"/>
    <w:rsid w:val="004125C2"/>
    <w:rsid w:val="00412605"/>
    <w:rsid w:val="00412A4F"/>
    <w:rsid w:val="00412ABA"/>
    <w:rsid w:val="00412EC5"/>
    <w:rsid w:val="00412F4C"/>
    <w:rsid w:val="004133D5"/>
    <w:rsid w:val="00413ABA"/>
    <w:rsid w:val="004143AD"/>
    <w:rsid w:val="00414443"/>
    <w:rsid w:val="00414A5D"/>
    <w:rsid w:val="00414D7B"/>
    <w:rsid w:val="00414EEB"/>
    <w:rsid w:val="00414F0E"/>
    <w:rsid w:val="00415003"/>
    <w:rsid w:val="004150F4"/>
    <w:rsid w:val="004152D7"/>
    <w:rsid w:val="00415356"/>
    <w:rsid w:val="004153D8"/>
    <w:rsid w:val="00415605"/>
    <w:rsid w:val="00415766"/>
    <w:rsid w:val="004158A5"/>
    <w:rsid w:val="00415D83"/>
    <w:rsid w:val="00415F16"/>
    <w:rsid w:val="00416234"/>
    <w:rsid w:val="00416299"/>
    <w:rsid w:val="00416874"/>
    <w:rsid w:val="004168B4"/>
    <w:rsid w:val="004168D0"/>
    <w:rsid w:val="00416A8B"/>
    <w:rsid w:val="00416B9A"/>
    <w:rsid w:val="00416C5F"/>
    <w:rsid w:val="00416C8C"/>
    <w:rsid w:val="00417116"/>
    <w:rsid w:val="0041728D"/>
    <w:rsid w:val="00417708"/>
    <w:rsid w:val="00417BE8"/>
    <w:rsid w:val="00417C9F"/>
    <w:rsid w:val="00417D04"/>
    <w:rsid w:val="00417DBD"/>
    <w:rsid w:val="00417DC9"/>
    <w:rsid w:val="00417F48"/>
    <w:rsid w:val="0042002F"/>
    <w:rsid w:val="00420311"/>
    <w:rsid w:val="0042032F"/>
    <w:rsid w:val="0042053E"/>
    <w:rsid w:val="00420773"/>
    <w:rsid w:val="00420A6C"/>
    <w:rsid w:val="00420B01"/>
    <w:rsid w:val="00420B32"/>
    <w:rsid w:val="00420B8A"/>
    <w:rsid w:val="00421207"/>
    <w:rsid w:val="004214B4"/>
    <w:rsid w:val="00421602"/>
    <w:rsid w:val="004216B4"/>
    <w:rsid w:val="00421708"/>
    <w:rsid w:val="00421A7D"/>
    <w:rsid w:val="00421AF9"/>
    <w:rsid w:val="00421B35"/>
    <w:rsid w:val="00421D28"/>
    <w:rsid w:val="00421F87"/>
    <w:rsid w:val="004226B1"/>
    <w:rsid w:val="0042283C"/>
    <w:rsid w:val="004229DC"/>
    <w:rsid w:val="00422E15"/>
    <w:rsid w:val="0042340F"/>
    <w:rsid w:val="0042367B"/>
    <w:rsid w:val="00423ACC"/>
    <w:rsid w:val="00423B7E"/>
    <w:rsid w:val="00423D1E"/>
    <w:rsid w:val="00423F09"/>
    <w:rsid w:val="00423FEC"/>
    <w:rsid w:val="00424098"/>
    <w:rsid w:val="004240B2"/>
    <w:rsid w:val="00424318"/>
    <w:rsid w:val="0042481A"/>
    <w:rsid w:val="00425285"/>
    <w:rsid w:val="004254BD"/>
    <w:rsid w:val="00425817"/>
    <w:rsid w:val="00425863"/>
    <w:rsid w:val="0042588D"/>
    <w:rsid w:val="00425AD0"/>
    <w:rsid w:val="00425F8B"/>
    <w:rsid w:val="0042616F"/>
    <w:rsid w:val="004262B2"/>
    <w:rsid w:val="00426335"/>
    <w:rsid w:val="004264AA"/>
    <w:rsid w:val="00426766"/>
    <w:rsid w:val="00426B34"/>
    <w:rsid w:val="00426CD6"/>
    <w:rsid w:val="00426EBF"/>
    <w:rsid w:val="004273C4"/>
    <w:rsid w:val="00427479"/>
    <w:rsid w:val="00427ADA"/>
    <w:rsid w:val="00427ADB"/>
    <w:rsid w:val="00427B47"/>
    <w:rsid w:val="00427C8C"/>
    <w:rsid w:val="00427DE0"/>
    <w:rsid w:val="00430344"/>
    <w:rsid w:val="00430642"/>
    <w:rsid w:val="00430B38"/>
    <w:rsid w:val="00430B7C"/>
    <w:rsid w:val="00430C52"/>
    <w:rsid w:val="00430D3A"/>
    <w:rsid w:val="004314B7"/>
    <w:rsid w:val="00431DE7"/>
    <w:rsid w:val="00431EF8"/>
    <w:rsid w:val="0043244B"/>
    <w:rsid w:val="004324AB"/>
    <w:rsid w:val="004324CF"/>
    <w:rsid w:val="0043250F"/>
    <w:rsid w:val="004325C5"/>
    <w:rsid w:val="00432A3C"/>
    <w:rsid w:val="004332E8"/>
    <w:rsid w:val="00433B7B"/>
    <w:rsid w:val="00433BFA"/>
    <w:rsid w:val="00433D47"/>
    <w:rsid w:val="00433E9A"/>
    <w:rsid w:val="00434465"/>
    <w:rsid w:val="004344C9"/>
    <w:rsid w:val="0043458B"/>
    <w:rsid w:val="00434627"/>
    <w:rsid w:val="00434980"/>
    <w:rsid w:val="00434994"/>
    <w:rsid w:val="004350E8"/>
    <w:rsid w:val="00435346"/>
    <w:rsid w:val="00435DA0"/>
    <w:rsid w:val="00435EC0"/>
    <w:rsid w:val="004361FA"/>
    <w:rsid w:val="0043623A"/>
    <w:rsid w:val="0043628D"/>
    <w:rsid w:val="0043682B"/>
    <w:rsid w:val="004370CA"/>
    <w:rsid w:val="00437176"/>
    <w:rsid w:val="004372CC"/>
    <w:rsid w:val="004373B1"/>
    <w:rsid w:val="004373C0"/>
    <w:rsid w:val="004373C3"/>
    <w:rsid w:val="00437632"/>
    <w:rsid w:val="00437802"/>
    <w:rsid w:val="0043793D"/>
    <w:rsid w:val="004379E6"/>
    <w:rsid w:val="00437A52"/>
    <w:rsid w:val="00437AF1"/>
    <w:rsid w:val="00437CC2"/>
    <w:rsid w:val="00437D56"/>
    <w:rsid w:val="0044037A"/>
    <w:rsid w:val="00440551"/>
    <w:rsid w:val="00440F62"/>
    <w:rsid w:val="00440FB8"/>
    <w:rsid w:val="0044145B"/>
    <w:rsid w:val="00441535"/>
    <w:rsid w:val="00441C2A"/>
    <w:rsid w:val="00441EFF"/>
    <w:rsid w:val="0044223F"/>
    <w:rsid w:val="00442711"/>
    <w:rsid w:val="00442E73"/>
    <w:rsid w:val="0044394A"/>
    <w:rsid w:val="00443A2B"/>
    <w:rsid w:val="00443D35"/>
    <w:rsid w:val="00443F91"/>
    <w:rsid w:val="00444091"/>
    <w:rsid w:val="004440B6"/>
    <w:rsid w:val="0044413E"/>
    <w:rsid w:val="004442F1"/>
    <w:rsid w:val="0044431D"/>
    <w:rsid w:val="004445D0"/>
    <w:rsid w:val="00444756"/>
    <w:rsid w:val="004454F6"/>
    <w:rsid w:val="00445523"/>
    <w:rsid w:val="004455CA"/>
    <w:rsid w:val="004456C9"/>
    <w:rsid w:val="0044576F"/>
    <w:rsid w:val="00445F66"/>
    <w:rsid w:val="00446152"/>
    <w:rsid w:val="00446466"/>
    <w:rsid w:val="00446566"/>
    <w:rsid w:val="004466A1"/>
    <w:rsid w:val="00446A11"/>
    <w:rsid w:val="00446D7F"/>
    <w:rsid w:val="00446D9A"/>
    <w:rsid w:val="00446DAF"/>
    <w:rsid w:val="00447062"/>
    <w:rsid w:val="004474DC"/>
    <w:rsid w:val="00447894"/>
    <w:rsid w:val="004479B4"/>
    <w:rsid w:val="004501D5"/>
    <w:rsid w:val="004506EB"/>
    <w:rsid w:val="00450FA5"/>
    <w:rsid w:val="004511C3"/>
    <w:rsid w:val="0045180D"/>
    <w:rsid w:val="00451821"/>
    <w:rsid w:val="00451DF0"/>
    <w:rsid w:val="00451F60"/>
    <w:rsid w:val="0045207F"/>
    <w:rsid w:val="00452200"/>
    <w:rsid w:val="004529E5"/>
    <w:rsid w:val="00452B62"/>
    <w:rsid w:val="00452D48"/>
    <w:rsid w:val="0045312B"/>
    <w:rsid w:val="00453597"/>
    <w:rsid w:val="00453772"/>
    <w:rsid w:val="004538AA"/>
    <w:rsid w:val="00453B19"/>
    <w:rsid w:val="00453BB6"/>
    <w:rsid w:val="00453C2C"/>
    <w:rsid w:val="00453DE8"/>
    <w:rsid w:val="004544CD"/>
    <w:rsid w:val="00454667"/>
    <w:rsid w:val="0045487C"/>
    <w:rsid w:val="00454A0E"/>
    <w:rsid w:val="00454AAF"/>
    <w:rsid w:val="00454B08"/>
    <w:rsid w:val="00454BBB"/>
    <w:rsid w:val="00454D43"/>
    <w:rsid w:val="00455918"/>
    <w:rsid w:val="0045593B"/>
    <w:rsid w:val="00455A18"/>
    <w:rsid w:val="00455B33"/>
    <w:rsid w:val="00455B39"/>
    <w:rsid w:val="00455C27"/>
    <w:rsid w:val="00455C3A"/>
    <w:rsid w:val="00455C74"/>
    <w:rsid w:val="00455F36"/>
    <w:rsid w:val="004560ED"/>
    <w:rsid w:val="004569B9"/>
    <w:rsid w:val="00457173"/>
    <w:rsid w:val="00457245"/>
    <w:rsid w:val="00457366"/>
    <w:rsid w:val="00457539"/>
    <w:rsid w:val="00457834"/>
    <w:rsid w:val="0045785B"/>
    <w:rsid w:val="0045793F"/>
    <w:rsid w:val="00457BC3"/>
    <w:rsid w:val="00460013"/>
    <w:rsid w:val="0046027C"/>
    <w:rsid w:val="004603FC"/>
    <w:rsid w:val="00460A0B"/>
    <w:rsid w:val="00460B89"/>
    <w:rsid w:val="00460E96"/>
    <w:rsid w:val="0046100E"/>
    <w:rsid w:val="004612C1"/>
    <w:rsid w:val="00461503"/>
    <w:rsid w:val="00461515"/>
    <w:rsid w:val="00461571"/>
    <w:rsid w:val="00461965"/>
    <w:rsid w:val="004620BF"/>
    <w:rsid w:val="00462484"/>
    <w:rsid w:val="004625D3"/>
    <w:rsid w:val="00462609"/>
    <w:rsid w:val="00462724"/>
    <w:rsid w:val="004629D3"/>
    <w:rsid w:val="00462A0B"/>
    <w:rsid w:val="00462CEE"/>
    <w:rsid w:val="00462E7D"/>
    <w:rsid w:val="00462FAB"/>
    <w:rsid w:val="00463004"/>
    <w:rsid w:val="004631D2"/>
    <w:rsid w:val="00463380"/>
    <w:rsid w:val="004636E8"/>
    <w:rsid w:val="0046380F"/>
    <w:rsid w:val="00463B0E"/>
    <w:rsid w:val="00463D0C"/>
    <w:rsid w:val="0046426C"/>
    <w:rsid w:val="004644E4"/>
    <w:rsid w:val="00464732"/>
    <w:rsid w:val="00464CD4"/>
    <w:rsid w:val="0046515F"/>
    <w:rsid w:val="00465345"/>
    <w:rsid w:val="004653A5"/>
    <w:rsid w:val="00465723"/>
    <w:rsid w:val="004658FD"/>
    <w:rsid w:val="00465AC5"/>
    <w:rsid w:val="00466127"/>
    <w:rsid w:val="004661FF"/>
    <w:rsid w:val="0046627B"/>
    <w:rsid w:val="004663E8"/>
    <w:rsid w:val="004664C1"/>
    <w:rsid w:val="004666D1"/>
    <w:rsid w:val="00466712"/>
    <w:rsid w:val="004667E1"/>
    <w:rsid w:val="0046694C"/>
    <w:rsid w:val="00466D9A"/>
    <w:rsid w:val="00466E2C"/>
    <w:rsid w:val="004671CC"/>
    <w:rsid w:val="00467217"/>
    <w:rsid w:val="00467289"/>
    <w:rsid w:val="0046736F"/>
    <w:rsid w:val="00467601"/>
    <w:rsid w:val="004677C6"/>
    <w:rsid w:val="00467B0E"/>
    <w:rsid w:val="00467DDB"/>
    <w:rsid w:val="00467FE1"/>
    <w:rsid w:val="00470410"/>
    <w:rsid w:val="0047042B"/>
    <w:rsid w:val="004706AE"/>
    <w:rsid w:val="00470FE8"/>
    <w:rsid w:val="00471135"/>
    <w:rsid w:val="004711BA"/>
    <w:rsid w:val="004711C9"/>
    <w:rsid w:val="00471375"/>
    <w:rsid w:val="004716EC"/>
    <w:rsid w:val="0047178D"/>
    <w:rsid w:val="00471A48"/>
    <w:rsid w:val="00471B93"/>
    <w:rsid w:val="00472562"/>
    <w:rsid w:val="00472865"/>
    <w:rsid w:val="00472BF3"/>
    <w:rsid w:val="00472C4F"/>
    <w:rsid w:val="00472CF3"/>
    <w:rsid w:val="00472E2C"/>
    <w:rsid w:val="00472F1D"/>
    <w:rsid w:val="00473097"/>
    <w:rsid w:val="004730A5"/>
    <w:rsid w:val="0047377A"/>
    <w:rsid w:val="004739F6"/>
    <w:rsid w:val="00473BCE"/>
    <w:rsid w:val="00473C19"/>
    <w:rsid w:val="004740E2"/>
    <w:rsid w:val="00474189"/>
    <w:rsid w:val="004742E0"/>
    <w:rsid w:val="0047441B"/>
    <w:rsid w:val="00474642"/>
    <w:rsid w:val="004748CC"/>
    <w:rsid w:val="00474C65"/>
    <w:rsid w:val="00474F7A"/>
    <w:rsid w:val="0047516C"/>
    <w:rsid w:val="004752B1"/>
    <w:rsid w:val="00475B25"/>
    <w:rsid w:val="00475B65"/>
    <w:rsid w:val="00475D9E"/>
    <w:rsid w:val="0047682B"/>
    <w:rsid w:val="004769A6"/>
    <w:rsid w:val="00476C7C"/>
    <w:rsid w:val="00477435"/>
    <w:rsid w:val="004774F7"/>
    <w:rsid w:val="00477768"/>
    <w:rsid w:val="0047780C"/>
    <w:rsid w:val="0047787D"/>
    <w:rsid w:val="00477899"/>
    <w:rsid w:val="00477CAD"/>
    <w:rsid w:val="00480C35"/>
    <w:rsid w:val="004811B9"/>
    <w:rsid w:val="0048136B"/>
    <w:rsid w:val="004815D1"/>
    <w:rsid w:val="0048178B"/>
    <w:rsid w:val="00481B75"/>
    <w:rsid w:val="00481C26"/>
    <w:rsid w:val="00481F1A"/>
    <w:rsid w:val="00481FDC"/>
    <w:rsid w:val="00482107"/>
    <w:rsid w:val="0048217C"/>
    <w:rsid w:val="0048249A"/>
    <w:rsid w:val="00482A38"/>
    <w:rsid w:val="00482CBB"/>
    <w:rsid w:val="00482D62"/>
    <w:rsid w:val="00482D95"/>
    <w:rsid w:val="00482EF3"/>
    <w:rsid w:val="00483013"/>
    <w:rsid w:val="004832C7"/>
    <w:rsid w:val="0048344C"/>
    <w:rsid w:val="00483573"/>
    <w:rsid w:val="004836BA"/>
    <w:rsid w:val="0048389B"/>
    <w:rsid w:val="00483A9B"/>
    <w:rsid w:val="00483E0B"/>
    <w:rsid w:val="0048457D"/>
    <w:rsid w:val="00484861"/>
    <w:rsid w:val="00484C1A"/>
    <w:rsid w:val="00484D47"/>
    <w:rsid w:val="00484E68"/>
    <w:rsid w:val="00485012"/>
    <w:rsid w:val="0048501B"/>
    <w:rsid w:val="00485324"/>
    <w:rsid w:val="0048553C"/>
    <w:rsid w:val="00485749"/>
    <w:rsid w:val="00485D3A"/>
    <w:rsid w:val="00485E18"/>
    <w:rsid w:val="00485ED1"/>
    <w:rsid w:val="00486123"/>
    <w:rsid w:val="00486294"/>
    <w:rsid w:val="004862A6"/>
    <w:rsid w:val="004865BA"/>
    <w:rsid w:val="0048673F"/>
    <w:rsid w:val="00486C86"/>
    <w:rsid w:val="00486FC1"/>
    <w:rsid w:val="00487246"/>
    <w:rsid w:val="0048730E"/>
    <w:rsid w:val="00487427"/>
    <w:rsid w:val="004874ED"/>
    <w:rsid w:val="00487802"/>
    <w:rsid w:val="0048783F"/>
    <w:rsid w:val="004879CD"/>
    <w:rsid w:val="0049017C"/>
    <w:rsid w:val="004902A9"/>
    <w:rsid w:val="00490591"/>
    <w:rsid w:val="00490621"/>
    <w:rsid w:val="0049074F"/>
    <w:rsid w:val="004907A9"/>
    <w:rsid w:val="00490B89"/>
    <w:rsid w:val="00490F46"/>
    <w:rsid w:val="004910F8"/>
    <w:rsid w:val="004917A6"/>
    <w:rsid w:val="004917B7"/>
    <w:rsid w:val="004917D4"/>
    <w:rsid w:val="0049195D"/>
    <w:rsid w:val="00491A27"/>
    <w:rsid w:val="00491AA7"/>
    <w:rsid w:val="00491C0A"/>
    <w:rsid w:val="00491CBB"/>
    <w:rsid w:val="00491D41"/>
    <w:rsid w:val="004920EF"/>
    <w:rsid w:val="004921A4"/>
    <w:rsid w:val="004921C2"/>
    <w:rsid w:val="0049270D"/>
    <w:rsid w:val="00492807"/>
    <w:rsid w:val="0049288A"/>
    <w:rsid w:val="0049290D"/>
    <w:rsid w:val="004929DC"/>
    <w:rsid w:val="00492AAF"/>
    <w:rsid w:val="00493444"/>
    <w:rsid w:val="004934A5"/>
    <w:rsid w:val="00493764"/>
    <w:rsid w:val="00493B03"/>
    <w:rsid w:val="00493C74"/>
    <w:rsid w:val="00493EA7"/>
    <w:rsid w:val="00493ED0"/>
    <w:rsid w:val="00494998"/>
    <w:rsid w:val="004949AC"/>
    <w:rsid w:val="00495041"/>
    <w:rsid w:val="0049526B"/>
    <w:rsid w:val="0049552D"/>
    <w:rsid w:val="004955CC"/>
    <w:rsid w:val="004957ED"/>
    <w:rsid w:val="00495B15"/>
    <w:rsid w:val="0049610E"/>
    <w:rsid w:val="004962C6"/>
    <w:rsid w:val="004965CC"/>
    <w:rsid w:val="00496778"/>
    <w:rsid w:val="00496D97"/>
    <w:rsid w:val="00496F79"/>
    <w:rsid w:val="0049724A"/>
    <w:rsid w:val="00497A32"/>
    <w:rsid w:val="004A00BB"/>
    <w:rsid w:val="004A030B"/>
    <w:rsid w:val="004A0320"/>
    <w:rsid w:val="004A0401"/>
    <w:rsid w:val="004A06E8"/>
    <w:rsid w:val="004A0984"/>
    <w:rsid w:val="004A0F26"/>
    <w:rsid w:val="004A13AA"/>
    <w:rsid w:val="004A1B60"/>
    <w:rsid w:val="004A1F1E"/>
    <w:rsid w:val="004A1F6E"/>
    <w:rsid w:val="004A1FAA"/>
    <w:rsid w:val="004A2071"/>
    <w:rsid w:val="004A22F7"/>
    <w:rsid w:val="004A2767"/>
    <w:rsid w:val="004A2AD8"/>
    <w:rsid w:val="004A2C76"/>
    <w:rsid w:val="004A2EDD"/>
    <w:rsid w:val="004A3023"/>
    <w:rsid w:val="004A369F"/>
    <w:rsid w:val="004A3784"/>
    <w:rsid w:val="004A38BF"/>
    <w:rsid w:val="004A3DF2"/>
    <w:rsid w:val="004A4008"/>
    <w:rsid w:val="004A4153"/>
    <w:rsid w:val="004A41B1"/>
    <w:rsid w:val="004A464D"/>
    <w:rsid w:val="004A4832"/>
    <w:rsid w:val="004A4BA4"/>
    <w:rsid w:val="004A4DE8"/>
    <w:rsid w:val="004A4EFD"/>
    <w:rsid w:val="004A505A"/>
    <w:rsid w:val="004A50B9"/>
    <w:rsid w:val="004A5F4B"/>
    <w:rsid w:val="004A654E"/>
    <w:rsid w:val="004A6652"/>
    <w:rsid w:val="004A67C6"/>
    <w:rsid w:val="004A6A55"/>
    <w:rsid w:val="004A6E4E"/>
    <w:rsid w:val="004A6EC8"/>
    <w:rsid w:val="004A73A7"/>
    <w:rsid w:val="004A74B7"/>
    <w:rsid w:val="004A7636"/>
    <w:rsid w:val="004A7820"/>
    <w:rsid w:val="004A7F64"/>
    <w:rsid w:val="004B0342"/>
    <w:rsid w:val="004B0723"/>
    <w:rsid w:val="004B07D6"/>
    <w:rsid w:val="004B0815"/>
    <w:rsid w:val="004B0F5D"/>
    <w:rsid w:val="004B14FA"/>
    <w:rsid w:val="004B1DF2"/>
    <w:rsid w:val="004B1ED6"/>
    <w:rsid w:val="004B206E"/>
    <w:rsid w:val="004B2749"/>
    <w:rsid w:val="004B3648"/>
    <w:rsid w:val="004B3791"/>
    <w:rsid w:val="004B38C0"/>
    <w:rsid w:val="004B391C"/>
    <w:rsid w:val="004B3965"/>
    <w:rsid w:val="004B3995"/>
    <w:rsid w:val="004B3A60"/>
    <w:rsid w:val="004B3A75"/>
    <w:rsid w:val="004B3C88"/>
    <w:rsid w:val="004B3CF1"/>
    <w:rsid w:val="004B3E47"/>
    <w:rsid w:val="004B401C"/>
    <w:rsid w:val="004B4CA1"/>
    <w:rsid w:val="004B4CE8"/>
    <w:rsid w:val="004B4F9B"/>
    <w:rsid w:val="004B5243"/>
    <w:rsid w:val="004B5681"/>
    <w:rsid w:val="004B57AE"/>
    <w:rsid w:val="004B5F7A"/>
    <w:rsid w:val="004B6077"/>
    <w:rsid w:val="004B63B5"/>
    <w:rsid w:val="004B644B"/>
    <w:rsid w:val="004B6481"/>
    <w:rsid w:val="004B67F2"/>
    <w:rsid w:val="004B69B9"/>
    <w:rsid w:val="004B6A39"/>
    <w:rsid w:val="004B6CC6"/>
    <w:rsid w:val="004B6D4E"/>
    <w:rsid w:val="004B7052"/>
    <w:rsid w:val="004B713E"/>
    <w:rsid w:val="004B7372"/>
    <w:rsid w:val="004B78D5"/>
    <w:rsid w:val="004B7A06"/>
    <w:rsid w:val="004B7A14"/>
    <w:rsid w:val="004C03D3"/>
    <w:rsid w:val="004C0845"/>
    <w:rsid w:val="004C08D5"/>
    <w:rsid w:val="004C0AFC"/>
    <w:rsid w:val="004C0BC0"/>
    <w:rsid w:val="004C0EC5"/>
    <w:rsid w:val="004C1431"/>
    <w:rsid w:val="004C14AB"/>
    <w:rsid w:val="004C15A2"/>
    <w:rsid w:val="004C1DA5"/>
    <w:rsid w:val="004C2025"/>
    <w:rsid w:val="004C218D"/>
    <w:rsid w:val="004C24BD"/>
    <w:rsid w:val="004C27D0"/>
    <w:rsid w:val="004C2A2E"/>
    <w:rsid w:val="004C2B81"/>
    <w:rsid w:val="004C2D7E"/>
    <w:rsid w:val="004C2FED"/>
    <w:rsid w:val="004C32A6"/>
    <w:rsid w:val="004C33F2"/>
    <w:rsid w:val="004C35CA"/>
    <w:rsid w:val="004C36F4"/>
    <w:rsid w:val="004C3762"/>
    <w:rsid w:val="004C3905"/>
    <w:rsid w:val="004C39FD"/>
    <w:rsid w:val="004C3BFE"/>
    <w:rsid w:val="004C3E0A"/>
    <w:rsid w:val="004C3EE6"/>
    <w:rsid w:val="004C460A"/>
    <w:rsid w:val="004C4752"/>
    <w:rsid w:val="004C47A8"/>
    <w:rsid w:val="004C513F"/>
    <w:rsid w:val="004C52A5"/>
    <w:rsid w:val="004C5373"/>
    <w:rsid w:val="004C5386"/>
    <w:rsid w:val="004C54B2"/>
    <w:rsid w:val="004C554B"/>
    <w:rsid w:val="004C5853"/>
    <w:rsid w:val="004C5854"/>
    <w:rsid w:val="004C58A6"/>
    <w:rsid w:val="004C5DE7"/>
    <w:rsid w:val="004C5EC8"/>
    <w:rsid w:val="004C602A"/>
    <w:rsid w:val="004C60EF"/>
    <w:rsid w:val="004C613D"/>
    <w:rsid w:val="004C62B5"/>
    <w:rsid w:val="004C67FC"/>
    <w:rsid w:val="004C6DB3"/>
    <w:rsid w:val="004C6EB6"/>
    <w:rsid w:val="004C7209"/>
    <w:rsid w:val="004C77DF"/>
    <w:rsid w:val="004C7A31"/>
    <w:rsid w:val="004C7D20"/>
    <w:rsid w:val="004D0518"/>
    <w:rsid w:val="004D06B0"/>
    <w:rsid w:val="004D07D9"/>
    <w:rsid w:val="004D0936"/>
    <w:rsid w:val="004D0DD4"/>
    <w:rsid w:val="004D0E3C"/>
    <w:rsid w:val="004D0EA0"/>
    <w:rsid w:val="004D10E8"/>
    <w:rsid w:val="004D1362"/>
    <w:rsid w:val="004D16F7"/>
    <w:rsid w:val="004D1718"/>
    <w:rsid w:val="004D1B04"/>
    <w:rsid w:val="004D1C8D"/>
    <w:rsid w:val="004D1DE1"/>
    <w:rsid w:val="004D20A5"/>
    <w:rsid w:val="004D232E"/>
    <w:rsid w:val="004D2697"/>
    <w:rsid w:val="004D27B4"/>
    <w:rsid w:val="004D27E2"/>
    <w:rsid w:val="004D2B83"/>
    <w:rsid w:val="004D2EC6"/>
    <w:rsid w:val="004D30D3"/>
    <w:rsid w:val="004D3198"/>
    <w:rsid w:val="004D3324"/>
    <w:rsid w:val="004D3360"/>
    <w:rsid w:val="004D33A7"/>
    <w:rsid w:val="004D33CA"/>
    <w:rsid w:val="004D33EE"/>
    <w:rsid w:val="004D348D"/>
    <w:rsid w:val="004D3509"/>
    <w:rsid w:val="004D358D"/>
    <w:rsid w:val="004D3A8F"/>
    <w:rsid w:val="004D3BCD"/>
    <w:rsid w:val="004D3E00"/>
    <w:rsid w:val="004D3F61"/>
    <w:rsid w:val="004D43DA"/>
    <w:rsid w:val="004D4939"/>
    <w:rsid w:val="004D4ADC"/>
    <w:rsid w:val="004D4C87"/>
    <w:rsid w:val="004D4F31"/>
    <w:rsid w:val="004D5106"/>
    <w:rsid w:val="004D56CE"/>
    <w:rsid w:val="004D592C"/>
    <w:rsid w:val="004D5955"/>
    <w:rsid w:val="004D5A9E"/>
    <w:rsid w:val="004D5BFB"/>
    <w:rsid w:val="004D5E65"/>
    <w:rsid w:val="004D60CB"/>
    <w:rsid w:val="004D6538"/>
    <w:rsid w:val="004D662B"/>
    <w:rsid w:val="004D668E"/>
    <w:rsid w:val="004D6AE5"/>
    <w:rsid w:val="004D6C2A"/>
    <w:rsid w:val="004D709E"/>
    <w:rsid w:val="004D7141"/>
    <w:rsid w:val="004D71CB"/>
    <w:rsid w:val="004D723C"/>
    <w:rsid w:val="004D74FC"/>
    <w:rsid w:val="004D7510"/>
    <w:rsid w:val="004D7690"/>
    <w:rsid w:val="004D7FD7"/>
    <w:rsid w:val="004E0778"/>
    <w:rsid w:val="004E0839"/>
    <w:rsid w:val="004E08A9"/>
    <w:rsid w:val="004E093D"/>
    <w:rsid w:val="004E0C52"/>
    <w:rsid w:val="004E0F42"/>
    <w:rsid w:val="004E13DB"/>
    <w:rsid w:val="004E15EA"/>
    <w:rsid w:val="004E17D7"/>
    <w:rsid w:val="004E194B"/>
    <w:rsid w:val="004E1C41"/>
    <w:rsid w:val="004E1EB9"/>
    <w:rsid w:val="004E1EC3"/>
    <w:rsid w:val="004E1F9F"/>
    <w:rsid w:val="004E220B"/>
    <w:rsid w:val="004E2349"/>
    <w:rsid w:val="004E2696"/>
    <w:rsid w:val="004E2698"/>
    <w:rsid w:val="004E2F52"/>
    <w:rsid w:val="004E3220"/>
    <w:rsid w:val="004E393A"/>
    <w:rsid w:val="004E3CB3"/>
    <w:rsid w:val="004E3ED8"/>
    <w:rsid w:val="004E4226"/>
    <w:rsid w:val="004E4504"/>
    <w:rsid w:val="004E45C8"/>
    <w:rsid w:val="004E465E"/>
    <w:rsid w:val="004E46E8"/>
    <w:rsid w:val="004E4AD7"/>
    <w:rsid w:val="004E4BC2"/>
    <w:rsid w:val="004E4E0B"/>
    <w:rsid w:val="004E4E1B"/>
    <w:rsid w:val="004E4F44"/>
    <w:rsid w:val="004E511D"/>
    <w:rsid w:val="004E5152"/>
    <w:rsid w:val="004E533C"/>
    <w:rsid w:val="004E540E"/>
    <w:rsid w:val="004E581F"/>
    <w:rsid w:val="004E599C"/>
    <w:rsid w:val="004E5DE2"/>
    <w:rsid w:val="004E620F"/>
    <w:rsid w:val="004E654D"/>
    <w:rsid w:val="004E65E9"/>
    <w:rsid w:val="004E6D05"/>
    <w:rsid w:val="004E7170"/>
    <w:rsid w:val="004E744F"/>
    <w:rsid w:val="004E7766"/>
    <w:rsid w:val="004E7770"/>
    <w:rsid w:val="004E7A03"/>
    <w:rsid w:val="004E7D51"/>
    <w:rsid w:val="004F0330"/>
    <w:rsid w:val="004F035B"/>
    <w:rsid w:val="004F0676"/>
    <w:rsid w:val="004F0771"/>
    <w:rsid w:val="004F0822"/>
    <w:rsid w:val="004F0A8D"/>
    <w:rsid w:val="004F0BB4"/>
    <w:rsid w:val="004F10C0"/>
    <w:rsid w:val="004F122A"/>
    <w:rsid w:val="004F17EB"/>
    <w:rsid w:val="004F2454"/>
    <w:rsid w:val="004F27E5"/>
    <w:rsid w:val="004F2E26"/>
    <w:rsid w:val="004F2EDD"/>
    <w:rsid w:val="004F3029"/>
    <w:rsid w:val="004F30D2"/>
    <w:rsid w:val="004F31D7"/>
    <w:rsid w:val="004F33DD"/>
    <w:rsid w:val="004F3435"/>
    <w:rsid w:val="004F364C"/>
    <w:rsid w:val="004F394D"/>
    <w:rsid w:val="004F3A52"/>
    <w:rsid w:val="004F3D10"/>
    <w:rsid w:val="004F3EFF"/>
    <w:rsid w:val="004F431F"/>
    <w:rsid w:val="004F4376"/>
    <w:rsid w:val="004F446D"/>
    <w:rsid w:val="004F46FA"/>
    <w:rsid w:val="004F4C68"/>
    <w:rsid w:val="004F5126"/>
    <w:rsid w:val="004F52C3"/>
    <w:rsid w:val="004F5378"/>
    <w:rsid w:val="004F56BA"/>
    <w:rsid w:val="004F56F6"/>
    <w:rsid w:val="004F5931"/>
    <w:rsid w:val="004F5A81"/>
    <w:rsid w:val="004F5B44"/>
    <w:rsid w:val="004F5CFC"/>
    <w:rsid w:val="004F6237"/>
    <w:rsid w:val="004F6739"/>
    <w:rsid w:val="004F6877"/>
    <w:rsid w:val="004F7339"/>
    <w:rsid w:val="004F76CD"/>
    <w:rsid w:val="004F77FC"/>
    <w:rsid w:val="004F78B2"/>
    <w:rsid w:val="004F7C46"/>
    <w:rsid w:val="004F7D5E"/>
    <w:rsid w:val="004F7DF3"/>
    <w:rsid w:val="004F7E3E"/>
    <w:rsid w:val="0050070F"/>
    <w:rsid w:val="00500A27"/>
    <w:rsid w:val="00500B7C"/>
    <w:rsid w:val="00500BB7"/>
    <w:rsid w:val="0050107F"/>
    <w:rsid w:val="005010C5"/>
    <w:rsid w:val="00501116"/>
    <w:rsid w:val="005012DE"/>
    <w:rsid w:val="00501372"/>
    <w:rsid w:val="0050147F"/>
    <w:rsid w:val="005014CF"/>
    <w:rsid w:val="00501668"/>
    <w:rsid w:val="005018CE"/>
    <w:rsid w:val="005020E7"/>
    <w:rsid w:val="00502D00"/>
    <w:rsid w:val="0050301C"/>
    <w:rsid w:val="00503114"/>
    <w:rsid w:val="0050315F"/>
    <w:rsid w:val="00503360"/>
    <w:rsid w:val="00503563"/>
    <w:rsid w:val="00503878"/>
    <w:rsid w:val="00503897"/>
    <w:rsid w:val="00503BAD"/>
    <w:rsid w:val="00503CAB"/>
    <w:rsid w:val="00503CED"/>
    <w:rsid w:val="00503EDE"/>
    <w:rsid w:val="00503F77"/>
    <w:rsid w:val="00504370"/>
    <w:rsid w:val="005044FF"/>
    <w:rsid w:val="00504969"/>
    <w:rsid w:val="00504B1C"/>
    <w:rsid w:val="00504CB3"/>
    <w:rsid w:val="00504CDC"/>
    <w:rsid w:val="00504D66"/>
    <w:rsid w:val="00504ED4"/>
    <w:rsid w:val="0050509D"/>
    <w:rsid w:val="00505845"/>
    <w:rsid w:val="00505A8E"/>
    <w:rsid w:val="00505BA7"/>
    <w:rsid w:val="00506001"/>
    <w:rsid w:val="00506002"/>
    <w:rsid w:val="00506007"/>
    <w:rsid w:val="00506144"/>
    <w:rsid w:val="00506497"/>
    <w:rsid w:val="005064CC"/>
    <w:rsid w:val="00506963"/>
    <w:rsid w:val="00506E39"/>
    <w:rsid w:val="00507058"/>
    <w:rsid w:val="005070BF"/>
    <w:rsid w:val="0050729F"/>
    <w:rsid w:val="00507514"/>
    <w:rsid w:val="00507777"/>
    <w:rsid w:val="00507BC7"/>
    <w:rsid w:val="00507F12"/>
    <w:rsid w:val="00507FD5"/>
    <w:rsid w:val="0051031E"/>
    <w:rsid w:val="005103D6"/>
    <w:rsid w:val="00510401"/>
    <w:rsid w:val="00510709"/>
    <w:rsid w:val="00510ADA"/>
    <w:rsid w:val="00510F67"/>
    <w:rsid w:val="0051110C"/>
    <w:rsid w:val="0051122E"/>
    <w:rsid w:val="005112BE"/>
    <w:rsid w:val="005115CF"/>
    <w:rsid w:val="00511792"/>
    <w:rsid w:val="005119B6"/>
    <w:rsid w:val="00511AC8"/>
    <w:rsid w:val="00511AF4"/>
    <w:rsid w:val="00511BAB"/>
    <w:rsid w:val="00511CC8"/>
    <w:rsid w:val="00511E21"/>
    <w:rsid w:val="0051204B"/>
    <w:rsid w:val="005121A2"/>
    <w:rsid w:val="005121BD"/>
    <w:rsid w:val="005123FF"/>
    <w:rsid w:val="00512780"/>
    <w:rsid w:val="0051282D"/>
    <w:rsid w:val="00512928"/>
    <w:rsid w:val="005129B9"/>
    <w:rsid w:val="00512B4C"/>
    <w:rsid w:val="00512F31"/>
    <w:rsid w:val="00513059"/>
    <w:rsid w:val="0051308F"/>
    <w:rsid w:val="00513221"/>
    <w:rsid w:val="0051361C"/>
    <w:rsid w:val="00513734"/>
    <w:rsid w:val="0051379A"/>
    <w:rsid w:val="005139BF"/>
    <w:rsid w:val="00513DAE"/>
    <w:rsid w:val="0051416D"/>
    <w:rsid w:val="00514247"/>
    <w:rsid w:val="00514A4F"/>
    <w:rsid w:val="00514B35"/>
    <w:rsid w:val="00514BDC"/>
    <w:rsid w:val="00514C78"/>
    <w:rsid w:val="0051514F"/>
    <w:rsid w:val="0051533B"/>
    <w:rsid w:val="00515407"/>
    <w:rsid w:val="00515694"/>
    <w:rsid w:val="00515722"/>
    <w:rsid w:val="0051579D"/>
    <w:rsid w:val="00515ADC"/>
    <w:rsid w:val="00515D26"/>
    <w:rsid w:val="00515D92"/>
    <w:rsid w:val="005164DA"/>
    <w:rsid w:val="005167F5"/>
    <w:rsid w:val="00516993"/>
    <w:rsid w:val="005169FD"/>
    <w:rsid w:val="00516B85"/>
    <w:rsid w:val="00516C05"/>
    <w:rsid w:val="00516C09"/>
    <w:rsid w:val="00516C8D"/>
    <w:rsid w:val="005172D6"/>
    <w:rsid w:val="005177ED"/>
    <w:rsid w:val="00517B39"/>
    <w:rsid w:val="00517CF4"/>
    <w:rsid w:val="005203E7"/>
    <w:rsid w:val="005205F7"/>
    <w:rsid w:val="00521125"/>
    <w:rsid w:val="00521492"/>
    <w:rsid w:val="00521881"/>
    <w:rsid w:val="005219B2"/>
    <w:rsid w:val="00522348"/>
    <w:rsid w:val="005223B8"/>
    <w:rsid w:val="00522477"/>
    <w:rsid w:val="0052280D"/>
    <w:rsid w:val="005228D8"/>
    <w:rsid w:val="00522B18"/>
    <w:rsid w:val="00522D3F"/>
    <w:rsid w:val="00522F29"/>
    <w:rsid w:val="0052365C"/>
    <w:rsid w:val="005238B6"/>
    <w:rsid w:val="00523A45"/>
    <w:rsid w:val="00523BB9"/>
    <w:rsid w:val="00523E34"/>
    <w:rsid w:val="00523FA9"/>
    <w:rsid w:val="005241A0"/>
    <w:rsid w:val="00524272"/>
    <w:rsid w:val="00524475"/>
    <w:rsid w:val="0052493E"/>
    <w:rsid w:val="00524B77"/>
    <w:rsid w:val="00524CD2"/>
    <w:rsid w:val="0052557D"/>
    <w:rsid w:val="0052577E"/>
    <w:rsid w:val="00525B8D"/>
    <w:rsid w:val="00525BB5"/>
    <w:rsid w:val="00525E7C"/>
    <w:rsid w:val="005260DD"/>
    <w:rsid w:val="00526644"/>
    <w:rsid w:val="00526B0B"/>
    <w:rsid w:val="00526FCA"/>
    <w:rsid w:val="00527301"/>
    <w:rsid w:val="00527765"/>
    <w:rsid w:val="00527843"/>
    <w:rsid w:val="0052791E"/>
    <w:rsid w:val="005279EB"/>
    <w:rsid w:val="00527BA2"/>
    <w:rsid w:val="00527D9F"/>
    <w:rsid w:val="005300BD"/>
    <w:rsid w:val="00530229"/>
    <w:rsid w:val="005303EE"/>
    <w:rsid w:val="0053069E"/>
    <w:rsid w:val="005308B8"/>
    <w:rsid w:val="00530CF2"/>
    <w:rsid w:val="00530D61"/>
    <w:rsid w:val="00530E40"/>
    <w:rsid w:val="00531054"/>
    <w:rsid w:val="005315C2"/>
    <w:rsid w:val="00531647"/>
    <w:rsid w:val="0053196D"/>
    <w:rsid w:val="00531EF9"/>
    <w:rsid w:val="005320A6"/>
    <w:rsid w:val="005322FC"/>
    <w:rsid w:val="005325F2"/>
    <w:rsid w:val="005328D3"/>
    <w:rsid w:val="00532916"/>
    <w:rsid w:val="00532999"/>
    <w:rsid w:val="00532BE5"/>
    <w:rsid w:val="00532E65"/>
    <w:rsid w:val="00533330"/>
    <w:rsid w:val="00533722"/>
    <w:rsid w:val="00533790"/>
    <w:rsid w:val="0053387E"/>
    <w:rsid w:val="00533A34"/>
    <w:rsid w:val="00533A8D"/>
    <w:rsid w:val="00533BAD"/>
    <w:rsid w:val="00533E5F"/>
    <w:rsid w:val="00533FAE"/>
    <w:rsid w:val="005341F7"/>
    <w:rsid w:val="005342A4"/>
    <w:rsid w:val="00534481"/>
    <w:rsid w:val="00534969"/>
    <w:rsid w:val="00534AC3"/>
    <w:rsid w:val="00534BB7"/>
    <w:rsid w:val="005350C9"/>
    <w:rsid w:val="0053586A"/>
    <w:rsid w:val="00535961"/>
    <w:rsid w:val="00535ACB"/>
    <w:rsid w:val="00535BDC"/>
    <w:rsid w:val="00535C18"/>
    <w:rsid w:val="00535D37"/>
    <w:rsid w:val="00535E4E"/>
    <w:rsid w:val="00535F3C"/>
    <w:rsid w:val="005360FB"/>
    <w:rsid w:val="00536362"/>
    <w:rsid w:val="005364F5"/>
    <w:rsid w:val="0053681B"/>
    <w:rsid w:val="00536A4F"/>
    <w:rsid w:val="00536AC0"/>
    <w:rsid w:val="00536CDF"/>
    <w:rsid w:val="00536DC2"/>
    <w:rsid w:val="005372FF"/>
    <w:rsid w:val="005374C8"/>
    <w:rsid w:val="005379A5"/>
    <w:rsid w:val="00537A0E"/>
    <w:rsid w:val="00537D40"/>
    <w:rsid w:val="00537F1A"/>
    <w:rsid w:val="00540432"/>
    <w:rsid w:val="00540701"/>
    <w:rsid w:val="0054080A"/>
    <w:rsid w:val="0054089E"/>
    <w:rsid w:val="00540A09"/>
    <w:rsid w:val="00540BB4"/>
    <w:rsid w:val="00541562"/>
    <w:rsid w:val="0054193E"/>
    <w:rsid w:val="00541B54"/>
    <w:rsid w:val="00541E03"/>
    <w:rsid w:val="00541E89"/>
    <w:rsid w:val="005424B9"/>
    <w:rsid w:val="0054260E"/>
    <w:rsid w:val="005427BF"/>
    <w:rsid w:val="00542A08"/>
    <w:rsid w:val="00542B5D"/>
    <w:rsid w:val="00542E90"/>
    <w:rsid w:val="00542F16"/>
    <w:rsid w:val="005432BF"/>
    <w:rsid w:val="005434B4"/>
    <w:rsid w:val="005435DC"/>
    <w:rsid w:val="00543A86"/>
    <w:rsid w:val="00543C8E"/>
    <w:rsid w:val="00543DE1"/>
    <w:rsid w:val="00544314"/>
    <w:rsid w:val="0054437D"/>
    <w:rsid w:val="005445BB"/>
    <w:rsid w:val="005445F2"/>
    <w:rsid w:val="0054463E"/>
    <w:rsid w:val="005446C8"/>
    <w:rsid w:val="005446E9"/>
    <w:rsid w:val="005449AC"/>
    <w:rsid w:val="00544A73"/>
    <w:rsid w:val="00544AA0"/>
    <w:rsid w:val="00544B40"/>
    <w:rsid w:val="0054538B"/>
    <w:rsid w:val="00545830"/>
    <w:rsid w:val="005459C1"/>
    <w:rsid w:val="00545B44"/>
    <w:rsid w:val="00545CD9"/>
    <w:rsid w:val="00545D57"/>
    <w:rsid w:val="005462B2"/>
    <w:rsid w:val="0054647B"/>
    <w:rsid w:val="005464AA"/>
    <w:rsid w:val="005464DC"/>
    <w:rsid w:val="00546632"/>
    <w:rsid w:val="005469BD"/>
    <w:rsid w:val="00546AD3"/>
    <w:rsid w:val="00546B09"/>
    <w:rsid w:val="00546CD1"/>
    <w:rsid w:val="00546F2D"/>
    <w:rsid w:val="00547021"/>
    <w:rsid w:val="00547108"/>
    <w:rsid w:val="0054723D"/>
    <w:rsid w:val="005473F7"/>
    <w:rsid w:val="00547680"/>
    <w:rsid w:val="005477E3"/>
    <w:rsid w:val="005477EA"/>
    <w:rsid w:val="00547A4F"/>
    <w:rsid w:val="00547ADD"/>
    <w:rsid w:val="00547B47"/>
    <w:rsid w:val="00547E5C"/>
    <w:rsid w:val="0055023D"/>
    <w:rsid w:val="0055042B"/>
    <w:rsid w:val="00550843"/>
    <w:rsid w:val="00550A41"/>
    <w:rsid w:val="00550B62"/>
    <w:rsid w:val="00550BBF"/>
    <w:rsid w:val="00550D61"/>
    <w:rsid w:val="00550D65"/>
    <w:rsid w:val="00550E34"/>
    <w:rsid w:val="00550EA0"/>
    <w:rsid w:val="005510B6"/>
    <w:rsid w:val="00551224"/>
    <w:rsid w:val="0055129C"/>
    <w:rsid w:val="00551475"/>
    <w:rsid w:val="0055155B"/>
    <w:rsid w:val="005519F6"/>
    <w:rsid w:val="005523C2"/>
    <w:rsid w:val="00552D00"/>
    <w:rsid w:val="00552D60"/>
    <w:rsid w:val="00552F4E"/>
    <w:rsid w:val="005533B1"/>
    <w:rsid w:val="00553730"/>
    <w:rsid w:val="00553801"/>
    <w:rsid w:val="00553997"/>
    <w:rsid w:val="00553B71"/>
    <w:rsid w:val="00553B7F"/>
    <w:rsid w:val="00553DBB"/>
    <w:rsid w:val="005540E5"/>
    <w:rsid w:val="005543A3"/>
    <w:rsid w:val="0055443B"/>
    <w:rsid w:val="00554448"/>
    <w:rsid w:val="005544F7"/>
    <w:rsid w:val="0055491C"/>
    <w:rsid w:val="00554C69"/>
    <w:rsid w:val="00555143"/>
    <w:rsid w:val="00555213"/>
    <w:rsid w:val="00555218"/>
    <w:rsid w:val="005553A1"/>
    <w:rsid w:val="005563F4"/>
    <w:rsid w:val="00556B40"/>
    <w:rsid w:val="00556D6E"/>
    <w:rsid w:val="00556D71"/>
    <w:rsid w:val="00556F04"/>
    <w:rsid w:val="00556F66"/>
    <w:rsid w:val="00557115"/>
    <w:rsid w:val="005574D2"/>
    <w:rsid w:val="0055750B"/>
    <w:rsid w:val="005579AA"/>
    <w:rsid w:val="00557B09"/>
    <w:rsid w:val="00557FEC"/>
    <w:rsid w:val="005607FA"/>
    <w:rsid w:val="00560809"/>
    <w:rsid w:val="00560AF4"/>
    <w:rsid w:val="00560D55"/>
    <w:rsid w:val="00560F0C"/>
    <w:rsid w:val="00561144"/>
    <w:rsid w:val="0056131D"/>
    <w:rsid w:val="00561A3B"/>
    <w:rsid w:val="00561BA3"/>
    <w:rsid w:val="00561EC3"/>
    <w:rsid w:val="00561F83"/>
    <w:rsid w:val="005621A6"/>
    <w:rsid w:val="005621F4"/>
    <w:rsid w:val="005626C8"/>
    <w:rsid w:val="0056296F"/>
    <w:rsid w:val="00562C47"/>
    <w:rsid w:val="00562E1B"/>
    <w:rsid w:val="0056305E"/>
    <w:rsid w:val="005633EF"/>
    <w:rsid w:val="0056449E"/>
    <w:rsid w:val="005644C8"/>
    <w:rsid w:val="00564564"/>
    <w:rsid w:val="005645B7"/>
    <w:rsid w:val="00564DBE"/>
    <w:rsid w:val="005653A7"/>
    <w:rsid w:val="005653CA"/>
    <w:rsid w:val="005653F7"/>
    <w:rsid w:val="0056545C"/>
    <w:rsid w:val="00565603"/>
    <w:rsid w:val="00565EE5"/>
    <w:rsid w:val="00566181"/>
    <w:rsid w:val="0056662E"/>
    <w:rsid w:val="0056670E"/>
    <w:rsid w:val="00566D40"/>
    <w:rsid w:val="00566FDA"/>
    <w:rsid w:val="005671C7"/>
    <w:rsid w:val="005674EE"/>
    <w:rsid w:val="0056759C"/>
    <w:rsid w:val="005677A0"/>
    <w:rsid w:val="0056797F"/>
    <w:rsid w:val="00567E58"/>
    <w:rsid w:val="00570162"/>
    <w:rsid w:val="0057049C"/>
    <w:rsid w:val="005705DC"/>
    <w:rsid w:val="0057096B"/>
    <w:rsid w:val="005709DA"/>
    <w:rsid w:val="00570B00"/>
    <w:rsid w:val="00570C89"/>
    <w:rsid w:val="00570F5F"/>
    <w:rsid w:val="00571078"/>
    <w:rsid w:val="00571141"/>
    <w:rsid w:val="00571176"/>
    <w:rsid w:val="00571258"/>
    <w:rsid w:val="00571437"/>
    <w:rsid w:val="00571477"/>
    <w:rsid w:val="005717BB"/>
    <w:rsid w:val="0057181B"/>
    <w:rsid w:val="005718CD"/>
    <w:rsid w:val="00571929"/>
    <w:rsid w:val="005719A2"/>
    <w:rsid w:val="00571C08"/>
    <w:rsid w:val="00571E3A"/>
    <w:rsid w:val="00571F0B"/>
    <w:rsid w:val="00572766"/>
    <w:rsid w:val="00572949"/>
    <w:rsid w:val="0057295F"/>
    <w:rsid w:val="00572AAD"/>
    <w:rsid w:val="00572AAE"/>
    <w:rsid w:val="00572CCB"/>
    <w:rsid w:val="0057314E"/>
    <w:rsid w:val="005731D1"/>
    <w:rsid w:val="00573776"/>
    <w:rsid w:val="00573CDC"/>
    <w:rsid w:val="00573CDF"/>
    <w:rsid w:val="00573D56"/>
    <w:rsid w:val="00573E78"/>
    <w:rsid w:val="00574221"/>
    <w:rsid w:val="00574D66"/>
    <w:rsid w:val="00574DC2"/>
    <w:rsid w:val="00574EDF"/>
    <w:rsid w:val="00574F81"/>
    <w:rsid w:val="005754AD"/>
    <w:rsid w:val="005754EF"/>
    <w:rsid w:val="005755E6"/>
    <w:rsid w:val="00575B90"/>
    <w:rsid w:val="00575F23"/>
    <w:rsid w:val="00575FF2"/>
    <w:rsid w:val="00576302"/>
    <w:rsid w:val="00576331"/>
    <w:rsid w:val="005763DA"/>
    <w:rsid w:val="005763F0"/>
    <w:rsid w:val="00576496"/>
    <w:rsid w:val="005764B4"/>
    <w:rsid w:val="005765FB"/>
    <w:rsid w:val="00576869"/>
    <w:rsid w:val="0057693B"/>
    <w:rsid w:val="00576B3A"/>
    <w:rsid w:val="005771DF"/>
    <w:rsid w:val="005772AF"/>
    <w:rsid w:val="00577C09"/>
    <w:rsid w:val="00577D64"/>
    <w:rsid w:val="00577F8B"/>
    <w:rsid w:val="00577FF4"/>
    <w:rsid w:val="005803C0"/>
    <w:rsid w:val="0058046E"/>
    <w:rsid w:val="005804E7"/>
    <w:rsid w:val="00580518"/>
    <w:rsid w:val="0058061D"/>
    <w:rsid w:val="005809EA"/>
    <w:rsid w:val="00580A94"/>
    <w:rsid w:val="00580B23"/>
    <w:rsid w:val="005811DD"/>
    <w:rsid w:val="00581783"/>
    <w:rsid w:val="00581D06"/>
    <w:rsid w:val="00581E0C"/>
    <w:rsid w:val="00581E95"/>
    <w:rsid w:val="0058284C"/>
    <w:rsid w:val="00582D0A"/>
    <w:rsid w:val="005833EA"/>
    <w:rsid w:val="00583460"/>
    <w:rsid w:val="005834B9"/>
    <w:rsid w:val="00583C88"/>
    <w:rsid w:val="00583E1A"/>
    <w:rsid w:val="005842CC"/>
    <w:rsid w:val="00584532"/>
    <w:rsid w:val="00584600"/>
    <w:rsid w:val="00584781"/>
    <w:rsid w:val="00584CEE"/>
    <w:rsid w:val="00584E70"/>
    <w:rsid w:val="00584E85"/>
    <w:rsid w:val="005853DA"/>
    <w:rsid w:val="005853DC"/>
    <w:rsid w:val="0058559E"/>
    <w:rsid w:val="00585608"/>
    <w:rsid w:val="00585631"/>
    <w:rsid w:val="0058585D"/>
    <w:rsid w:val="00585A73"/>
    <w:rsid w:val="00585DA3"/>
    <w:rsid w:val="0058608D"/>
    <w:rsid w:val="005862EA"/>
    <w:rsid w:val="005863AF"/>
    <w:rsid w:val="0058661F"/>
    <w:rsid w:val="00586819"/>
    <w:rsid w:val="005869FF"/>
    <w:rsid w:val="00586C1E"/>
    <w:rsid w:val="00586C54"/>
    <w:rsid w:val="00587090"/>
    <w:rsid w:val="00587194"/>
    <w:rsid w:val="0058728C"/>
    <w:rsid w:val="005875F6"/>
    <w:rsid w:val="00587AF2"/>
    <w:rsid w:val="00587B9B"/>
    <w:rsid w:val="00587BC9"/>
    <w:rsid w:val="00590056"/>
    <w:rsid w:val="005900DD"/>
    <w:rsid w:val="00590115"/>
    <w:rsid w:val="00590167"/>
    <w:rsid w:val="005904B0"/>
    <w:rsid w:val="00590730"/>
    <w:rsid w:val="00590BA9"/>
    <w:rsid w:val="00590C59"/>
    <w:rsid w:val="005914DB"/>
    <w:rsid w:val="005915B9"/>
    <w:rsid w:val="00591682"/>
    <w:rsid w:val="005917C6"/>
    <w:rsid w:val="00591B20"/>
    <w:rsid w:val="00591BCC"/>
    <w:rsid w:val="0059227B"/>
    <w:rsid w:val="00592490"/>
    <w:rsid w:val="0059273B"/>
    <w:rsid w:val="00592A84"/>
    <w:rsid w:val="00592B74"/>
    <w:rsid w:val="00592D8F"/>
    <w:rsid w:val="00592E8C"/>
    <w:rsid w:val="0059388E"/>
    <w:rsid w:val="00593A27"/>
    <w:rsid w:val="00593A6A"/>
    <w:rsid w:val="00593F85"/>
    <w:rsid w:val="00594003"/>
    <w:rsid w:val="0059409B"/>
    <w:rsid w:val="0059473A"/>
    <w:rsid w:val="00594A3E"/>
    <w:rsid w:val="00594BFF"/>
    <w:rsid w:val="00594CBD"/>
    <w:rsid w:val="00594D40"/>
    <w:rsid w:val="00594D9E"/>
    <w:rsid w:val="00594E5E"/>
    <w:rsid w:val="00594F58"/>
    <w:rsid w:val="00595276"/>
    <w:rsid w:val="0059591E"/>
    <w:rsid w:val="00595B92"/>
    <w:rsid w:val="00595C6E"/>
    <w:rsid w:val="00595EE6"/>
    <w:rsid w:val="00596080"/>
    <w:rsid w:val="005961E4"/>
    <w:rsid w:val="005963E3"/>
    <w:rsid w:val="00596752"/>
    <w:rsid w:val="005967EF"/>
    <w:rsid w:val="00596997"/>
    <w:rsid w:val="00596B82"/>
    <w:rsid w:val="00596D29"/>
    <w:rsid w:val="00596F43"/>
    <w:rsid w:val="00597B60"/>
    <w:rsid w:val="00597D79"/>
    <w:rsid w:val="005A02FB"/>
    <w:rsid w:val="005A055A"/>
    <w:rsid w:val="005A0AAD"/>
    <w:rsid w:val="005A0C96"/>
    <w:rsid w:val="005A0D33"/>
    <w:rsid w:val="005A1015"/>
    <w:rsid w:val="005A1161"/>
    <w:rsid w:val="005A1329"/>
    <w:rsid w:val="005A148C"/>
    <w:rsid w:val="005A1A54"/>
    <w:rsid w:val="005A1D09"/>
    <w:rsid w:val="005A232B"/>
    <w:rsid w:val="005A258D"/>
    <w:rsid w:val="005A26CA"/>
    <w:rsid w:val="005A29A8"/>
    <w:rsid w:val="005A2A53"/>
    <w:rsid w:val="005A2B63"/>
    <w:rsid w:val="005A2C6A"/>
    <w:rsid w:val="005A2C85"/>
    <w:rsid w:val="005A3141"/>
    <w:rsid w:val="005A33F4"/>
    <w:rsid w:val="005A35F3"/>
    <w:rsid w:val="005A3664"/>
    <w:rsid w:val="005A39D1"/>
    <w:rsid w:val="005A42E7"/>
    <w:rsid w:val="005A4314"/>
    <w:rsid w:val="005A43BB"/>
    <w:rsid w:val="005A45AB"/>
    <w:rsid w:val="005A481E"/>
    <w:rsid w:val="005A49A8"/>
    <w:rsid w:val="005A4A87"/>
    <w:rsid w:val="005A4B81"/>
    <w:rsid w:val="005A4D6A"/>
    <w:rsid w:val="005A4F30"/>
    <w:rsid w:val="005A517F"/>
    <w:rsid w:val="005A5AD2"/>
    <w:rsid w:val="005A5DD4"/>
    <w:rsid w:val="005A616D"/>
    <w:rsid w:val="005A61C4"/>
    <w:rsid w:val="005A6213"/>
    <w:rsid w:val="005A644A"/>
    <w:rsid w:val="005A658D"/>
    <w:rsid w:val="005A6675"/>
    <w:rsid w:val="005A6850"/>
    <w:rsid w:val="005A6943"/>
    <w:rsid w:val="005A6A0F"/>
    <w:rsid w:val="005A6A8A"/>
    <w:rsid w:val="005A6B46"/>
    <w:rsid w:val="005A6CC2"/>
    <w:rsid w:val="005A6DEA"/>
    <w:rsid w:val="005A70B1"/>
    <w:rsid w:val="005A7225"/>
    <w:rsid w:val="005A7547"/>
    <w:rsid w:val="005A78B4"/>
    <w:rsid w:val="005A7C67"/>
    <w:rsid w:val="005A7C87"/>
    <w:rsid w:val="005A7FCF"/>
    <w:rsid w:val="005B02A7"/>
    <w:rsid w:val="005B032A"/>
    <w:rsid w:val="005B05A1"/>
    <w:rsid w:val="005B05A6"/>
    <w:rsid w:val="005B0A8C"/>
    <w:rsid w:val="005B0AF1"/>
    <w:rsid w:val="005B0E15"/>
    <w:rsid w:val="005B10B4"/>
    <w:rsid w:val="005B1124"/>
    <w:rsid w:val="005B12B0"/>
    <w:rsid w:val="005B1815"/>
    <w:rsid w:val="005B185A"/>
    <w:rsid w:val="005B19D6"/>
    <w:rsid w:val="005B1A47"/>
    <w:rsid w:val="005B1B2B"/>
    <w:rsid w:val="005B1C34"/>
    <w:rsid w:val="005B1DD1"/>
    <w:rsid w:val="005B1DD5"/>
    <w:rsid w:val="005B1EA8"/>
    <w:rsid w:val="005B2139"/>
    <w:rsid w:val="005B23E8"/>
    <w:rsid w:val="005B26F3"/>
    <w:rsid w:val="005B28B4"/>
    <w:rsid w:val="005B2E0C"/>
    <w:rsid w:val="005B328F"/>
    <w:rsid w:val="005B34D8"/>
    <w:rsid w:val="005B365F"/>
    <w:rsid w:val="005B387D"/>
    <w:rsid w:val="005B3BDD"/>
    <w:rsid w:val="005B3C01"/>
    <w:rsid w:val="005B3C86"/>
    <w:rsid w:val="005B4054"/>
    <w:rsid w:val="005B416E"/>
    <w:rsid w:val="005B418C"/>
    <w:rsid w:val="005B41A5"/>
    <w:rsid w:val="005B4BAD"/>
    <w:rsid w:val="005B4C64"/>
    <w:rsid w:val="005B4ED8"/>
    <w:rsid w:val="005B51F2"/>
    <w:rsid w:val="005B54F1"/>
    <w:rsid w:val="005B5A1E"/>
    <w:rsid w:val="005B5A72"/>
    <w:rsid w:val="005B5C45"/>
    <w:rsid w:val="005B5E3A"/>
    <w:rsid w:val="005B5F38"/>
    <w:rsid w:val="005B5F6E"/>
    <w:rsid w:val="005B630C"/>
    <w:rsid w:val="005B63EF"/>
    <w:rsid w:val="005B6588"/>
    <w:rsid w:val="005B661E"/>
    <w:rsid w:val="005B66F9"/>
    <w:rsid w:val="005B673D"/>
    <w:rsid w:val="005B6C65"/>
    <w:rsid w:val="005B6E73"/>
    <w:rsid w:val="005B73A3"/>
    <w:rsid w:val="005B75D4"/>
    <w:rsid w:val="005B79BD"/>
    <w:rsid w:val="005B7FF1"/>
    <w:rsid w:val="005C011D"/>
    <w:rsid w:val="005C0234"/>
    <w:rsid w:val="005C0635"/>
    <w:rsid w:val="005C0B77"/>
    <w:rsid w:val="005C0C9D"/>
    <w:rsid w:val="005C0F53"/>
    <w:rsid w:val="005C1275"/>
    <w:rsid w:val="005C1638"/>
    <w:rsid w:val="005C177F"/>
    <w:rsid w:val="005C1784"/>
    <w:rsid w:val="005C17EF"/>
    <w:rsid w:val="005C1897"/>
    <w:rsid w:val="005C18A4"/>
    <w:rsid w:val="005C196F"/>
    <w:rsid w:val="005C1BFA"/>
    <w:rsid w:val="005C1E54"/>
    <w:rsid w:val="005C1E5E"/>
    <w:rsid w:val="005C2088"/>
    <w:rsid w:val="005C21AC"/>
    <w:rsid w:val="005C26F5"/>
    <w:rsid w:val="005C272F"/>
    <w:rsid w:val="005C282F"/>
    <w:rsid w:val="005C2E90"/>
    <w:rsid w:val="005C32B9"/>
    <w:rsid w:val="005C3408"/>
    <w:rsid w:val="005C3442"/>
    <w:rsid w:val="005C36F2"/>
    <w:rsid w:val="005C37D5"/>
    <w:rsid w:val="005C38B2"/>
    <w:rsid w:val="005C38F4"/>
    <w:rsid w:val="005C3938"/>
    <w:rsid w:val="005C3A5A"/>
    <w:rsid w:val="005C3A90"/>
    <w:rsid w:val="005C3DA9"/>
    <w:rsid w:val="005C411A"/>
    <w:rsid w:val="005C426A"/>
    <w:rsid w:val="005C4438"/>
    <w:rsid w:val="005C473F"/>
    <w:rsid w:val="005C4765"/>
    <w:rsid w:val="005C48D0"/>
    <w:rsid w:val="005C4D3C"/>
    <w:rsid w:val="005C4DCA"/>
    <w:rsid w:val="005C4E4A"/>
    <w:rsid w:val="005C510D"/>
    <w:rsid w:val="005C5135"/>
    <w:rsid w:val="005C53DB"/>
    <w:rsid w:val="005C5493"/>
    <w:rsid w:val="005C56FE"/>
    <w:rsid w:val="005C5AF9"/>
    <w:rsid w:val="005C5B2D"/>
    <w:rsid w:val="005C5E9A"/>
    <w:rsid w:val="005C609D"/>
    <w:rsid w:val="005C61D2"/>
    <w:rsid w:val="005C63F8"/>
    <w:rsid w:val="005C6A20"/>
    <w:rsid w:val="005C6C1C"/>
    <w:rsid w:val="005C7160"/>
    <w:rsid w:val="005C75CD"/>
    <w:rsid w:val="005C7675"/>
    <w:rsid w:val="005C7723"/>
    <w:rsid w:val="005C788E"/>
    <w:rsid w:val="005C7936"/>
    <w:rsid w:val="005C7D03"/>
    <w:rsid w:val="005C7DDE"/>
    <w:rsid w:val="005D02EA"/>
    <w:rsid w:val="005D041A"/>
    <w:rsid w:val="005D04C5"/>
    <w:rsid w:val="005D0573"/>
    <w:rsid w:val="005D076E"/>
    <w:rsid w:val="005D07B7"/>
    <w:rsid w:val="005D0A5B"/>
    <w:rsid w:val="005D0C23"/>
    <w:rsid w:val="005D0E2F"/>
    <w:rsid w:val="005D0E9C"/>
    <w:rsid w:val="005D10EC"/>
    <w:rsid w:val="005D1148"/>
    <w:rsid w:val="005D11DF"/>
    <w:rsid w:val="005D1309"/>
    <w:rsid w:val="005D1A05"/>
    <w:rsid w:val="005D1A5A"/>
    <w:rsid w:val="005D2194"/>
    <w:rsid w:val="005D2313"/>
    <w:rsid w:val="005D253E"/>
    <w:rsid w:val="005D281C"/>
    <w:rsid w:val="005D2A02"/>
    <w:rsid w:val="005D2BB8"/>
    <w:rsid w:val="005D3113"/>
    <w:rsid w:val="005D3274"/>
    <w:rsid w:val="005D33A5"/>
    <w:rsid w:val="005D3410"/>
    <w:rsid w:val="005D36DB"/>
    <w:rsid w:val="005D464F"/>
    <w:rsid w:val="005D4696"/>
    <w:rsid w:val="005D4E8A"/>
    <w:rsid w:val="005D5201"/>
    <w:rsid w:val="005D5277"/>
    <w:rsid w:val="005D5366"/>
    <w:rsid w:val="005D573F"/>
    <w:rsid w:val="005D5B10"/>
    <w:rsid w:val="005D612A"/>
    <w:rsid w:val="005D625A"/>
    <w:rsid w:val="005D62C5"/>
    <w:rsid w:val="005D66CC"/>
    <w:rsid w:val="005D6708"/>
    <w:rsid w:val="005D68B0"/>
    <w:rsid w:val="005D69A0"/>
    <w:rsid w:val="005D733E"/>
    <w:rsid w:val="005D7422"/>
    <w:rsid w:val="005D76CF"/>
    <w:rsid w:val="005D79A3"/>
    <w:rsid w:val="005D79D5"/>
    <w:rsid w:val="005D7B65"/>
    <w:rsid w:val="005E0095"/>
    <w:rsid w:val="005E0138"/>
    <w:rsid w:val="005E022D"/>
    <w:rsid w:val="005E06C6"/>
    <w:rsid w:val="005E06C8"/>
    <w:rsid w:val="005E0EC6"/>
    <w:rsid w:val="005E0EF6"/>
    <w:rsid w:val="005E0F6D"/>
    <w:rsid w:val="005E1052"/>
    <w:rsid w:val="005E10B7"/>
    <w:rsid w:val="005E1119"/>
    <w:rsid w:val="005E1369"/>
    <w:rsid w:val="005E156B"/>
    <w:rsid w:val="005E1A24"/>
    <w:rsid w:val="005E1A8F"/>
    <w:rsid w:val="005E1B28"/>
    <w:rsid w:val="005E1DDC"/>
    <w:rsid w:val="005E1E59"/>
    <w:rsid w:val="005E1ED9"/>
    <w:rsid w:val="005E1F21"/>
    <w:rsid w:val="005E1F70"/>
    <w:rsid w:val="005E2134"/>
    <w:rsid w:val="005E21F6"/>
    <w:rsid w:val="005E2340"/>
    <w:rsid w:val="005E23BF"/>
    <w:rsid w:val="005E2613"/>
    <w:rsid w:val="005E3946"/>
    <w:rsid w:val="005E40C1"/>
    <w:rsid w:val="005E433B"/>
    <w:rsid w:val="005E4468"/>
    <w:rsid w:val="005E4616"/>
    <w:rsid w:val="005E4785"/>
    <w:rsid w:val="005E4827"/>
    <w:rsid w:val="005E495F"/>
    <w:rsid w:val="005E4B4E"/>
    <w:rsid w:val="005E4C2E"/>
    <w:rsid w:val="005E4D1E"/>
    <w:rsid w:val="005E4DC4"/>
    <w:rsid w:val="005E4FF9"/>
    <w:rsid w:val="005E53E7"/>
    <w:rsid w:val="005E55D5"/>
    <w:rsid w:val="005E587C"/>
    <w:rsid w:val="005E58A4"/>
    <w:rsid w:val="005E5C72"/>
    <w:rsid w:val="005E5E15"/>
    <w:rsid w:val="005E5E3C"/>
    <w:rsid w:val="005E5F27"/>
    <w:rsid w:val="005E6012"/>
    <w:rsid w:val="005E6156"/>
    <w:rsid w:val="005E63DE"/>
    <w:rsid w:val="005E6515"/>
    <w:rsid w:val="005E69C4"/>
    <w:rsid w:val="005E6C8C"/>
    <w:rsid w:val="005E6CE1"/>
    <w:rsid w:val="005E6D35"/>
    <w:rsid w:val="005E6D3B"/>
    <w:rsid w:val="005E7940"/>
    <w:rsid w:val="005E7A93"/>
    <w:rsid w:val="005E7C70"/>
    <w:rsid w:val="005E7D20"/>
    <w:rsid w:val="005E7E3B"/>
    <w:rsid w:val="005F03D1"/>
    <w:rsid w:val="005F069A"/>
    <w:rsid w:val="005F0A55"/>
    <w:rsid w:val="005F0E93"/>
    <w:rsid w:val="005F1159"/>
    <w:rsid w:val="005F1168"/>
    <w:rsid w:val="005F12D5"/>
    <w:rsid w:val="005F13C8"/>
    <w:rsid w:val="005F13DA"/>
    <w:rsid w:val="005F1AD7"/>
    <w:rsid w:val="005F1B49"/>
    <w:rsid w:val="005F1BFD"/>
    <w:rsid w:val="005F1C9F"/>
    <w:rsid w:val="005F2659"/>
    <w:rsid w:val="005F26B8"/>
    <w:rsid w:val="005F31C1"/>
    <w:rsid w:val="005F335E"/>
    <w:rsid w:val="005F3680"/>
    <w:rsid w:val="005F3AB9"/>
    <w:rsid w:val="005F3E63"/>
    <w:rsid w:val="005F3F3F"/>
    <w:rsid w:val="005F4127"/>
    <w:rsid w:val="005F4257"/>
    <w:rsid w:val="005F458F"/>
    <w:rsid w:val="005F46A8"/>
    <w:rsid w:val="005F4751"/>
    <w:rsid w:val="005F4983"/>
    <w:rsid w:val="005F49C2"/>
    <w:rsid w:val="005F4DB1"/>
    <w:rsid w:val="005F4FC0"/>
    <w:rsid w:val="005F4FEB"/>
    <w:rsid w:val="005F5508"/>
    <w:rsid w:val="005F56A2"/>
    <w:rsid w:val="005F5CF1"/>
    <w:rsid w:val="005F5D41"/>
    <w:rsid w:val="005F5E9F"/>
    <w:rsid w:val="005F62C6"/>
    <w:rsid w:val="005F67DA"/>
    <w:rsid w:val="005F6A6C"/>
    <w:rsid w:val="005F6B6C"/>
    <w:rsid w:val="005F6BC2"/>
    <w:rsid w:val="005F6BCF"/>
    <w:rsid w:val="005F6DC6"/>
    <w:rsid w:val="005F6E46"/>
    <w:rsid w:val="005F6F38"/>
    <w:rsid w:val="005F6F3A"/>
    <w:rsid w:val="005F6F6C"/>
    <w:rsid w:val="005F7116"/>
    <w:rsid w:val="005F711C"/>
    <w:rsid w:val="005F7218"/>
    <w:rsid w:val="005F7364"/>
    <w:rsid w:val="005F7821"/>
    <w:rsid w:val="005F78B5"/>
    <w:rsid w:val="005F7A6E"/>
    <w:rsid w:val="005F7B0D"/>
    <w:rsid w:val="005F7B33"/>
    <w:rsid w:val="005F7C9D"/>
    <w:rsid w:val="005F7CA8"/>
    <w:rsid w:val="005F7D72"/>
    <w:rsid w:val="0060005A"/>
    <w:rsid w:val="00600276"/>
    <w:rsid w:val="006005F5"/>
    <w:rsid w:val="0060065A"/>
    <w:rsid w:val="006006CC"/>
    <w:rsid w:val="006009CF"/>
    <w:rsid w:val="00600B34"/>
    <w:rsid w:val="00600CB3"/>
    <w:rsid w:val="00600CF9"/>
    <w:rsid w:val="00600D8A"/>
    <w:rsid w:val="00600EB9"/>
    <w:rsid w:val="00600F87"/>
    <w:rsid w:val="0060112E"/>
    <w:rsid w:val="006011CA"/>
    <w:rsid w:val="006011FC"/>
    <w:rsid w:val="0060129B"/>
    <w:rsid w:val="006015C2"/>
    <w:rsid w:val="0060160A"/>
    <w:rsid w:val="006016B4"/>
    <w:rsid w:val="0060187A"/>
    <w:rsid w:val="0060197C"/>
    <w:rsid w:val="00601ADA"/>
    <w:rsid w:val="00601CC4"/>
    <w:rsid w:val="00601E6A"/>
    <w:rsid w:val="0060251D"/>
    <w:rsid w:val="0060289F"/>
    <w:rsid w:val="00603112"/>
    <w:rsid w:val="0060355B"/>
    <w:rsid w:val="00603615"/>
    <w:rsid w:val="00603B10"/>
    <w:rsid w:val="00603D84"/>
    <w:rsid w:val="00603E05"/>
    <w:rsid w:val="00603E90"/>
    <w:rsid w:val="006040FC"/>
    <w:rsid w:val="00604294"/>
    <w:rsid w:val="006042B0"/>
    <w:rsid w:val="00604378"/>
    <w:rsid w:val="00604D2C"/>
    <w:rsid w:val="00604E8E"/>
    <w:rsid w:val="0060506C"/>
    <w:rsid w:val="0060536D"/>
    <w:rsid w:val="00605633"/>
    <w:rsid w:val="006057DC"/>
    <w:rsid w:val="00605A59"/>
    <w:rsid w:val="00605BBC"/>
    <w:rsid w:val="00605EEB"/>
    <w:rsid w:val="00605F21"/>
    <w:rsid w:val="0060607D"/>
    <w:rsid w:val="00606236"/>
    <w:rsid w:val="0060687F"/>
    <w:rsid w:val="00606CED"/>
    <w:rsid w:val="00606F88"/>
    <w:rsid w:val="00606FE4"/>
    <w:rsid w:val="00607264"/>
    <w:rsid w:val="00607361"/>
    <w:rsid w:val="00607556"/>
    <w:rsid w:val="006078E2"/>
    <w:rsid w:val="00607A64"/>
    <w:rsid w:val="00607AEA"/>
    <w:rsid w:val="00607C8E"/>
    <w:rsid w:val="00607D88"/>
    <w:rsid w:val="006103BC"/>
    <w:rsid w:val="006103F8"/>
    <w:rsid w:val="0061056B"/>
    <w:rsid w:val="006107E3"/>
    <w:rsid w:val="00610969"/>
    <w:rsid w:val="00610A1F"/>
    <w:rsid w:val="00610CFB"/>
    <w:rsid w:val="00610D33"/>
    <w:rsid w:val="00610DE9"/>
    <w:rsid w:val="00610EF2"/>
    <w:rsid w:val="00610F21"/>
    <w:rsid w:val="006112E0"/>
    <w:rsid w:val="006114BA"/>
    <w:rsid w:val="006115E7"/>
    <w:rsid w:val="006117A0"/>
    <w:rsid w:val="00611BE4"/>
    <w:rsid w:val="00611BEA"/>
    <w:rsid w:val="00611C21"/>
    <w:rsid w:val="00612202"/>
    <w:rsid w:val="00612215"/>
    <w:rsid w:val="00612283"/>
    <w:rsid w:val="006129B5"/>
    <w:rsid w:val="00612BAD"/>
    <w:rsid w:val="00612E63"/>
    <w:rsid w:val="006133A6"/>
    <w:rsid w:val="006138F1"/>
    <w:rsid w:val="00613905"/>
    <w:rsid w:val="00613D11"/>
    <w:rsid w:val="00613E9B"/>
    <w:rsid w:val="006140E2"/>
    <w:rsid w:val="00614181"/>
    <w:rsid w:val="006142DF"/>
    <w:rsid w:val="00614540"/>
    <w:rsid w:val="006145BE"/>
    <w:rsid w:val="006145F8"/>
    <w:rsid w:val="006148EA"/>
    <w:rsid w:val="006151F3"/>
    <w:rsid w:val="006152D9"/>
    <w:rsid w:val="00615917"/>
    <w:rsid w:val="00615970"/>
    <w:rsid w:val="00615B17"/>
    <w:rsid w:val="00615FEB"/>
    <w:rsid w:val="0061604E"/>
    <w:rsid w:val="0061651C"/>
    <w:rsid w:val="0061659C"/>
    <w:rsid w:val="006165F4"/>
    <w:rsid w:val="00616A73"/>
    <w:rsid w:val="00616CBA"/>
    <w:rsid w:val="006174FE"/>
    <w:rsid w:val="00617648"/>
    <w:rsid w:val="0061777C"/>
    <w:rsid w:val="00617A4A"/>
    <w:rsid w:val="00617BE3"/>
    <w:rsid w:val="00617EC8"/>
    <w:rsid w:val="0062057B"/>
    <w:rsid w:val="00620F83"/>
    <w:rsid w:val="00621071"/>
    <w:rsid w:val="00621573"/>
    <w:rsid w:val="00621594"/>
    <w:rsid w:val="006217C4"/>
    <w:rsid w:val="006219ED"/>
    <w:rsid w:val="00621E2A"/>
    <w:rsid w:val="00621F29"/>
    <w:rsid w:val="0062200F"/>
    <w:rsid w:val="00622537"/>
    <w:rsid w:val="006226BF"/>
    <w:rsid w:val="00622796"/>
    <w:rsid w:val="006228F2"/>
    <w:rsid w:val="00622A28"/>
    <w:rsid w:val="00622D2E"/>
    <w:rsid w:val="00622FC2"/>
    <w:rsid w:val="00622FE1"/>
    <w:rsid w:val="006230C0"/>
    <w:rsid w:val="00623215"/>
    <w:rsid w:val="00623289"/>
    <w:rsid w:val="006236D9"/>
    <w:rsid w:val="00623A1D"/>
    <w:rsid w:val="00623A65"/>
    <w:rsid w:val="00623B42"/>
    <w:rsid w:val="00623E63"/>
    <w:rsid w:val="0062414F"/>
    <w:rsid w:val="0062430D"/>
    <w:rsid w:val="006247C2"/>
    <w:rsid w:val="006249D9"/>
    <w:rsid w:val="00624C36"/>
    <w:rsid w:val="00625155"/>
    <w:rsid w:val="00625354"/>
    <w:rsid w:val="006256BF"/>
    <w:rsid w:val="00625A95"/>
    <w:rsid w:val="00625B70"/>
    <w:rsid w:val="00625C90"/>
    <w:rsid w:val="00625CAB"/>
    <w:rsid w:val="00626316"/>
    <w:rsid w:val="006266E7"/>
    <w:rsid w:val="00626873"/>
    <w:rsid w:val="00626E96"/>
    <w:rsid w:val="00626FC0"/>
    <w:rsid w:val="006271E9"/>
    <w:rsid w:val="0062754A"/>
    <w:rsid w:val="00627C5B"/>
    <w:rsid w:val="00630420"/>
    <w:rsid w:val="0063069A"/>
    <w:rsid w:val="006307B6"/>
    <w:rsid w:val="00630988"/>
    <w:rsid w:val="00630A00"/>
    <w:rsid w:val="00630A27"/>
    <w:rsid w:val="00630A5E"/>
    <w:rsid w:val="00630B36"/>
    <w:rsid w:val="006310EC"/>
    <w:rsid w:val="00631461"/>
    <w:rsid w:val="006314A9"/>
    <w:rsid w:val="006317BA"/>
    <w:rsid w:val="006317FA"/>
    <w:rsid w:val="00631CF0"/>
    <w:rsid w:val="00631F19"/>
    <w:rsid w:val="00632398"/>
    <w:rsid w:val="006324CE"/>
    <w:rsid w:val="006325DA"/>
    <w:rsid w:val="00632958"/>
    <w:rsid w:val="006329AE"/>
    <w:rsid w:val="00632CBC"/>
    <w:rsid w:val="00632D35"/>
    <w:rsid w:val="00632D3C"/>
    <w:rsid w:val="00632E6A"/>
    <w:rsid w:val="00632E6F"/>
    <w:rsid w:val="00632FB6"/>
    <w:rsid w:val="006331F3"/>
    <w:rsid w:val="00633456"/>
    <w:rsid w:val="00633470"/>
    <w:rsid w:val="00633633"/>
    <w:rsid w:val="0063376E"/>
    <w:rsid w:val="00633866"/>
    <w:rsid w:val="00633979"/>
    <w:rsid w:val="00633DD6"/>
    <w:rsid w:val="00633FE7"/>
    <w:rsid w:val="006341BD"/>
    <w:rsid w:val="00634336"/>
    <w:rsid w:val="00634540"/>
    <w:rsid w:val="0063490A"/>
    <w:rsid w:val="0063498E"/>
    <w:rsid w:val="00634B10"/>
    <w:rsid w:val="00634C94"/>
    <w:rsid w:val="00634D64"/>
    <w:rsid w:val="00635767"/>
    <w:rsid w:val="00635862"/>
    <w:rsid w:val="00635978"/>
    <w:rsid w:val="00635B54"/>
    <w:rsid w:val="00635C8F"/>
    <w:rsid w:val="00635E51"/>
    <w:rsid w:val="00636148"/>
    <w:rsid w:val="00636304"/>
    <w:rsid w:val="006365E2"/>
    <w:rsid w:val="006366BD"/>
    <w:rsid w:val="00636703"/>
    <w:rsid w:val="0063671A"/>
    <w:rsid w:val="00636945"/>
    <w:rsid w:val="00636BE3"/>
    <w:rsid w:val="00636E80"/>
    <w:rsid w:val="00636FC5"/>
    <w:rsid w:val="00637E1A"/>
    <w:rsid w:val="0064003C"/>
    <w:rsid w:val="006403E3"/>
    <w:rsid w:val="006408D6"/>
    <w:rsid w:val="00640E63"/>
    <w:rsid w:val="00640E8E"/>
    <w:rsid w:val="00641205"/>
    <w:rsid w:val="006417A4"/>
    <w:rsid w:val="00641A96"/>
    <w:rsid w:val="00641F46"/>
    <w:rsid w:val="006423F5"/>
    <w:rsid w:val="0064298F"/>
    <w:rsid w:val="006432AE"/>
    <w:rsid w:val="006436FA"/>
    <w:rsid w:val="00643886"/>
    <w:rsid w:val="006440FD"/>
    <w:rsid w:val="00644196"/>
    <w:rsid w:val="006443D7"/>
    <w:rsid w:val="00644983"/>
    <w:rsid w:val="00644EA1"/>
    <w:rsid w:val="00644F8E"/>
    <w:rsid w:val="0064540A"/>
    <w:rsid w:val="00645916"/>
    <w:rsid w:val="006459C4"/>
    <w:rsid w:val="00645E5A"/>
    <w:rsid w:val="00646832"/>
    <w:rsid w:val="006468ED"/>
    <w:rsid w:val="00646DCA"/>
    <w:rsid w:val="00647343"/>
    <w:rsid w:val="00647485"/>
    <w:rsid w:val="00647581"/>
    <w:rsid w:val="0064760E"/>
    <w:rsid w:val="006479A1"/>
    <w:rsid w:val="00647CB5"/>
    <w:rsid w:val="006500A3"/>
    <w:rsid w:val="00650197"/>
    <w:rsid w:val="0065023B"/>
    <w:rsid w:val="0065025B"/>
    <w:rsid w:val="00650AA3"/>
    <w:rsid w:val="00650C38"/>
    <w:rsid w:val="00650D2B"/>
    <w:rsid w:val="00650FB2"/>
    <w:rsid w:val="0065110D"/>
    <w:rsid w:val="0065136F"/>
    <w:rsid w:val="00652190"/>
    <w:rsid w:val="00652200"/>
    <w:rsid w:val="0065249B"/>
    <w:rsid w:val="00652677"/>
    <w:rsid w:val="00652B38"/>
    <w:rsid w:val="00652E2A"/>
    <w:rsid w:val="00652E7E"/>
    <w:rsid w:val="0065321D"/>
    <w:rsid w:val="006532A9"/>
    <w:rsid w:val="00653A92"/>
    <w:rsid w:val="00653CEF"/>
    <w:rsid w:val="00654048"/>
    <w:rsid w:val="00654125"/>
    <w:rsid w:val="00654963"/>
    <w:rsid w:val="006549A6"/>
    <w:rsid w:val="00654A60"/>
    <w:rsid w:val="00654BD2"/>
    <w:rsid w:val="00654BDE"/>
    <w:rsid w:val="00654D91"/>
    <w:rsid w:val="0065535F"/>
    <w:rsid w:val="00655397"/>
    <w:rsid w:val="006554F0"/>
    <w:rsid w:val="0065554F"/>
    <w:rsid w:val="00655860"/>
    <w:rsid w:val="006559C1"/>
    <w:rsid w:val="006559DB"/>
    <w:rsid w:val="00655F02"/>
    <w:rsid w:val="006561EE"/>
    <w:rsid w:val="00656273"/>
    <w:rsid w:val="0065631D"/>
    <w:rsid w:val="0065656D"/>
    <w:rsid w:val="00656B55"/>
    <w:rsid w:val="00656EC1"/>
    <w:rsid w:val="006575DF"/>
    <w:rsid w:val="006576B0"/>
    <w:rsid w:val="006576E3"/>
    <w:rsid w:val="00657865"/>
    <w:rsid w:val="00657994"/>
    <w:rsid w:val="00657BB4"/>
    <w:rsid w:val="00657C86"/>
    <w:rsid w:val="00657D19"/>
    <w:rsid w:val="00657E78"/>
    <w:rsid w:val="006603DD"/>
    <w:rsid w:val="00660501"/>
    <w:rsid w:val="006605B9"/>
    <w:rsid w:val="00660990"/>
    <w:rsid w:val="00660AE4"/>
    <w:rsid w:val="00660C41"/>
    <w:rsid w:val="00660FBC"/>
    <w:rsid w:val="00661BE7"/>
    <w:rsid w:val="00661C63"/>
    <w:rsid w:val="00661EFC"/>
    <w:rsid w:val="0066210E"/>
    <w:rsid w:val="006621B5"/>
    <w:rsid w:val="006623CA"/>
    <w:rsid w:val="00662C7F"/>
    <w:rsid w:val="00662D0B"/>
    <w:rsid w:val="00662EE3"/>
    <w:rsid w:val="0066309A"/>
    <w:rsid w:val="006632F4"/>
    <w:rsid w:val="006633E1"/>
    <w:rsid w:val="00663799"/>
    <w:rsid w:val="00663812"/>
    <w:rsid w:val="00663BE1"/>
    <w:rsid w:val="00663C29"/>
    <w:rsid w:val="00663DE9"/>
    <w:rsid w:val="0066400D"/>
    <w:rsid w:val="00664306"/>
    <w:rsid w:val="006645CB"/>
    <w:rsid w:val="00664661"/>
    <w:rsid w:val="00664C99"/>
    <w:rsid w:val="0066543B"/>
    <w:rsid w:val="00665526"/>
    <w:rsid w:val="00665927"/>
    <w:rsid w:val="00665DF7"/>
    <w:rsid w:val="006660CA"/>
    <w:rsid w:val="006660DD"/>
    <w:rsid w:val="0066630A"/>
    <w:rsid w:val="00666392"/>
    <w:rsid w:val="0066661E"/>
    <w:rsid w:val="00666AA6"/>
    <w:rsid w:val="00666B61"/>
    <w:rsid w:val="00666D16"/>
    <w:rsid w:val="006671F9"/>
    <w:rsid w:val="00667221"/>
    <w:rsid w:val="0066760A"/>
    <w:rsid w:val="006676F3"/>
    <w:rsid w:val="00667920"/>
    <w:rsid w:val="00667F7A"/>
    <w:rsid w:val="0067032E"/>
    <w:rsid w:val="00670401"/>
    <w:rsid w:val="00670431"/>
    <w:rsid w:val="00670489"/>
    <w:rsid w:val="00670556"/>
    <w:rsid w:val="0067058A"/>
    <w:rsid w:val="0067062E"/>
    <w:rsid w:val="006706E2"/>
    <w:rsid w:val="00670856"/>
    <w:rsid w:val="00670A5F"/>
    <w:rsid w:val="00670D2C"/>
    <w:rsid w:val="00671183"/>
    <w:rsid w:val="0067131F"/>
    <w:rsid w:val="00671B81"/>
    <w:rsid w:val="00671F3F"/>
    <w:rsid w:val="0067204D"/>
    <w:rsid w:val="006722CA"/>
    <w:rsid w:val="0067232F"/>
    <w:rsid w:val="00672408"/>
    <w:rsid w:val="00672AD1"/>
    <w:rsid w:val="00672D1B"/>
    <w:rsid w:val="00672E23"/>
    <w:rsid w:val="006730B8"/>
    <w:rsid w:val="006731C6"/>
    <w:rsid w:val="006733BC"/>
    <w:rsid w:val="006734FE"/>
    <w:rsid w:val="006736E8"/>
    <w:rsid w:val="00674018"/>
    <w:rsid w:val="00674212"/>
    <w:rsid w:val="0067433F"/>
    <w:rsid w:val="006748C4"/>
    <w:rsid w:val="00674BE9"/>
    <w:rsid w:val="00674CF8"/>
    <w:rsid w:val="0067506F"/>
    <w:rsid w:val="00675137"/>
    <w:rsid w:val="006751D0"/>
    <w:rsid w:val="00675472"/>
    <w:rsid w:val="00675510"/>
    <w:rsid w:val="006756C9"/>
    <w:rsid w:val="00675703"/>
    <w:rsid w:val="00675759"/>
    <w:rsid w:val="00675C26"/>
    <w:rsid w:val="00675CB0"/>
    <w:rsid w:val="00675CF5"/>
    <w:rsid w:val="00675ED3"/>
    <w:rsid w:val="00676598"/>
    <w:rsid w:val="00676BE9"/>
    <w:rsid w:val="00676CEC"/>
    <w:rsid w:val="00676ED3"/>
    <w:rsid w:val="00676FF2"/>
    <w:rsid w:val="00677100"/>
    <w:rsid w:val="00677330"/>
    <w:rsid w:val="00677D54"/>
    <w:rsid w:val="00677E29"/>
    <w:rsid w:val="0068012A"/>
    <w:rsid w:val="00680342"/>
    <w:rsid w:val="00680572"/>
    <w:rsid w:val="00680793"/>
    <w:rsid w:val="00680D1C"/>
    <w:rsid w:val="00680E78"/>
    <w:rsid w:val="00681128"/>
    <w:rsid w:val="006813D7"/>
    <w:rsid w:val="00681915"/>
    <w:rsid w:val="00681CF4"/>
    <w:rsid w:val="00681E5A"/>
    <w:rsid w:val="00682213"/>
    <w:rsid w:val="00683227"/>
    <w:rsid w:val="00683269"/>
    <w:rsid w:val="006839B1"/>
    <w:rsid w:val="00683A3F"/>
    <w:rsid w:val="00683A91"/>
    <w:rsid w:val="00683C69"/>
    <w:rsid w:val="00683DEB"/>
    <w:rsid w:val="00683E23"/>
    <w:rsid w:val="006841C3"/>
    <w:rsid w:val="006842B9"/>
    <w:rsid w:val="006845CA"/>
    <w:rsid w:val="0068499D"/>
    <w:rsid w:val="00684EAF"/>
    <w:rsid w:val="00685998"/>
    <w:rsid w:val="006859F6"/>
    <w:rsid w:val="00685FEA"/>
    <w:rsid w:val="006860CD"/>
    <w:rsid w:val="00686193"/>
    <w:rsid w:val="0068648C"/>
    <w:rsid w:val="00686645"/>
    <w:rsid w:val="0068664A"/>
    <w:rsid w:val="00686919"/>
    <w:rsid w:val="00686C3C"/>
    <w:rsid w:val="00686D5E"/>
    <w:rsid w:val="00687300"/>
    <w:rsid w:val="006876A8"/>
    <w:rsid w:val="00687AC5"/>
    <w:rsid w:val="00690188"/>
    <w:rsid w:val="006901C5"/>
    <w:rsid w:val="00690AAB"/>
    <w:rsid w:val="00690AAE"/>
    <w:rsid w:val="00690D24"/>
    <w:rsid w:val="00691164"/>
    <w:rsid w:val="00691646"/>
    <w:rsid w:val="006917E6"/>
    <w:rsid w:val="00691830"/>
    <w:rsid w:val="006918F2"/>
    <w:rsid w:val="00692061"/>
    <w:rsid w:val="00692865"/>
    <w:rsid w:val="00692C6F"/>
    <w:rsid w:val="00692CB9"/>
    <w:rsid w:val="00692E81"/>
    <w:rsid w:val="00692E94"/>
    <w:rsid w:val="00692EE7"/>
    <w:rsid w:val="00692F72"/>
    <w:rsid w:val="006931B3"/>
    <w:rsid w:val="00693385"/>
    <w:rsid w:val="0069343E"/>
    <w:rsid w:val="006934B0"/>
    <w:rsid w:val="006934DD"/>
    <w:rsid w:val="0069352F"/>
    <w:rsid w:val="00693669"/>
    <w:rsid w:val="006937FC"/>
    <w:rsid w:val="0069388B"/>
    <w:rsid w:val="00693D12"/>
    <w:rsid w:val="00694E8D"/>
    <w:rsid w:val="00695001"/>
    <w:rsid w:val="0069526B"/>
    <w:rsid w:val="006954EA"/>
    <w:rsid w:val="0069563B"/>
    <w:rsid w:val="00695730"/>
    <w:rsid w:val="00695C09"/>
    <w:rsid w:val="00695CDE"/>
    <w:rsid w:val="00695D9A"/>
    <w:rsid w:val="00695EEF"/>
    <w:rsid w:val="00695FE2"/>
    <w:rsid w:val="00696533"/>
    <w:rsid w:val="00696654"/>
    <w:rsid w:val="0069665C"/>
    <w:rsid w:val="00696B13"/>
    <w:rsid w:val="00696B74"/>
    <w:rsid w:val="00696F3C"/>
    <w:rsid w:val="00696F97"/>
    <w:rsid w:val="006970B5"/>
    <w:rsid w:val="00697293"/>
    <w:rsid w:val="00697BAC"/>
    <w:rsid w:val="006A0012"/>
    <w:rsid w:val="006A01A0"/>
    <w:rsid w:val="006A0C05"/>
    <w:rsid w:val="006A134D"/>
    <w:rsid w:val="006A13F3"/>
    <w:rsid w:val="006A14D3"/>
    <w:rsid w:val="006A153B"/>
    <w:rsid w:val="006A15DD"/>
    <w:rsid w:val="006A19E4"/>
    <w:rsid w:val="006A1B49"/>
    <w:rsid w:val="006A204D"/>
    <w:rsid w:val="006A22DD"/>
    <w:rsid w:val="006A2392"/>
    <w:rsid w:val="006A28EB"/>
    <w:rsid w:val="006A294F"/>
    <w:rsid w:val="006A29EC"/>
    <w:rsid w:val="006A2C26"/>
    <w:rsid w:val="006A30A7"/>
    <w:rsid w:val="006A3159"/>
    <w:rsid w:val="006A3381"/>
    <w:rsid w:val="006A34A8"/>
    <w:rsid w:val="006A3525"/>
    <w:rsid w:val="006A361B"/>
    <w:rsid w:val="006A36A0"/>
    <w:rsid w:val="006A370E"/>
    <w:rsid w:val="006A38E2"/>
    <w:rsid w:val="006A398B"/>
    <w:rsid w:val="006A3DA6"/>
    <w:rsid w:val="006A3E75"/>
    <w:rsid w:val="006A3F81"/>
    <w:rsid w:val="006A42CE"/>
    <w:rsid w:val="006A45FE"/>
    <w:rsid w:val="006A48D8"/>
    <w:rsid w:val="006A5148"/>
    <w:rsid w:val="006A521F"/>
    <w:rsid w:val="006A569B"/>
    <w:rsid w:val="006A5909"/>
    <w:rsid w:val="006A59DA"/>
    <w:rsid w:val="006A5B0A"/>
    <w:rsid w:val="006A6206"/>
    <w:rsid w:val="006A633A"/>
    <w:rsid w:val="006A64E3"/>
    <w:rsid w:val="006A659D"/>
    <w:rsid w:val="006A6841"/>
    <w:rsid w:val="006A6932"/>
    <w:rsid w:val="006A6A3F"/>
    <w:rsid w:val="006A7176"/>
    <w:rsid w:val="006A71D4"/>
    <w:rsid w:val="006A74F3"/>
    <w:rsid w:val="006A7716"/>
    <w:rsid w:val="006A7742"/>
    <w:rsid w:val="006A7803"/>
    <w:rsid w:val="006A78EF"/>
    <w:rsid w:val="006A7CB0"/>
    <w:rsid w:val="006A7F90"/>
    <w:rsid w:val="006B0434"/>
    <w:rsid w:val="006B0658"/>
    <w:rsid w:val="006B08DE"/>
    <w:rsid w:val="006B0A6D"/>
    <w:rsid w:val="006B0AAC"/>
    <w:rsid w:val="006B0EB2"/>
    <w:rsid w:val="006B13E4"/>
    <w:rsid w:val="006B14AF"/>
    <w:rsid w:val="006B1657"/>
    <w:rsid w:val="006B175E"/>
    <w:rsid w:val="006B1768"/>
    <w:rsid w:val="006B1816"/>
    <w:rsid w:val="006B18ED"/>
    <w:rsid w:val="006B1ED8"/>
    <w:rsid w:val="006B1F42"/>
    <w:rsid w:val="006B1F5D"/>
    <w:rsid w:val="006B2121"/>
    <w:rsid w:val="006B25E6"/>
    <w:rsid w:val="006B2739"/>
    <w:rsid w:val="006B2F00"/>
    <w:rsid w:val="006B317C"/>
    <w:rsid w:val="006B3233"/>
    <w:rsid w:val="006B38FD"/>
    <w:rsid w:val="006B3982"/>
    <w:rsid w:val="006B3CC0"/>
    <w:rsid w:val="006B3F36"/>
    <w:rsid w:val="006B3F8A"/>
    <w:rsid w:val="006B4C0F"/>
    <w:rsid w:val="006B4E7D"/>
    <w:rsid w:val="006B5137"/>
    <w:rsid w:val="006B535F"/>
    <w:rsid w:val="006B538A"/>
    <w:rsid w:val="006B53FB"/>
    <w:rsid w:val="006B5C90"/>
    <w:rsid w:val="006B5D0D"/>
    <w:rsid w:val="006B6055"/>
    <w:rsid w:val="006B636B"/>
    <w:rsid w:val="006B63C5"/>
    <w:rsid w:val="006B65B2"/>
    <w:rsid w:val="006B67E5"/>
    <w:rsid w:val="006B6C3A"/>
    <w:rsid w:val="006B6ED1"/>
    <w:rsid w:val="006B70AF"/>
    <w:rsid w:val="006B7151"/>
    <w:rsid w:val="006B76A9"/>
    <w:rsid w:val="006B7755"/>
    <w:rsid w:val="006B7836"/>
    <w:rsid w:val="006B786D"/>
    <w:rsid w:val="006B792D"/>
    <w:rsid w:val="006B7BBC"/>
    <w:rsid w:val="006B7C35"/>
    <w:rsid w:val="006B7F9B"/>
    <w:rsid w:val="006C046B"/>
    <w:rsid w:val="006C0645"/>
    <w:rsid w:val="006C0755"/>
    <w:rsid w:val="006C0A02"/>
    <w:rsid w:val="006C0C81"/>
    <w:rsid w:val="006C0DAD"/>
    <w:rsid w:val="006C0F3C"/>
    <w:rsid w:val="006C1437"/>
    <w:rsid w:val="006C16DE"/>
    <w:rsid w:val="006C1990"/>
    <w:rsid w:val="006C1F84"/>
    <w:rsid w:val="006C229C"/>
    <w:rsid w:val="006C2566"/>
    <w:rsid w:val="006C26A5"/>
    <w:rsid w:val="006C2A3D"/>
    <w:rsid w:val="006C2EA7"/>
    <w:rsid w:val="006C33F0"/>
    <w:rsid w:val="006C3463"/>
    <w:rsid w:val="006C349B"/>
    <w:rsid w:val="006C3A93"/>
    <w:rsid w:val="006C3B43"/>
    <w:rsid w:val="006C3B91"/>
    <w:rsid w:val="006C3BA8"/>
    <w:rsid w:val="006C3C64"/>
    <w:rsid w:val="006C3D5D"/>
    <w:rsid w:val="006C3DC7"/>
    <w:rsid w:val="006C3E85"/>
    <w:rsid w:val="006C41BF"/>
    <w:rsid w:val="006C4306"/>
    <w:rsid w:val="006C4468"/>
    <w:rsid w:val="006C4478"/>
    <w:rsid w:val="006C44E2"/>
    <w:rsid w:val="006C4623"/>
    <w:rsid w:val="006C4951"/>
    <w:rsid w:val="006C4BB6"/>
    <w:rsid w:val="006C5697"/>
    <w:rsid w:val="006C57B4"/>
    <w:rsid w:val="006C57EB"/>
    <w:rsid w:val="006C5980"/>
    <w:rsid w:val="006C5B5B"/>
    <w:rsid w:val="006C5BA3"/>
    <w:rsid w:val="006C5BE1"/>
    <w:rsid w:val="006C5C10"/>
    <w:rsid w:val="006C5C4C"/>
    <w:rsid w:val="006C61D4"/>
    <w:rsid w:val="006C6251"/>
    <w:rsid w:val="006C6649"/>
    <w:rsid w:val="006C66AC"/>
    <w:rsid w:val="006C66C5"/>
    <w:rsid w:val="006C6903"/>
    <w:rsid w:val="006C6B83"/>
    <w:rsid w:val="006C6C05"/>
    <w:rsid w:val="006C6DC5"/>
    <w:rsid w:val="006C7045"/>
    <w:rsid w:val="006C7080"/>
    <w:rsid w:val="006C722C"/>
    <w:rsid w:val="006C728A"/>
    <w:rsid w:val="006C73A0"/>
    <w:rsid w:val="006C75C8"/>
    <w:rsid w:val="006C7745"/>
    <w:rsid w:val="006C7808"/>
    <w:rsid w:val="006C79F4"/>
    <w:rsid w:val="006C7C12"/>
    <w:rsid w:val="006C7C17"/>
    <w:rsid w:val="006C7E15"/>
    <w:rsid w:val="006C7E17"/>
    <w:rsid w:val="006D0358"/>
    <w:rsid w:val="006D0E7D"/>
    <w:rsid w:val="006D0F4D"/>
    <w:rsid w:val="006D1088"/>
    <w:rsid w:val="006D1278"/>
    <w:rsid w:val="006D1BA9"/>
    <w:rsid w:val="006D1D72"/>
    <w:rsid w:val="006D1DDD"/>
    <w:rsid w:val="006D1E7B"/>
    <w:rsid w:val="006D2367"/>
    <w:rsid w:val="006D29FD"/>
    <w:rsid w:val="006D2B7A"/>
    <w:rsid w:val="006D2F15"/>
    <w:rsid w:val="006D3185"/>
    <w:rsid w:val="006D3872"/>
    <w:rsid w:val="006D3B21"/>
    <w:rsid w:val="006D3BD2"/>
    <w:rsid w:val="006D3E06"/>
    <w:rsid w:val="006D3EEF"/>
    <w:rsid w:val="006D425C"/>
    <w:rsid w:val="006D42C6"/>
    <w:rsid w:val="006D480D"/>
    <w:rsid w:val="006D49F5"/>
    <w:rsid w:val="006D4D4D"/>
    <w:rsid w:val="006D4D7D"/>
    <w:rsid w:val="006D5015"/>
    <w:rsid w:val="006D50C1"/>
    <w:rsid w:val="006D5273"/>
    <w:rsid w:val="006D538A"/>
    <w:rsid w:val="006D5644"/>
    <w:rsid w:val="006D5BCE"/>
    <w:rsid w:val="006D6140"/>
    <w:rsid w:val="006D6237"/>
    <w:rsid w:val="006D64ED"/>
    <w:rsid w:val="006D6664"/>
    <w:rsid w:val="006D66C1"/>
    <w:rsid w:val="006D67F5"/>
    <w:rsid w:val="006D7108"/>
    <w:rsid w:val="006D7109"/>
    <w:rsid w:val="006D79B9"/>
    <w:rsid w:val="006D7A4F"/>
    <w:rsid w:val="006D7DBE"/>
    <w:rsid w:val="006D7F6E"/>
    <w:rsid w:val="006E0325"/>
    <w:rsid w:val="006E074C"/>
    <w:rsid w:val="006E0754"/>
    <w:rsid w:val="006E07F8"/>
    <w:rsid w:val="006E08E2"/>
    <w:rsid w:val="006E09D1"/>
    <w:rsid w:val="006E0C9F"/>
    <w:rsid w:val="006E0D5E"/>
    <w:rsid w:val="006E0D92"/>
    <w:rsid w:val="006E0F4A"/>
    <w:rsid w:val="006E1019"/>
    <w:rsid w:val="006E11D1"/>
    <w:rsid w:val="006E130F"/>
    <w:rsid w:val="006E13C5"/>
    <w:rsid w:val="006E16DB"/>
    <w:rsid w:val="006E1977"/>
    <w:rsid w:val="006E2021"/>
    <w:rsid w:val="006E2116"/>
    <w:rsid w:val="006E25F2"/>
    <w:rsid w:val="006E2857"/>
    <w:rsid w:val="006E293F"/>
    <w:rsid w:val="006E29C3"/>
    <w:rsid w:val="006E2BE4"/>
    <w:rsid w:val="006E3391"/>
    <w:rsid w:val="006E3521"/>
    <w:rsid w:val="006E3CA3"/>
    <w:rsid w:val="006E4110"/>
    <w:rsid w:val="006E417F"/>
    <w:rsid w:val="006E420A"/>
    <w:rsid w:val="006E44B2"/>
    <w:rsid w:val="006E46E5"/>
    <w:rsid w:val="006E4A17"/>
    <w:rsid w:val="006E4BC1"/>
    <w:rsid w:val="006E516C"/>
    <w:rsid w:val="006E51C9"/>
    <w:rsid w:val="006E538A"/>
    <w:rsid w:val="006E550F"/>
    <w:rsid w:val="006E55AD"/>
    <w:rsid w:val="006E5D1E"/>
    <w:rsid w:val="006E60D6"/>
    <w:rsid w:val="006E63A6"/>
    <w:rsid w:val="006E7103"/>
    <w:rsid w:val="006E744F"/>
    <w:rsid w:val="006E753F"/>
    <w:rsid w:val="006E762C"/>
    <w:rsid w:val="006E7AE8"/>
    <w:rsid w:val="006E7C57"/>
    <w:rsid w:val="006E7D33"/>
    <w:rsid w:val="006F0BB1"/>
    <w:rsid w:val="006F10AD"/>
    <w:rsid w:val="006F116F"/>
    <w:rsid w:val="006F1419"/>
    <w:rsid w:val="006F1523"/>
    <w:rsid w:val="006F186F"/>
    <w:rsid w:val="006F193E"/>
    <w:rsid w:val="006F1B50"/>
    <w:rsid w:val="006F1C13"/>
    <w:rsid w:val="006F1D18"/>
    <w:rsid w:val="006F1E78"/>
    <w:rsid w:val="006F208C"/>
    <w:rsid w:val="006F21A0"/>
    <w:rsid w:val="006F253B"/>
    <w:rsid w:val="006F26D4"/>
    <w:rsid w:val="006F37D2"/>
    <w:rsid w:val="006F3C6E"/>
    <w:rsid w:val="006F3D6B"/>
    <w:rsid w:val="006F3DB3"/>
    <w:rsid w:val="006F3FF9"/>
    <w:rsid w:val="006F410C"/>
    <w:rsid w:val="006F44F1"/>
    <w:rsid w:val="006F45B6"/>
    <w:rsid w:val="006F49B9"/>
    <w:rsid w:val="006F5018"/>
    <w:rsid w:val="006F5030"/>
    <w:rsid w:val="006F5138"/>
    <w:rsid w:val="006F5315"/>
    <w:rsid w:val="006F5946"/>
    <w:rsid w:val="006F5ACA"/>
    <w:rsid w:val="006F650E"/>
    <w:rsid w:val="006F675E"/>
    <w:rsid w:val="006F6966"/>
    <w:rsid w:val="006F6E36"/>
    <w:rsid w:val="006F6EA8"/>
    <w:rsid w:val="006F6ED2"/>
    <w:rsid w:val="006F6FF2"/>
    <w:rsid w:val="006F732C"/>
    <w:rsid w:val="006F7367"/>
    <w:rsid w:val="006F7388"/>
    <w:rsid w:val="006F73B8"/>
    <w:rsid w:val="006F74F8"/>
    <w:rsid w:val="006F775E"/>
    <w:rsid w:val="006F7788"/>
    <w:rsid w:val="006F7983"/>
    <w:rsid w:val="006F7C34"/>
    <w:rsid w:val="006F7C9D"/>
    <w:rsid w:val="006F7EF4"/>
    <w:rsid w:val="006F7F5F"/>
    <w:rsid w:val="00700118"/>
    <w:rsid w:val="007005A7"/>
    <w:rsid w:val="00700847"/>
    <w:rsid w:val="0070085E"/>
    <w:rsid w:val="00701091"/>
    <w:rsid w:val="00701487"/>
    <w:rsid w:val="007018E6"/>
    <w:rsid w:val="00701FB3"/>
    <w:rsid w:val="00702022"/>
    <w:rsid w:val="0070217F"/>
    <w:rsid w:val="0070234F"/>
    <w:rsid w:val="0070248C"/>
    <w:rsid w:val="0070296B"/>
    <w:rsid w:val="00702D42"/>
    <w:rsid w:val="00702D5E"/>
    <w:rsid w:val="00702DE4"/>
    <w:rsid w:val="00702E23"/>
    <w:rsid w:val="0070332C"/>
    <w:rsid w:val="00703463"/>
    <w:rsid w:val="007038FE"/>
    <w:rsid w:val="00703A0A"/>
    <w:rsid w:val="00704073"/>
    <w:rsid w:val="00704577"/>
    <w:rsid w:val="00704CFF"/>
    <w:rsid w:val="00704D7B"/>
    <w:rsid w:val="007052E7"/>
    <w:rsid w:val="007056D8"/>
    <w:rsid w:val="00705722"/>
    <w:rsid w:val="00705AAB"/>
    <w:rsid w:val="00705B6F"/>
    <w:rsid w:val="00705C86"/>
    <w:rsid w:val="0070632A"/>
    <w:rsid w:val="0070654A"/>
    <w:rsid w:val="00706851"/>
    <w:rsid w:val="00706A02"/>
    <w:rsid w:val="00706A2D"/>
    <w:rsid w:val="00706C33"/>
    <w:rsid w:val="00706C34"/>
    <w:rsid w:val="00706C47"/>
    <w:rsid w:val="00706E59"/>
    <w:rsid w:val="00706F06"/>
    <w:rsid w:val="0070720A"/>
    <w:rsid w:val="007072A1"/>
    <w:rsid w:val="007073CD"/>
    <w:rsid w:val="0070765E"/>
    <w:rsid w:val="00707665"/>
    <w:rsid w:val="00707750"/>
    <w:rsid w:val="00707E27"/>
    <w:rsid w:val="007102EB"/>
    <w:rsid w:val="00710B94"/>
    <w:rsid w:val="00710C63"/>
    <w:rsid w:val="00710C81"/>
    <w:rsid w:val="00710CAC"/>
    <w:rsid w:val="00710FDE"/>
    <w:rsid w:val="007110CC"/>
    <w:rsid w:val="00711116"/>
    <w:rsid w:val="00711D69"/>
    <w:rsid w:val="00712151"/>
    <w:rsid w:val="0071227C"/>
    <w:rsid w:val="0071249C"/>
    <w:rsid w:val="007125DB"/>
    <w:rsid w:val="00713082"/>
    <w:rsid w:val="00713108"/>
    <w:rsid w:val="007133B8"/>
    <w:rsid w:val="0071378F"/>
    <w:rsid w:val="0071389C"/>
    <w:rsid w:val="00713973"/>
    <w:rsid w:val="00713B0B"/>
    <w:rsid w:val="00713BF8"/>
    <w:rsid w:val="00713EEE"/>
    <w:rsid w:val="00714363"/>
    <w:rsid w:val="00714602"/>
    <w:rsid w:val="00714763"/>
    <w:rsid w:val="00714945"/>
    <w:rsid w:val="00714DB5"/>
    <w:rsid w:val="00714FD8"/>
    <w:rsid w:val="0071503D"/>
    <w:rsid w:val="007152BC"/>
    <w:rsid w:val="00715361"/>
    <w:rsid w:val="0071576A"/>
    <w:rsid w:val="00715AF2"/>
    <w:rsid w:val="00716057"/>
    <w:rsid w:val="0071613C"/>
    <w:rsid w:val="007162E8"/>
    <w:rsid w:val="007162EA"/>
    <w:rsid w:val="0071638B"/>
    <w:rsid w:val="00716658"/>
    <w:rsid w:val="007166A7"/>
    <w:rsid w:val="00716A1F"/>
    <w:rsid w:val="00716C68"/>
    <w:rsid w:val="007174A4"/>
    <w:rsid w:val="00720963"/>
    <w:rsid w:val="00720ADB"/>
    <w:rsid w:val="00720BE7"/>
    <w:rsid w:val="00720E17"/>
    <w:rsid w:val="00721081"/>
    <w:rsid w:val="00721257"/>
    <w:rsid w:val="00721265"/>
    <w:rsid w:val="007217E0"/>
    <w:rsid w:val="007219CE"/>
    <w:rsid w:val="00721CC1"/>
    <w:rsid w:val="00721F87"/>
    <w:rsid w:val="007223C0"/>
    <w:rsid w:val="00722448"/>
    <w:rsid w:val="00722D27"/>
    <w:rsid w:val="00722D56"/>
    <w:rsid w:val="007230BC"/>
    <w:rsid w:val="00723628"/>
    <w:rsid w:val="00723631"/>
    <w:rsid w:val="00723795"/>
    <w:rsid w:val="00723A20"/>
    <w:rsid w:val="00723AF0"/>
    <w:rsid w:val="00723F63"/>
    <w:rsid w:val="0072431E"/>
    <w:rsid w:val="007243A6"/>
    <w:rsid w:val="007246E2"/>
    <w:rsid w:val="00724E78"/>
    <w:rsid w:val="00724E98"/>
    <w:rsid w:val="00725206"/>
    <w:rsid w:val="0072554E"/>
    <w:rsid w:val="00725554"/>
    <w:rsid w:val="007256BC"/>
    <w:rsid w:val="00725723"/>
    <w:rsid w:val="007258BC"/>
    <w:rsid w:val="00725E34"/>
    <w:rsid w:val="007262E3"/>
    <w:rsid w:val="007264B5"/>
    <w:rsid w:val="0072682B"/>
    <w:rsid w:val="0072749C"/>
    <w:rsid w:val="007279DE"/>
    <w:rsid w:val="00727CEC"/>
    <w:rsid w:val="00727FA9"/>
    <w:rsid w:val="007301E0"/>
    <w:rsid w:val="0073031A"/>
    <w:rsid w:val="0073031B"/>
    <w:rsid w:val="0073054D"/>
    <w:rsid w:val="00730972"/>
    <w:rsid w:val="0073099F"/>
    <w:rsid w:val="00730AB8"/>
    <w:rsid w:val="00730BE1"/>
    <w:rsid w:val="00730CC5"/>
    <w:rsid w:val="00730E5A"/>
    <w:rsid w:val="0073111E"/>
    <w:rsid w:val="00731187"/>
    <w:rsid w:val="00731610"/>
    <w:rsid w:val="007319FA"/>
    <w:rsid w:val="00731E6D"/>
    <w:rsid w:val="00731E96"/>
    <w:rsid w:val="00731FC0"/>
    <w:rsid w:val="00732088"/>
    <w:rsid w:val="00732290"/>
    <w:rsid w:val="00732334"/>
    <w:rsid w:val="00732433"/>
    <w:rsid w:val="007325C3"/>
    <w:rsid w:val="0073262A"/>
    <w:rsid w:val="00732E6E"/>
    <w:rsid w:val="00732F9D"/>
    <w:rsid w:val="007332BA"/>
    <w:rsid w:val="00733C04"/>
    <w:rsid w:val="00733F28"/>
    <w:rsid w:val="00734573"/>
    <w:rsid w:val="00734B87"/>
    <w:rsid w:val="00734DC9"/>
    <w:rsid w:val="00735036"/>
    <w:rsid w:val="00735093"/>
    <w:rsid w:val="00735387"/>
    <w:rsid w:val="00735452"/>
    <w:rsid w:val="0073593E"/>
    <w:rsid w:val="00735C39"/>
    <w:rsid w:val="00735DB7"/>
    <w:rsid w:val="00735E5F"/>
    <w:rsid w:val="00736030"/>
    <w:rsid w:val="007360EF"/>
    <w:rsid w:val="00736898"/>
    <w:rsid w:val="00736C33"/>
    <w:rsid w:val="00736F37"/>
    <w:rsid w:val="00737322"/>
    <w:rsid w:val="0073756D"/>
    <w:rsid w:val="00737AD9"/>
    <w:rsid w:val="00737D2F"/>
    <w:rsid w:val="0074000A"/>
    <w:rsid w:val="00740076"/>
    <w:rsid w:val="0074008D"/>
    <w:rsid w:val="007400D9"/>
    <w:rsid w:val="007402EE"/>
    <w:rsid w:val="00740560"/>
    <w:rsid w:val="0074089F"/>
    <w:rsid w:val="007410D0"/>
    <w:rsid w:val="007411B3"/>
    <w:rsid w:val="007414E7"/>
    <w:rsid w:val="00741562"/>
    <w:rsid w:val="00741DDA"/>
    <w:rsid w:val="00741EF1"/>
    <w:rsid w:val="00742058"/>
    <w:rsid w:val="0074246B"/>
    <w:rsid w:val="00742854"/>
    <w:rsid w:val="007428C6"/>
    <w:rsid w:val="00742B61"/>
    <w:rsid w:val="00742EC3"/>
    <w:rsid w:val="00742F2D"/>
    <w:rsid w:val="007430CC"/>
    <w:rsid w:val="0074314F"/>
    <w:rsid w:val="007433B0"/>
    <w:rsid w:val="007435D9"/>
    <w:rsid w:val="00743B23"/>
    <w:rsid w:val="00744053"/>
    <w:rsid w:val="00744170"/>
    <w:rsid w:val="00744676"/>
    <w:rsid w:val="00744EDA"/>
    <w:rsid w:val="00744FB8"/>
    <w:rsid w:val="0074507F"/>
    <w:rsid w:val="007450CD"/>
    <w:rsid w:val="007450EE"/>
    <w:rsid w:val="00745258"/>
    <w:rsid w:val="007453E5"/>
    <w:rsid w:val="0074559B"/>
    <w:rsid w:val="00745887"/>
    <w:rsid w:val="00745908"/>
    <w:rsid w:val="00745A9F"/>
    <w:rsid w:val="00745BAE"/>
    <w:rsid w:val="00745D06"/>
    <w:rsid w:val="00745D61"/>
    <w:rsid w:val="00746029"/>
    <w:rsid w:val="0074604D"/>
    <w:rsid w:val="00746921"/>
    <w:rsid w:val="00746F0E"/>
    <w:rsid w:val="00746F49"/>
    <w:rsid w:val="00747567"/>
    <w:rsid w:val="007478A2"/>
    <w:rsid w:val="00747AA4"/>
    <w:rsid w:val="00747BA4"/>
    <w:rsid w:val="00747BCE"/>
    <w:rsid w:val="00747C78"/>
    <w:rsid w:val="0075002B"/>
    <w:rsid w:val="007501C2"/>
    <w:rsid w:val="00750206"/>
    <w:rsid w:val="0075020E"/>
    <w:rsid w:val="007504D4"/>
    <w:rsid w:val="00750C6B"/>
    <w:rsid w:val="00750C86"/>
    <w:rsid w:val="007512B4"/>
    <w:rsid w:val="007519B6"/>
    <w:rsid w:val="007525CA"/>
    <w:rsid w:val="00752874"/>
    <w:rsid w:val="007528A9"/>
    <w:rsid w:val="00752A85"/>
    <w:rsid w:val="00752D25"/>
    <w:rsid w:val="00752E19"/>
    <w:rsid w:val="00753CF3"/>
    <w:rsid w:val="0075404E"/>
    <w:rsid w:val="00754050"/>
    <w:rsid w:val="0075405E"/>
    <w:rsid w:val="007543AB"/>
    <w:rsid w:val="00754574"/>
    <w:rsid w:val="007545D3"/>
    <w:rsid w:val="007545E3"/>
    <w:rsid w:val="00754EC1"/>
    <w:rsid w:val="0075519E"/>
    <w:rsid w:val="00755470"/>
    <w:rsid w:val="0075584A"/>
    <w:rsid w:val="00755CDC"/>
    <w:rsid w:val="00756A4B"/>
    <w:rsid w:val="00756AFB"/>
    <w:rsid w:val="00756E08"/>
    <w:rsid w:val="00757307"/>
    <w:rsid w:val="0075731D"/>
    <w:rsid w:val="0075732B"/>
    <w:rsid w:val="007573D8"/>
    <w:rsid w:val="00757463"/>
    <w:rsid w:val="007575C6"/>
    <w:rsid w:val="00757A8D"/>
    <w:rsid w:val="00757BF6"/>
    <w:rsid w:val="00757E34"/>
    <w:rsid w:val="0076005A"/>
    <w:rsid w:val="00760279"/>
    <w:rsid w:val="00760A8F"/>
    <w:rsid w:val="00760A94"/>
    <w:rsid w:val="0076131C"/>
    <w:rsid w:val="0076153D"/>
    <w:rsid w:val="007617D7"/>
    <w:rsid w:val="00761C18"/>
    <w:rsid w:val="00762111"/>
    <w:rsid w:val="00762857"/>
    <w:rsid w:val="00762895"/>
    <w:rsid w:val="00762AD5"/>
    <w:rsid w:val="00762B05"/>
    <w:rsid w:val="00762CA8"/>
    <w:rsid w:val="00762CD4"/>
    <w:rsid w:val="00762F5E"/>
    <w:rsid w:val="00763031"/>
    <w:rsid w:val="007633DA"/>
    <w:rsid w:val="00763619"/>
    <w:rsid w:val="00763628"/>
    <w:rsid w:val="00763945"/>
    <w:rsid w:val="00763A03"/>
    <w:rsid w:val="00763F5B"/>
    <w:rsid w:val="00763FA8"/>
    <w:rsid w:val="00763FB2"/>
    <w:rsid w:val="007640F5"/>
    <w:rsid w:val="0076474F"/>
    <w:rsid w:val="0076495C"/>
    <w:rsid w:val="00764CB4"/>
    <w:rsid w:val="00764F91"/>
    <w:rsid w:val="00765236"/>
    <w:rsid w:val="007657C0"/>
    <w:rsid w:val="007658F8"/>
    <w:rsid w:val="00765A6F"/>
    <w:rsid w:val="00765AC4"/>
    <w:rsid w:val="00765B48"/>
    <w:rsid w:val="00765F81"/>
    <w:rsid w:val="0076623B"/>
    <w:rsid w:val="00766881"/>
    <w:rsid w:val="00766F71"/>
    <w:rsid w:val="00766FC8"/>
    <w:rsid w:val="007675F2"/>
    <w:rsid w:val="00767659"/>
    <w:rsid w:val="007677C7"/>
    <w:rsid w:val="00767B99"/>
    <w:rsid w:val="00767CCB"/>
    <w:rsid w:val="007701D4"/>
    <w:rsid w:val="00770A0C"/>
    <w:rsid w:val="00770B9D"/>
    <w:rsid w:val="00770C57"/>
    <w:rsid w:val="00770D5A"/>
    <w:rsid w:val="00771058"/>
    <w:rsid w:val="007710AC"/>
    <w:rsid w:val="007710FC"/>
    <w:rsid w:val="00771115"/>
    <w:rsid w:val="00771617"/>
    <w:rsid w:val="007719E5"/>
    <w:rsid w:val="00771BE1"/>
    <w:rsid w:val="00771F97"/>
    <w:rsid w:val="007721CD"/>
    <w:rsid w:val="007728DB"/>
    <w:rsid w:val="00772A41"/>
    <w:rsid w:val="00772B5E"/>
    <w:rsid w:val="00772C9A"/>
    <w:rsid w:val="00772E4C"/>
    <w:rsid w:val="0077363C"/>
    <w:rsid w:val="00773665"/>
    <w:rsid w:val="0077389F"/>
    <w:rsid w:val="007738D2"/>
    <w:rsid w:val="00773905"/>
    <w:rsid w:val="0077393F"/>
    <w:rsid w:val="00773D9C"/>
    <w:rsid w:val="00773EA1"/>
    <w:rsid w:val="00773EEE"/>
    <w:rsid w:val="007747D3"/>
    <w:rsid w:val="00774865"/>
    <w:rsid w:val="0077491E"/>
    <w:rsid w:val="00774CBA"/>
    <w:rsid w:val="00774D4D"/>
    <w:rsid w:val="00774E47"/>
    <w:rsid w:val="007754A5"/>
    <w:rsid w:val="007755E4"/>
    <w:rsid w:val="00775786"/>
    <w:rsid w:val="00775978"/>
    <w:rsid w:val="00775CBA"/>
    <w:rsid w:val="00775D0A"/>
    <w:rsid w:val="00775E4F"/>
    <w:rsid w:val="00775EA6"/>
    <w:rsid w:val="00775F86"/>
    <w:rsid w:val="0077610F"/>
    <w:rsid w:val="007766C0"/>
    <w:rsid w:val="00776784"/>
    <w:rsid w:val="00776914"/>
    <w:rsid w:val="00776A92"/>
    <w:rsid w:val="00776DDB"/>
    <w:rsid w:val="00776E61"/>
    <w:rsid w:val="00776EA2"/>
    <w:rsid w:val="0077723C"/>
    <w:rsid w:val="0077754C"/>
    <w:rsid w:val="007775FB"/>
    <w:rsid w:val="00777608"/>
    <w:rsid w:val="00777C84"/>
    <w:rsid w:val="00777E3C"/>
    <w:rsid w:val="00777F18"/>
    <w:rsid w:val="00777F4A"/>
    <w:rsid w:val="00780006"/>
    <w:rsid w:val="00780139"/>
    <w:rsid w:val="007802A9"/>
    <w:rsid w:val="00780336"/>
    <w:rsid w:val="00780444"/>
    <w:rsid w:val="007807AE"/>
    <w:rsid w:val="0078087F"/>
    <w:rsid w:val="00780A36"/>
    <w:rsid w:val="00780ACA"/>
    <w:rsid w:val="00780F36"/>
    <w:rsid w:val="0078125B"/>
    <w:rsid w:val="00781716"/>
    <w:rsid w:val="00781732"/>
    <w:rsid w:val="00781BDE"/>
    <w:rsid w:val="00781D0C"/>
    <w:rsid w:val="00782001"/>
    <w:rsid w:val="00782533"/>
    <w:rsid w:val="00782800"/>
    <w:rsid w:val="00782A41"/>
    <w:rsid w:val="00782AB9"/>
    <w:rsid w:val="00782BAE"/>
    <w:rsid w:val="0078314F"/>
    <w:rsid w:val="00783176"/>
    <w:rsid w:val="0078353B"/>
    <w:rsid w:val="007836EB"/>
    <w:rsid w:val="00783710"/>
    <w:rsid w:val="00783814"/>
    <w:rsid w:val="00783B9B"/>
    <w:rsid w:val="00783C85"/>
    <w:rsid w:val="00783D39"/>
    <w:rsid w:val="00784084"/>
    <w:rsid w:val="0078419E"/>
    <w:rsid w:val="007841ED"/>
    <w:rsid w:val="007847C5"/>
    <w:rsid w:val="007848EE"/>
    <w:rsid w:val="00784A39"/>
    <w:rsid w:val="00784A43"/>
    <w:rsid w:val="0078512D"/>
    <w:rsid w:val="00785ADE"/>
    <w:rsid w:val="00785BD8"/>
    <w:rsid w:val="00786012"/>
    <w:rsid w:val="007863C2"/>
    <w:rsid w:val="007865E0"/>
    <w:rsid w:val="0078661F"/>
    <w:rsid w:val="0078689C"/>
    <w:rsid w:val="00786B6E"/>
    <w:rsid w:val="00786B7B"/>
    <w:rsid w:val="00786D91"/>
    <w:rsid w:val="007870F5"/>
    <w:rsid w:val="007870F6"/>
    <w:rsid w:val="00787219"/>
    <w:rsid w:val="00787291"/>
    <w:rsid w:val="00787453"/>
    <w:rsid w:val="00787578"/>
    <w:rsid w:val="007878B3"/>
    <w:rsid w:val="00787A0D"/>
    <w:rsid w:val="00787E38"/>
    <w:rsid w:val="00790524"/>
    <w:rsid w:val="007907E8"/>
    <w:rsid w:val="0079086D"/>
    <w:rsid w:val="00790871"/>
    <w:rsid w:val="007917E3"/>
    <w:rsid w:val="00791BD1"/>
    <w:rsid w:val="00791ED0"/>
    <w:rsid w:val="00791FC7"/>
    <w:rsid w:val="007922BD"/>
    <w:rsid w:val="007925C2"/>
    <w:rsid w:val="0079269A"/>
    <w:rsid w:val="00792A15"/>
    <w:rsid w:val="0079328D"/>
    <w:rsid w:val="00793AF7"/>
    <w:rsid w:val="0079482F"/>
    <w:rsid w:val="00794901"/>
    <w:rsid w:val="00794932"/>
    <w:rsid w:val="00794C20"/>
    <w:rsid w:val="00794D64"/>
    <w:rsid w:val="00794FAD"/>
    <w:rsid w:val="007950B1"/>
    <w:rsid w:val="00795C4E"/>
    <w:rsid w:val="00795EEF"/>
    <w:rsid w:val="00795F33"/>
    <w:rsid w:val="00795FDB"/>
    <w:rsid w:val="00796174"/>
    <w:rsid w:val="007963E1"/>
    <w:rsid w:val="00796449"/>
    <w:rsid w:val="007964CD"/>
    <w:rsid w:val="00796630"/>
    <w:rsid w:val="00796650"/>
    <w:rsid w:val="007967A3"/>
    <w:rsid w:val="00796C6B"/>
    <w:rsid w:val="00796E01"/>
    <w:rsid w:val="0079709D"/>
    <w:rsid w:val="0079720D"/>
    <w:rsid w:val="00797216"/>
    <w:rsid w:val="00797597"/>
    <w:rsid w:val="00797A4F"/>
    <w:rsid w:val="00797A64"/>
    <w:rsid w:val="00797B43"/>
    <w:rsid w:val="00797B87"/>
    <w:rsid w:val="00797E32"/>
    <w:rsid w:val="007A07FD"/>
    <w:rsid w:val="007A0BB6"/>
    <w:rsid w:val="007A0CFA"/>
    <w:rsid w:val="007A0F59"/>
    <w:rsid w:val="007A11B4"/>
    <w:rsid w:val="007A120F"/>
    <w:rsid w:val="007A1517"/>
    <w:rsid w:val="007A160F"/>
    <w:rsid w:val="007A16CF"/>
    <w:rsid w:val="007A1F38"/>
    <w:rsid w:val="007A2014"/>
    <w:rsid w:val="007A2072"/>
    <w:rsid w:val="007A2223"/>
    <w:rsid w:val="007A227E"/>
    <w:rsid w:val="007A2315"/>
    <w:rsid w:val="007A25D7"/>
    <w:rsid w:val="007A27A7"/>
    <w:rsid w:val="007A2F74"/>
    <w:rsid w:val="007A2FBD"/>
    <w:rsid w:val="007A3018"/>
    <w:rsid w:val="007A30EC"/>
    <w:rsid w:val="007A348E"/>
    <w:rsid w:val="007A34A5"/>
    <w:rsid w:val="007A3B38"/>
    <w:rsid w:val="007A3E02"/>
    <w:rsid w:val="007A3E9E"/>
    <w:rsid w:val="007A40E0"/>
    <w:rsid w:val="007A448E"/>
    <w:rsid w:val="007A47D4"/>
    <w:rsid w:val="007A48DE"/>
    <w:rsid w:val="007A4C35"/>
    <w:rsid w:val="007A4DC7"/>
    <w:rsid w:val="007A5070"/>
    <w:rsid w:val="007A50FB"/>
    <w:rsid w:val="007A5322"/>
    <w:rsid w:val="007A5A4B"/>
    <w:rsid w:val="007A5B41"/>
    <w:rsid w:val="007A5BFE"/>
    <w:rsid w:val="007A5ECA"/>
    <w:rsid w:val="007A61D5"/>
    <w:rsid w:val="007A61DC"/>
    <w:rsid w:val="007A6385"/>
    <w:rsid w:val="007A6402"/>
    <w:rsid w:val="007A64C7"/>
    <w:rsid w:val="007A65A5"/>
    <w:rsid w:val="007A660A"/>
    <w:rsid w:val="007A6641"/>
    <w:rsid w:val="007A67EA"/>
    <w:rsid w:val="007A67F2"/>
    <w:rsid w:val="007A69D0"/>
    <w:rsid w:val="007A6A71"/>
    <w:rsid w:val="007A6CB5"/>
    <w:rsid w:val="007A6D84"/>
    <w:rsid w:val="007A6EDF"/>
    <w:rsid w:val="007A7111"/>
    <w:rsid w:val="007A71A2"/>
    <w:rsid w:val="007A7544"/>
    <w:rsid w:val="007A7BDB"/>
    <w:rsid w:val="007B049F"/>
    <w:rsid w:val="007B0727"/>
    <w:rsid w:val="007B07D0"/>
    <w:rsid w:val="007B0950"/>
    <w:rsid w:val="007B0AFE"/>
    <w:rsid w:val="007B0B73"/>
    <w:rsid w:val="007B0C17"/>
    <w:rsid w:val="007B0CC4"/>
    <w:rsid w:val="007B0E38"/>
    <w:rsid w:val="007B13E0"/>
    <w:rsid w:val="007B1432"/>
    <w:rsid w:val="007B1640"/>
    <w:rsid w:val="007B17C2"/>
    <w:rsid w:val="007B1813"/>
    <w:rsid w:val="007B198B"/>
    <w:rsid w:val="007B1A30"/>
    <w:rsid w:val="007B1A84"/>
    <w:rsid w:val="007B1C4A"/>
    <w:rsid w:val="007B1F5D"/>
    <w:rsid w:val="007B24C1"/>
    <w:rsid w:val="007B2568"/>
    <w:rsid w:val="007B2582"/>
    <w:rsid w:val="007B2966"/>
    <w:rsid w:val="007B2B5C"/>
    <w:rsid w:val="007B2E80"/>
    <w:rsid w:val="007B2FD4"/>
    <w:rsid w:val="007B3020"/>
    <w:rsid w:val="007B3307"/>
    <w:rsid w:val="007B36A9"/>
    <w:rsid w:val="007B371E"/>
    <w:rsid w:val="007B393D"/>
    <w:rsid w:val="007B399A"/>
    <w:rsid w:val="007B39D0"/>
    <w:rsid w:val="007B3C40"/>
    <w:rsid w:val="007B3C86"/>
    <w:rsid w:val="007B3D13"/>
    <w:rsid w:val="007B48E9"/>
    <w:rsid w:val="007B49AD"/>
    <w:rsid w:val="007B4A95"/>
    <w:rsid w:val="007B4C5F"/>
    <w:rsid w:val="007B4E70"/>
    <w:rsid w:val="007B500A"/>
    <w:rsid w:val="007B5664"/>
    <w:rsid w:val="007B5734"/>
    <w:rsid w:val="007B5AE0"/>
    <w:rsid w:val="007B5BF3"/>
    <w:rsid w:val="007B5D7B"/>
    <w:rsid w:val="007B5D9C"/>
    <w:rsid w:val="007B5F00"/>
    <w:rsid w:val="007B634E"/>
    <w:rsid w:val="007B671F"/>
    <w:rsid w:val="007B6A82"/>
    <w:rsid w:val="007B70EF"/>
    <w:rsid w:val="007B712A"/>
    <w:rsid w:val="007B7327"/>
    <w:rsid w:val="007B75EB"/>
    <w:rsid w:val="007B767C"/>
    <w:rsid w:val="007B7A22"/>
    <w:rsid w:val="007B7A6D"/>
    <w:rsid w:val="007B7F6D"/>
    <w:rsid w:val="007B7FD1"/>
    <w:rsid w:val="007C018A"/>
    <w:rsid w:val="007C022B"/>
    <w:rsid w:val="007C05E5"/>
    <w:rsid w:val="007C0776"/>
    <w:rsid w:val="007C0901"/>
    <w:rsid w:val="007C0EF9"/>
    <w:rsid w:val="007C10DD"/>
    <w:rsid w:val="007C14A2"/>
    <w:rsid w:val="007C1647"/>
    <w:rsid w:val="007C1763"/>
    <w:rsid w:val="007C186C"/>
    <w:rsid w:val="007C1A93"/>
    <w:rsid w:val="007C1DC1"/>
    <w:rsid w:val="007C1FC9"/>
    <w:rsid w:val="007C298E"/>
    <w:rsid w:val="007C2AA2"/>
    <w:rsid w:val="007C2ABC"/>
    <w:rsid w:val="007C2C60"/>
    <w:rsid w:val="007C2DD0"/>
    <w:rsid w:val="007C2EC0"/>
    <w:rsid w:val="007C307D"/>
    <w:rsid w:val="007C323A"/>
    <w:rsid w:val="007C329E"/>
    <w:rsid w:val="007C332B"/>
    <w:rsid w:val="007C385A"/>
    <w:rsid w:val="007C3B4F"/>
    <w:rsid w:val="007C3CC8"/>
    <w:rsid w:val="007C3DF7"/>
    <w:rsid w:val="007C3E4D"/>
    <w:rsid w:val="007C411E"/>
    <w:rsid w:val="007C4339"/>
    <w:rsid w:val="007C4BB9"/>
    <w:rsid w:val="007C4C50"/>
    <w:rsid w:val="007C4D80"/>
    <w:rsid w:val="007C4DEC"/>
    <w:rsid w:val="007C517A"/>
    <w:rsid w:val="007C51F0"/>
    <w:rsid w:val="007C53AE"/>
    <w:rsid w:val="007C5569"/>
    <w:rsid w:val="007C5B60"/>
    <w:rsid w:val="007C5C9C"/>
    <w:rsid w:val="007C5F1D"/>
    <w:rsid w:val="007C6080"/>
    <w:rsid w:val="007C6644"/>
    <w:rsid w:val="007C66F9"/>
    <w:rsid w:val="007C675B"/>
    <w:rsid w:val="007C697B"/>
    <w:rsid w:val="007C6B2B"/>
    <w:rsid w:val="007C6E5A"/>
    <w:rsid w:val="007C6E89"/>
    <w:rsid w:val="007C70B3"/>
    <w:rsid w:val="007C7351"/>
    <w:rsid w:val="007C7460"/>
    <w:rsid w:val="007C7750"/>
    <w:rsid w:val="007C77E5"/>
    <w:rsid w:val="007C790B"/>
    <w:rsid w:val="007C7AE1"/>
    <w:rsid w:val="007D014E"/>
    <w:rsid w:val="007D01F3"/>
    <w:rsid w:val="007D0259"/>
    <w:rsid w:val="007D0287"/>
    <w:rsid w:val="007D08F9"/>
    <w:rsid w:val="007D09FE"/>
    <w:rsid w:val="007D0F6B"/>
    <w:rsid w:val="007D110E"/>
    <w:rsid w:val="007D148D"/>
    <w:rsid w:val="007D1543"/>
    <w:rsid w:val="007D1583"/>
    <w:rsid w:val="007D174B"/>
    <w:rsid w:val="007D17D0"/>
    <w:rsid w:val="007D17F2"/>
    <w:rsid w:val="007D1A34"/>
    <w:rsid w:val="007D1B9C"/>
    <w:rsid w:val="007D1C73"/>
    <w:rsid w:val="007D214B"/>
    <w:rsid w:val="007D2329"/>
    <w:rsid w:val="007D24C8"/>
    <w:rsid w:val="007D253C"/>
    <w:rsid w:val="007D2B4F"/>
    <w:rsid w:val="007D2C1B"/>
    <w:rsid w:val="007D2D33"/>
    <w:rsid w:val="007D2DF5"/>
    <w:rsid w:val="007D2F79"/>
    <w:rsid w:val="007D32FF"/>
    <w:rsid w:val="007D3473"/>
    <w:rsid w:val="007D348E"/>
    <w:rsid w:val="007D34F6"/>
    <w:rsid w:val="007D35EA"/>
    <w:rsid w:val="007D3626"/>
    <w:rsid w:val="007D37F0"/>
    <w:rsid w:val="007D3A7D"/>
    <w:rsid w:val="007D3B12"/>
    <w:rsid w:val="007D4280"/>
    <w:rsid w:val="007D43B0"/>
    <w:rsid w:val="007D453B"/>
    <w:rsid w:val="007D45C9"/>
    <w:rsid w:val="007D4A02"/>
    <w:rsid w:val="007D4B11"/>
    <w:rsid w:val="007D4B4B"/>
    <w:rsid w:val="007D4C20"/>
    <w:rsid w:val="007D4D82"/>
    <w:rsid w:val="007D4E4E"/>
    <w:rsid w:val="007D4E4F"/>
    <w:rsid w:val="007D51C4"/>
    <w:rsid w:val="007D53BE"/>
    <w:rsid w:val="007D5521"/>
    <w:rsid w:val="007D55FD"/>
    <w:rsid w:val="007D589E"/>
    <w:rsid w:val="007D5AA0"/>
    <w:rsid w:val="007D5AAB"/>
    <w:rsid w:val="007D5E25"/>
    <w:rsid w:val="007D5E90"/>
    <w:rsid w:val="007D5FF2"/>
    <w:rsid w:val="007D607C"/>
    <w:rsid w:val="007D6364"/>
    <w:rsid w:val="007D643A"/>
    <w:rsid w:val="007D6497"/>
    <w:rsid w:val="007D6766"/>
    <w:rsid w:val="007D6A29"/>
    <w:rsid w:val="007D6EEC"/>
    <w:rsid w:val="007D744B"/>
    <w:rsid w:val="007D748F"/>
    <w:rsid w:val="007D76D0"/>
    <w:rsid w:val="007D7989"/>
    <w:rsid w:val="007D7BC2"/>
    <w:rsid w:val="007D7C7B"/>
    <w:rsid w:val="007D7D01"/>
    <w:rsid w:val="007E00FA"/>
    <w:rsid w:val="007E04FC"/>
    <w:rsid w:val="007E050E"/>
    <w:rsid w:val="007E051B"/>
    <w:rsid w:val="007E0708"/>
    <w:rsid w:val="007E0A32"/>
    <w:rsid w:val="007E0E6E"/>
    <w:rsid w:val="007E108D"/>
    <w:rsid w:val="007E12E0"/>
    <w:rsid w:val="007E1547"/>
    <w:rsid w:val="007E16AD"/>
    <w:rsid w:val="007E1797"/>
    <w:rsid w:val="007E2218"/>
    <w:rsid w:val="007E226C"/>
    <w:rsid w:val="007E256C"/>
    <w:rsid w:val="007E25A7"/>
    <w:rsid w:val="007E260C"/>
    <w:rsid w:val="007E260E"/>
    <w:rsid w:val="007E2AFA"/>
    <w:rsid w:val="007E2C5C"/>
    <w:rsid w:val="007E2FDD"/>
    <w:rsid w:val="007E30EC"/>
    <w:rsid w:val="007E3253"/>
    <w:rsid w:val="007E32CC"/>
    <w:rsid w:val="007E3488"/>
    <w:rsid w:val="007E3709"/>
    <w:rsid w:val="007E412C"/>
    <w:rsid w:val="007E43D9"/>
    <w:rsid w:val="007E4421"/>
    <w:rsid w:val="007E459F"/>
    <w:rsid w:val="007E4664"/>
    <w:rsid w:val="007E4798"/>
    <w:rsid w:val="007E4862"/>
    <w:rsid w:val="007E49ED"/>
    <w:rsid w:val="007E4C9D"/>
    <w:rsid w:val="007E52D4"/>
    <w:rsid w:val="007E549C"/>
    <w:rsid w:val="007E54CE"/>
    <w:rsid w:val="007E5606"/>
    <w:rsid w:val="007E58FC"/>
    <w:rsid w:val="007E59EF"/>
    <w:rsid w:val="007E5B36"/>
    <w:rsid w:val="007E5DD1"/>
    <w:rsid w:val="007E619F"/>
    <w:rsid w:val="007E62C8"/>
    <w:rsid w:val="007E638B"/>
    <w:rsid w:val="007E67A9"/>
    <w:rsid w:val="007E69DD"/>
    <w:rsid w:val="007E6C43"/>
    <w:rsid w:val="007E6F0D"/>
    <w:rsid w:val="007E72AB"/>
    <w:rsid w:val="007E76F7"/>
    <w:rsid w:val="007E7EC8"/>
    <w:rsid w:val="007F00FA"/>
    <w:rsid w:val="007F0304"/>
    <w:rsid w:val="007F0409"/>
    <w:rsid w:val="007F06A9"/>
    <w:rsid w:val="007F083B"/>
    <w:rsid w:val="007F1068"/>
    <w:rsid w:val="007F1391"/>
    <w:rsid w:val="007F1A42"/>
    <w:rsid w:val="007F1BBD"/>
    <w:rsid w:val="007F1CF7"/>
    <w:rsid w:val="007F1D15"/>
    <w:rsid w:val="007F20E5"/>
    <w:rsid w:val="007F21F1"/>
    <w:rsid w:val="007F2374"/>
    <w:rsid w:val="007F25EA"/>
    <w:rsid w:val="007F26D8"/>
    <w:rsid w:val="007F27E3"/>
    <w:rsid w:val="007F3058"/>
    <w:rsid w:val="007F308B"/>
    <w:rsid w:val="007F32A1"/>
    <w:rsid w:val="007F33DD"/>
    <w:rsid w:val="007F343C"/>
    <w:rsid w:val="007F3453"/>
    <w:rsid w:val="007F350C"/>
    <w:rsid w:val="007F3541"/>
    <w:rsid w:val="007F3606"/>
    <w:rsid w:val="007F382D"/>
    <w:rsid w:val="007F444F"/>
    <w:rsid w:val="007F45DA"/>
    <w:rsid w:val="007F4851"/>
    <w:rsid w:val="007F48AB"/>
    <w:rsid w:val="007F4AB1"/>
    <w:rsid w:val="007F4AED"/>
    <w:rsid w:val="007F5127"/>
    <w:rsid w:val="007F5145"/>
    <w:rsid w:val="007F51A6"/>
    <w:rsid w:val="007F521C"/>
    <w:rsid w:val="007F53F5"/>
    <w:rsid w:val="007F574B"/>
    <w:rsid w:val="007F5AA5"/>
    <w:rsid w:val="007F5B0F"/>
    <w:rsid w:val="007F5B81"/>
    <w:rsid w:val="007F5DAD"/>
    <w:rsid w:val="007F5F62"/>
    <w:rsid w:val="007F628E"/>
    <w:rsid w:val="007F643D"/>
    <w:rsid w:val="007F67AB"/>
    <w:rsid w:val="007F6D64"/>
    <w:rsid w:val="007F6E5F"/>
    <w:rsid w:val="007F6F3A"/>
    <w:rsid w:val="007F7634"/>
    <w:rsid w:val="007F76F2"/>
    <w:rsid w:val="007F7AA3"/>
    <w:rsid w:val="007F7ACB"/>
    <w:rsid w:val="00800171"/>
    <w:rsid w:val="00800263"/>
    <w:rsid w:val="008004A1"/>
    <w:rsid w:val="00800562"/>
    <w:rsid w:val="0080077A"/>
    <w:rsid w:val="008008E5"/>
    <w:rsid w:val="00800A1D"/>
    <w:rsid w:val="00800A39"/>
    <w:rsid w:val="00800C6B"/>
    <w:rsid w:val="00800F71"/>
    <w:rsid w:val="00801283"/>
    <w:rsid w:val="00801483"/>
    <w:rsid w:val="00801629"/>
    <w:rsid w:val="0080176D"/>
    <w:rsid w:val="008018AE"/>
    <w:rsid w:val="008018EC"/>
    <w:rsid w:val="00801D32"/>
    <w:rsid w:val="00801DCC"/>
    <w:rsid w:val="00801FAF"/>
    <w:rsid w:val="00802368"/>
    <w:rsid w:val="0080265C"/>
    <w:rsid w:val="008028F5"/>
    <w:rsid w:val="00802934"/>
    <w:rsid w:val="00802A85"/>
    <w:rsid w:val="00802DBF"/>
    <w:rsid w:val="00803267"/>
    <w:rsid w:val="0080354B"/>
    <w:rsid w:val="0080363B"/>
    <w:rsid w:val="008039DD"/>
    <w:rsid w:val="00803AF8"/>
    <w:rsid w:val="00803DEC"/>
    <w:rsid w:val="008045CF"/>
    <w:rsid w:val="00804989"/>
    <w:rsid w:val="00804A16"/>
    <w:rsid w:val="00804A19"/>
    <w:rsid w:val="00804EE9"/>
    <w:rsid w:val="00804F8F"/>
    <w:rsid w:val="008050B2"/>
    <w:rsid w:val="0080539B"/>
    <w:rsid w:val="008057CD"/>
    <w:rsid w:val="00805A70"/>
    <w:rsid w:val="0080627A"/>
    <w:rsid w:val="00806724"/>
    <w:rsid w:val="0080734D"/>
    <w:rsid w:val="008074D5"/>
    <w:rsid w:val="008075A2"/>
    <w:rsid w:val="0080760F"/>
    <w:rsid w:val="008076BA"/>
    <w:rsid w:val="00807900"/>
    <w:rsid w:val="0080796A"/>
    <w:rsid w:val="008079B3"/>
    <w:rsid w:val="00807AFD"/>
    <w:rsid w:val="008103DF"/>
    <w:rsid w:val="0081098B"/>
    <w:rsid w:val="00810A69"/>
    <w:rsid w:val="00810B76"/>
    <w:rsid w:val="00811409"/>
    <w:rsid w:val="0081157E"/>
    <w:rsid w:val="00811A02"/>
    <w:rsid w:val="00811D44"/>
    <w:rsid w:val="00812111"/>
    <w:rsid w:val="0081253C"/>
    <w:rsid w:val="00812741"/>
    <w:rsid w:val="00812AFA"/>
    <w:rsid w:val="00812E8E"/>
    <w:rsid w:val="00813014"/>
    <w:rsid w:val="008130CA"/>
    <w:rsid w:val="008131D7"/>
    <w:rsid w:val="008131E7"/>
    <w:rsid w:val="008135EF"/>
    <w:rsid w:val="00813857"/>
    <w:rsid w:val="00813B7B"/>
    <w:rsid w:val="00813DBA"/>
    <w:rsid w:val="00813EE2"/>
    <w:rsid w:val="00813F05"/>
    <w:rsid w:val="0081404D"/>
    <w:rsid w:val="008149B6"/>
    <w:rsid w:val="00815117"/>
    <w:rsid w:val="00815173"/>
    <w:rsid w:val="0081548E"/>
    <w:rsid w:val="00815800"/>
    <w:rsid w:val="00815810"/>
    <w:rsid w:val="00815BB0"/>
    <w:rsid w:val="00815D91"/>
    <w:rsid w:val="00815E5D"/>
    <w:rsid w:val="0081628F"/>
    <w:rsid w:val="008169BB"/>
    <w:rsid w:val="00817179"/>
    <w:rsid w:val="00817690"/>
    <w:rsid w:val="008178F5"/>
    <w:rsid w:val="008179FA"/>
    <w:rsid w:val="00817D98"/>
    <w:rsid w:val="00817F13"/>
    <w:rsid w:val="00820059"/>
    <w:rsid w:val="008200DE"/>
    <w:rsid w:val="008201E1"/>
    <w:rsid w:val="008204AA"/>
    <w:rsid w:val="008204C3"/>
    <w:rsid w:val="008206A5"/>
    <w:rsid w:val="00820717"/>
    <w:rsid w:val="00820871"/>
    <w:rsid w:val="00820966"/>
    <w:rsid w:val="00820A3B"/>
    <w:rsid w:val="00820ABB"/>
    <w:rsid w:val="00820C09"/>
    <w:rsid w:val="00820E5E"/>
    <w:rsid w:val="008211F5"/>
    <w:rsid w:val="00821448"/>
    <w:rsid w:val="00821468"/>
    <w:rsid w:val="008217ED"/>
    <w:rsid w:val="00821A35"/>
    <w:rsid w:val="00821BB5"/>
    <w:rsid w:val="00821C8C"/>
    <w:rsid w:val="00821DA7"/>
    <w:rsid w:val="00821E2E"/>
    <w:rsid w:val="00821EFB"/>
    <w:rsid w:val="00821FAD"/>
    <w:rsid w:val="008221CA"/>
    <w:rsid w:val="00822257"/>
    <w:rsid w:val="00822289"/>
    <w:rsid w:val="00822316"/>
    <w:rsid w:val="00822B7B"/>
    <w:rsid w:val="00822E57"/>
    <w:rsid w:val="008230FF"/>
    <w:rsid w:val="00823180"/>
    <w:rsid w:val="008233C6"/>
    <w:rsid w:val="00823597"/>
    <w:rsid w:val="008235F7"/>
    <w:rsid w:val="008236F3"/>
    <w:rsid w:val="00823812"/>
    <w:rsid w:val="008238B4"/>
    <w:rsid w:val="00823980"/>
    <w:rsid w:val="00823D45"/>
    <w:rsid w:val="00823DF0"/>
    <w:rsid w:val="00823F60"/>
    <w:rsid w:val="0082461A"/>
    <w:rsid w:val="00824E17"/>
    <w:rsid w:val="00824E38"/>
    <w:rsid w:val="0082505C"/>
    <w:rsid w:val="008250DC"/>
    <w:rsid w:val="008250ED"/>
    <w:rsid w:val="00825339"/>
    <w:rsid w:val="0082576C"/>
    <w:rsid w:val="00825C0F"/>
    <w:rsid w:val="00825F24"/>
    <w:rsid w:val="008261EB"/>
    <w:rsid w:val="008263D6"/>
    <w:rsid w:val="00826AB9"/>
    <w:rsid w:val="00826FD5"/>
    <w:rsid w:val="0082731B"/>
    <w:rsid w:val="0082741E"/>
    <w:rsid w:val="00827612"/>
    <w:rsid w:val="008278F9"/>
    <w:rsid w:val="00827AAF"/>
    <w:rsid w:val="00827D3A"/>
    <w:rsid w:val="008300BC"/>
    <w:rsid w:val="0083037D"/>
    <w:rsid w:val="00830451"/>
    <w:rsid w:val="008307AE"/>
    <w:rsid w:val="00830A5A"/>
    <w:rsid w:val="00830A70"/>
    <w:rsid w:val="00830E42"/>
    <w:rsid w:val="0083109C"/>
    <w:rsid w:val="0083154D"/>
    <w:rsid w:val="0083182B"/>
    <w:rsid w:val="00831955"/>
    <w:rsid w:val="00831E25"/>
    <w:rsid w:val="00831F35"/>
    <w:rsid w:val="00832197"/>
    <w:rsid w:val="00832409"/>
    <w:rsid w:val="00832632"/>
    <w:rsid w:val="008327A8"/>
    <w:rsid w:val="00832A29"/>
    <w:rsid w:val="00832B41"/>
    <w:rsid w:val="00832DDB"/>
    <w:rsid w:val="008330D2"/>
    <w:rsid w:val="008332F9"/>
    <w:rsid w:val="00833498"/>
    <w:rsid w:val="0083371C"/>
    <w:rsid w:val="008338B1"/>
    <w:rsid w:val="00833B49"/>
    <w:rsid w:val="00833C07"/>
    <w:rsid w:val="0083479F"/>
    <w:rsid w:val="008347A1"/>
    <w:rsid w:val="008347C7"/>
    <w:rsid w:val="00834B7B"/>
    <w:rsid w:val="00834D5A"/>
    <w:rsid w:val="00834F55"/>
    <w:rsid w:val="00835011"/>
    <w:rsid w:val="0083540A"/>
    <w:rsid w:val="0083541F"/>
    <w:rsid w:val="0083565A"/>
    <w:rsid w:val="00835997"/>
    <w:rsid w:val="00835A9E"/>
    <w:rsid w:val="00835C27"/>
    <w:rsid w:val="0083607F"/>
    <w:rsid w:val="00836DA5"/>
    <w:rsid w:val="00837409"/>
    <w:rsid w:val="0083740C"/>
    <w:rsid w:val="008374F1"/>
    <w:rsid w:val="00837A94"/>
    <w:rsid w:val="008400E5"/>
    <w:rsid w:val="0084022D"/>
    <w:rsid w:val="008407A2"/>
    <w:rsid w:val="00840E39"/>
    <w:rsid w:val="00840ECB"/>
    <w:rsid w:val="0084111F"/>
    <w:rsid w:val="008414DA"/>
    <w:rsid w:val="008415E4"/>
    <w:rsid w:val="00841626"/>
    <w:rsid w:val="00841997"/>
    <w:rsid w:val="00841B73"/>
    <w:rsid w:val="00841C74"/>
    <w:rsid w:val="00842203"/>
    <w:rsid w:val="00842244"/>
    <w:rsid w:val="0084226C"/>
    <w:rsid w:val="0084235C"/>
    <w:rsid w:val="008423B4"/>
    <w:rsid w:val="008423E9"/>
    <w:rsid w:val="00842632"/>
    <w:rsid w:val="00842827"/>
    <w:rsid w:val="00842941"/>
    <w:rsid w:val="0084296C"/>
    <w:rsid w:val="00842C11"/>
    <w:rsid w:val="00843203"/>
    <w:rsid w:val="008432CD"/>
    <w:rsid w:val="008433F5"/>
    <w:rsid w:val="00843526"/>
    <w:rsid w:val="0084359C"/>
    <w:rsid w:val="0084368C"/>
    <w:rsid w:val="00843B7A"/>
    <w:rsid w:val="00843E4C"/>
    <w:rsid w:val="0084401E"/>
    <w:rsid w:val="008441CD"/>
    <w:rsid w:val="008449C6"/>
    <w:rsid w:val="00844AF1"/>
    <w:rsid w:val="008450F2"/>
    <w:rsid w:val="00845793"/>
    <w:rsid w:val="0084586F"/>
    <w:rsid w:val="008458FC"/>
    <w:rsid w:val="008459FA"/>
    <w:rsid w:val="00845A11"/>
    <w:rsid w:val="00845E7F"/>
    <w:rsid w:val="00845FBA"/>
    <w:rsid w:val="00846011"/>
    <w:rsid w:val="00846184"/>
    <w:rsid w:val="0084675D"/>
    <w:rsid w:val="008468D9"/>
    <w:rsid w:val="008469C7"/>
    <w:rsid w:val="00846CDD"/>
    <w:rsid w:val="00846CF1"/>
    <w:rsid w:val="00847019"/>
    <w:rsid w:val="008471E7"/>
    <w:rsid w:val="00847722"/>
    <w:rsid w:val="00847751"/>
    <w:rsid w:val="008503DB"/>
    <w:rsid w:val="0085050F"/>
    <w:rsid w:val="00850859"/>
    <w:rsid w:val="00850897"/>
    <w:rsid w:val="00850994"/>
    <w:rsid w:val="00850A79"/>
    <w:rsid w:val="00851317"/>
    <w:rsid w:val="00851337"/>
    <w:rsid w:val="008514CF"/>
    <w:rsid w:val="00851AA6"/>
    <w:rsid w:val="00851B85"/>
    <w:rsid w:val="00851D9E"/>
    <w:rsid w:val="00851EDE"/>
    <w:rsid w:val="00852AB1"/>
    <w:rsid w:val="00852C47"/>
    <w:rsid w:val="0085305A"/>
    <w:rsid w:val="00853243"/>
    <w:rsid w:val="008535FF"/>
    <w:rsid w:val="0085361F"/>
    <w:rsid w:val="00853E88"/>
    <w:rsid w:val="00854160"/>
    <w:rsid w:val="008544C1"/>
    <w:rsid w:val="00854ACF"/>
    <w:rsid w:val="00854ED1"/>
    <w:rsid w:val="00854F07"/>
    <w:rsid w:val="00855284"/>
    <w:rsid w:val="00855764"/>
    <w:rsid w:val="008559E0"/>
    <w:rsid w:val="00855A83"/>
    <w:rsid w:val="00855F0F"/>
    <w:rsid w:val="0085608B"/>
    <w:rsid w:val="0085647B"/>
    <w:rsid w:val="008564A5"/>
    <w:rsid w:val="00856604"/>
    <w:rsid w:val="0085666D"/>
    <w:rsid w:val="008568EC"/>
    <w:rsid w:val="00856BC7"/>
    <w:rsid w:val="00856BCA"/>
    <w:rsid w:val="00856BDD"/>
    <w:rsid w:val="00856E03"/>
    <w:rsid w:val="00857658"/>
    <w:rsid w:val="008576F7"/>
    <w:rsid w:val="00857C55"/>
    <w:rsid w:val="00857E38"/>
    <w:rsid w:val="008600EE"/>
    <w:rsid w:val="0086017C"/>
    <w:rsid w:val="0086037B"/>
    <w:rsid w:val="0086039F"/>
    <w:rsid w:val="008603C7"/>
    <w:rsid w:val="00860426"/>
    <w:rsid w:val="00860747"/>
    <w:rsid w:val="008607D0"/>
    <w:rsid w:val="00860AD6"/>
    <w:rsid w:val="00860BCD"/>
    <w:rsid w:val="00860FC8"/>
    <w:rsid w:val="008612FC"/>
    <w:rsid w:val="0086177F"/>
    <w:rsid w:val="00861935"/>
    <w:rsid w:val="00861946"/>
    <w:rsid w:val="00861ACE"/>
    <w:rsid w:val="00861B9F"/>
    <w:rsid w:val="00861CFB"/>
    <w:rsid w:val="00861DF0"/>
    <w:rsid w:val="00861FAA"/>
    <w:rsid w:val="00862175"/>
    <w:rsid w:val="0086225E"/>
    <w:rsid w:val="0086257F"/>
    <w:rsid w:val="008628C6"/>
    <w:rsid w:val="00862DC3"/>
    <w:rsid w:val="008630DA"/>
    <w:rsid w:val="008630DF"/>
    <w:rsid w:val="00863272"/>
    <w:rsid w:val="0086355E"/>
    <w:rsid w:val="00863C36"/>
    <w:rsid w:val="00863E53"/>
    <w:rsid w:val="00863F20"/>
    <w:rsid w:val="0086406A"/>
    <w:rsid w:val="00864904"/>
    <w:rsid w:val="00864B3C"/>
    <w:rsid w:val="00865134"/>
    <w:rsid w:val="008652C1"/>
    <w:rsid w:val="00865446"/>
    <w:rsid w:val="008655AB"/>
    <w:rsid w:val="00865783"/>
    <w:rsid w:val="00865AC5"/>
    <w:rsid w:val="00865D04"/>
    <w:rsid w:val="00865E3A"/>
    <w:rsid w:val="008665BF"/>
    <w:rsid w:val="008667E8"/>
    <w:rsid w:val="00866A3F"/>
    <w:rsid w:val="00866ABA"/>
    <w:rsid w:val="00866C2F"/>
    <w:rsid w:val="00866D97"/>
    <w:rsid w:val="00866E84"/>
    <w:rsid w:val="0086709F"/>
    <w:rsid w:val="00867352"/>
    <w:rsid w:val="008673D1"/>
    <w:rsid w:val="0086740C"/>
    <w:rsid w:val="00867A1C"/>
    <w:rsid w:val="00867E98"/>
    <w:rsid w:val="00867FB7"/>
    <w:rsid w:val="00870031"/>
    <w:rsid w:val="00870127"/>
    <w:rsid w:val="008702BF"/>
    <w:rsid w:val="00870374"/>
    <w:rsid w:val="00870667"/>
    <w:rsid w:val="00870712"/>
    <w:rsid w:val="00870734"/>
    <w:rsid w:val="00870986"/>
    <w:rsid w:val="00870B01"/>
    <w:rsid w:val="008712B4"/>
    <w:rsid w:val="008716C9"/>
    <w:rsid w:val="00871774"/>
    <w:rsid w:val="00872180"/>
    <w:rsid w:val="00872863"/>
    <w:rsid w:val="0087294D"/>
    <w:rsid w:val="00872C05"/>
    <w:rsid w:val="00873071"/>
    <w:rsid w:val="0087339D"/>
    <w:rsid w:val="00873465"/>
    <w:rsid w:val="008736A7"/>
    <w:rsid w:val="008736A8"/>
    <w:rsid w:val="00873B0F"/>
    <w:rsid w:val="00873BBE"/>
    <w:rsid w:val="00873EF9"/>
    <w:rsid w:val="00874569"/>
    <w:rsid w:val="0087462E"/>
    <w:rsid w:val="00874807"/>
    <w:rsid w:val="008748AC"/>
    <w:rsid w:val="00874A9A"/>
    <w:rsid w:val="0087515D"/>
    <w:rsid w:val="008755EE"/>
    <w:rsid w:val="00875810"/>
    <w:rsid w:val="008759C7"/>
    <w:rsid w:val="00875AA3"/>
    <w:rsid w:val="00875EAE"/>
    <w:rsid w:val="00875F76"/>
    <w:rsid w:val="00876016"/>
    <w:rsid w:val="008760EF"/>
    <w:rsid w:val="008760F9"/>
    <w:rsid w:val="00876119"/>
    <w:rsid w:val="008761DB"/>
    <w:rsid w:val="008764D5"/>
    <w:rsid w:val="00876660"/>
    <w:rsid w:val="00876C89"/>
    <w:rsid w:val="00876DD0"/>
    <w:rsid w:val="00876F5A"/>
    <w:rsid w:val="00876F8C"/>
    <w:rsid w:val="0087739E"/>
    <w:rsid w:val="0087770E"/>
    <w:rsid w:val="0087787A"/>
    <w:rsid w:val="00877A22"/>
    <w:rsid w:val="00877CA6"/>
    <w:rsid w:val="0088003E"/>
    <w:rsid w:val="00880123"/>
    <w:rsid w:val="00880146"/>
    <w:rsid w:val="00880201"/>
    <w:rsid w:val="00880223"/>
    <w:rsid w:val="008802A1"/>
    <w:rsid w:val="00880329"/>
    <w:rsid w:val="00880350"/>
    <w:rsid w:val="00880428"/>
    <w:rsid w:val="008804C5"/>
    <w:rsid w:val="00880539"/>
    <w:rsid w:val="0088059D"/>
    <w:rsid w:val="008807D4"/>
    <w:rsid w:val="00880E85"/>
    <w:rsid w:val="00880F73"/>
    <w:rsid w:val="00881354"/>
    <w:rsid w:val="008813B9"/>
    <w:rsid w:val="008813EF"/>
    <w:rsid w:val="00881530"/>
    <w:rsid w:val="00881544"/>
    <w:rsid w:val="00881BA2"/>
    <w:rsid w:val="00881ED8"/>
    <w:rsid w:val="00882275"/>
    <w:rsid w:val="008822BC"/>
    <w:rsid w:val="00882596"/>
    <w:rsid w:val="00882602"/>
    <w:rsid w:val="008827C4"/>
    <w:rsid w:val="008828F0"/>
    <w:rsid w:val="0088297C"/>
    <w:rsid w:val="008829FE"/>
    <w:rsid w:val="00882C87"/>
    <w:rsid w:val="00882F58"/>
    <w:rsid w:val="00882FE8"/>
    <w:rsid w:val="00883053"/>
    <w:rsid w:val="00883080"/>
    <w:rsid w:val="008830BA"/>
    <w:rsid w:val="00883359"/>
    <w:rsid w:val="00883394"/>
    <w:rsid w:val="0088339B"/>
    <w:rsid w:val="008839BF"/>
    <w:rsid w:val="00883A6A"/>
    <w:rsid w:val="00883F72"/>
    <w:rsid w:val="008840F8"/>
    <w:rsid w:val="0088424A"/>
    <w:rsid w:val="00884522"/>
    <w:rsid w:val="00884567"/>
    <w:rsid w:val="00884906"/>
    <w:rsid w:val="0088506B"/>
    <w:rsid w:val="00885493"/>
    <w:rsid w:val="00885A7D"/>
    <w:rsid w:val="00885BE3"/>
    <w:rsid w:val="00885C64"/>
    <w:rsid w:val="00885D0B"/>
    <w:rsid w:val="00885FE3"/>
    <w:rsid w:val="008861E7"/>
    <w:rsid w:val="008864DB"/>
    <w:rsid w:val="008865EE"/>
    <w:rsid w:val="008867E8"/>
    <w:rsid w:val="0088684F"/>
    <w:rsid w:val="00886ADE"/>
    <w:rsid w:val="00886BBE"/>
    <w:rsid w:val="00886EB6"/>
    <w:rsid w:val="00886ED7"/>
    <w:rsid w:val="00886F6C"/>
    <w:rsid w:val="008870B4"/>
    <w:rsid w:val="0088715E"/>
    <w:rsid w:val="00887B2B"/>
    <w:rsid w:val="00887B90"/>
    <w:rsid w:val="00887EA1"/>
    <w:rsid w:val="00887EBA"/>
    <w:rsid w:val="00887FA3"/>
    <w:rsid w:val="008902CB"/>
    <w:rsid w:val="00890414"/>
    <w:rsid w:val="00890941"/>
    <w:rsid w:val="00890A98"/>
    <w:rsid w:val="00890B09"/>
    <w:rsid w:val="00890F54"/>
    <w:rsid w:val="0089136B"/>
    <w:rsid w:val="008913E7"/>
    <w:rsid w:val="00891508"/>
    <w:rsid w:val="00891561"/>
    <w:rsid w:val="008917CD"/>
    <w:rsid w:val="00891A4E"/>
    <w:rsid w:val="00891D26"/>
    <w:rsid w:val="00892538"/>
    <w:rsid w:val="00892544"/>
    <w:rsid w:val="0089259D"/>
    <w:rsid w:val="008928AA"/>
    <w:rsid w:val="00892930"/>
    <w:rsid w:val="00892AAE"/>
    <w:rsid w:val="00892AE6"/>
    <w:rsid w:val="00893017"/>
    <w:rsid w:val="00893124"/>
    <w:rsid w:val="0089323B"/>
    <w:rsid w:val="008934E9"/>
    <w:rsid w:val="008936DE"/>
    <w:rsid w:val="008939C1"/>
    <w:rsid w:val="00893AF1"/>
    <w:rsid w:val="00893D8B"/>
    <w:rsid w:val="00893F0A"/>
    <w:rsid w:val="00894170"/>
    <w:rsid w:val="00894263"/>
    <w:rsid w:val="0089449A"/>
    <w:rsid w:val="0089476A"/>
    <w:rsid w:val="00894A8E"/>
    <w:rsid w:val="00894D8B"/>
    <w:rsid w:val="00894F91"/>
    <w:rsid w:val="008954BA"/>
    <w:rsid w:val="0089606A"/>
    <w:rsid w:val="008964E6"/>
    <w:rsid w:val="0089661E"/>
    <w:rsid w:val="008967ED"/>
    <w:rsid w:val="008968D3"/>
    <w:rsid w:val="00896BCA"/>
    <w:rsid w:val="00896ECE"/>
    <w:rsid w:val="008972C0"/>
    <w:rsid w:val="008972D4"/>
    <w:rsid w:val="00897377"/>
    <w:rsid w:val="00897688"/>
    <w:rsid w:val="0089774E"/>
    <w:rsid w:val="0089794E"/>
    <w:rsid w:val="00897AF8"/>
    <w:rsid w:val="00897CE0"/>
    <w:rsid w:val="00897FCC"/>
    <w:rsid w:val="008A014E"/>
    <w:rsid w:val="008A0589"/>
    <w:rsid w:val="008A07CF"/>
    <w:rsid w:val="008A09C7"/>
    <w:rsid w:val="008A0AAE"/>
    <w:rsid w:val="008A0AB6"/>
    <w:rsid w:val="008A0D86"/>
    <w:rsid w:val="008A0DB6"/>
    <w:rsid w:val="008A0DD8"/>
    <w:rsid w:val="008A0F1E"/>
    <w:rsid w:val="008A0FB5"/>
    <w:rsid w:val="008A130F"/>
    <w:rsid w:val="008A1501"/>
    <w:rsid w:val="008A1514"/>
    <w:rsid w:val="008A185A"/>
    <w:rsid w:val="008A202E"/>
    <w:rsid w:val="008A2080"/>
    <w:rsid w:val="008A25DE"/>
    <w:rsid w:val="008A2626"/>
    <w:rsid w:val="008A27DE"/>
    <w:rsid w:val="008A288D"/>
    <w:rsid w:val="008A2991"/>
    <w:rsid w:val="008A29E1"/>
    <w:rsid w:val="008A2A74"/>
    <w:rsid w:val="008A2AB9"/>
    <w:rsid w:val="008A2DCB"/>
    <w:rsid w:val="008A341B"/>
    <w:rsid w:val="008A353F"/>
    <w:rsid w:val="008A36F7"/>
    <w:rsid w:val="008A377E"/>
    <w:rsid w:val="008A3784"/>
    <w:rsid w:val="008A3886"/>
    <w:rsid w:val="008A3905"/>
    <w:rsid w:val="008A3974"/>
    <w:rsid w:val="008A39A0"/>
    <w:rsid w:val="008A3D4D"/>
    <w:rsid w:val="008A3DE4"/>
    <w:rsid w:val="008A40C0"/>
    <w:rsid w:val="008A435F"/>
    <w:rsid w:val="008A45E2"/>
    <w:rsid w:val="008A4A28"/>
    <w:rsid w:val="008A4BC3"/>
    <w:rsid w:val="008A4C7D"/>
    <w:rsid w:val="008A4CA3"/>
    <w:rsid w:val="008A4CE0"/>
    <w:rsid w:val="008A5045"/>
    <w:rsid w:val="008A580B"/>
    <w:rsid w:val="008A5D20"/>
    <w:rsid w:val="008A5E42"/>
    <w:rsid w:val="008A609C"/>
    <w:rsid w:val="008A624B"/>
    <w:rsid w:val="008A6582"/>
    <w:rsid w:val="008A6811"/>
    <w:rsid w:val="008A699F"/>
    <w:rsid w:val="008A69C0"/>
    <w:rsid w:val="008A6F38"/>
    <w:rsid w:val="008A7062"/>
    <w:rsid w:val="008A709C"/>
    <w:rsid w:val="008A70F7"/>
    <w:rsid w:val="008A7108"/>
    <w:rsid w:val="008A77AF"/>
    <w:rsid w:val="008A7B69"/>
    <w:rsid w:val="008A7BE5"/>
    <w:rsid w:val="008A7E33"/>
    <w:rsid w:val="008A7FAE"/>
    <w:rsid w:val="008B058E"/>
    <w:rsid w:val="008B0A43"/>
    <w:rsid w:val="008B0BC5"/>
    <w:rsid w:val="008B0FA6"/>
    <w:rsid w:val="008B11F1"/>
    <w:rsid w:val="008B155D"/>
    <w:rsid w:val="008B1637"/>
    <w:rsid w:val="008B18AB"/>
    <w:rsid w:val="008B1A53"/>
    <w:rsid w:val="008B1AB6"/>
    <w:rsid w:val="008B1B43"/>
    <w:rsid w:val="008B1E10"/>
    <w:rsid w:val="008B1E98"/>
    <w:rsid w:val="008B204F"/>
    <w:rsid w:val="008B2069"/>
    <w:rsid w:val="008B2072"/>
    <w:rsid w:val="008B2880"/>
    <w:rsid w:val="008B29F6"/>
    <w:rsid w:val="008B29FC"/>
    <w:rsid w:val="008B2BA3"/>
    <w:rsid w:val="008B2C9A"/>
    <w:rsid w:val="008B2D2E"/>
    <w:rsid w:val="008B2DD9"/>
    <w:rsid w:val="008B2FB1"/>
    <w:rsid w:val="008B31B1"/>
    <w:rsid w:val="008B358F"/>
    <w:rsid w:val="008B36F8"/>
    <w:rsid w:val="008B394B"/>
    <w:rsid w:val="008B3B55"/>
    <w:rsid w:val="008B3D7D"/>
    <w:rsid w:val="008B4165"/>
    <w:rsid w:val="008B435A"/>
    <w:rsid w:val="008B435D"/>
    <w:rsid w:val="008B470F"/>
    <w:rsid w:val="008B482C"/>
    <w:rsid w:val="008B49FF"/>
    <w:rsid w:val="008B51DD"/>
    <w:rsid w:val="008B523B"/>
    <w:rsid w:val="008B52E1"/>
    <w:rsid w:val="008B576D"/>
    <w:rsid w:val="008B5915"/>
    <w:rsid w:val="008B5A30"/>
    <w:rsid w:val="008B5B36"/>
    <w:rsid w:val="008B6192"/>
    <w:rsid w:val="008B6459"/>
    <w:rsid w:val="008B65F0"/>
    <w:rsid w:val="008B680C"/>
    <w:rsid w:val="008B6A92"/>
    <w:rsid w:val="008B6D01"/>
    <w:rsid w:val="008B6DA9"/>
    <w:rsid w:val="008B6F6D"/>
    <w:rsid w:val="008B77C4"/>
    <w:rsid w:val="008B7A18"/>
    <w:rsid w:val="008B7D7D"/>
    <w:rsid w:val="008B7F0E"/>
    <w:rsid w:val="008C0166"/>
    <w:rsid w:val="008C01C9"/>
    <w:rsid w:val="008C03EB"/>
    <w:rsid w:val="008C0461"/>
    <w:rsid w:val="008C0481"/>
    <w:rsid w:val="008C0885"/>
    <w:rsid w:val="008C0985"/>
    <w:rsid w:val="008C0C4C"/>
    <w:rsid w:val="008C0E2B"/>
    <w:rsid w:val="008C12A9"/>
    <w:rsid w:val="008C1343"/>
    <w:rsid w:val="008C137D"/>
    <w:rsid w:val="008C157B"/>
    <w:rsid w:val="008C185D"/>
    <w:rsid w:val="008C185E"/>
    <w:rsid w:val="008C1978"/>
    <w:rsid w:val="008C1AE2"/>
    <w:rsid w:val="008C2303"/>
    <w:rsid w:val="008C253B"/>
    <w:rsid w:val="008C25B7"/>
    <w:rsid w:val="008C2756"/>
    <w:rsid w:val="008C29B5"/>
    <w:rsid w:val="008C3351"/>
    <w:rsid w:val="008C35B3"/>
    <w:rsid w:val="008C380A"/>
    <w:rsid w:val="008C390C"/>
    <w:rsid w:val="008C3A68"/>
    <w:rsid w:val="008C3D71"/>
    <w:rsid w:val="008C428F"/>
    <w:rsid w:val="008C46C2"/>
    <w:rsid w:val="008C4828"/>
    <w:rsid w:val="008C48A5"/>
    <w:rsid w:val="008C48D7"/>
    <w:rsid w:val="008C49B4"/>
    <w:rsid w:val="008C49C1"/>
    <w:rsid w:val="008C4AEB"/>
    <w:rsid w:val="008C4C5D"/>
    <w:rsid w:val="008C4CCC"/>
    <w:rsid w:val="008C4D3D"/>
    <w:rsid w:val="008C5015"/>
    <w:rsid w:val="008C5042"/>
    <w:rsid w:val="008C5128"/>
    <w:rsid w:val="008C51D6"/>
    <w:rsid w:val="008C5486"/>
    <w:rsid w:val="008C5CD6"/>
    <w:rsid w:val="008C6257"/>
    <w:rsid w:val="008C67CA"/>
    <w:rsid w:val="008C67DD"/>
    <w:rsid w:val="008C685C"/>
    <w:rsid w:val="008C6BEE"/>
    <w:rsid w:val="008C6C0E"/>
    <w:rsid w:val="008C6EEA"/>
    <w:rsid w:val="008C6FAD"/>
    <w:rsid w:val="008C7184"/>
    <w:rsid w:val="008C71BF"/>
    <w:rsid w:val="008C7300"/>
    <w:rsid w:val="008C73A8"/>
    <w:rsid w:val="008C7A1D"/>
    <w:rsid w:val="008C7C3B"/>
    <w:rsid w:val="008C7CC3"/>
    <w:rsid w:val="008C7D7D"/>
    <w:rsid w:val="008C7EBD"/>
    <w:rsid w:val="008D0055"/>
    <w:rsid w:val="008D00F0"/>
    <w:rsid w:val="008D034A"/>
    <w:rsid w:val="008D0469"/>
    <w:rsid w:val="008D05E7"/>
    <w:rsid w:val="008D07EA"/>
    <w:rsid w:val="008D0C06"/>
    <w:rsid w:val="008D0CDC"/>
    <w:rsid w:val="008D107F"/>
    <w:rsid w:val="008D1202"/>
    <w:rsid w:val="008D124B"/>
    <w:rsid w:val="008D1472"/>
    <w:rsid w:val="008D14AC"/>
    <w:rsid w:val="008D16CC"/>
    <w:rsid w:val="008D187C"/>
    <w:rsid w:val="008D1DC4"/>
    <w:rsid w:val="008D1F46"/>
    <w:rsid w:val="008D21C1"/>
    <w:rsid w:val="008D29CC"/>
    <w:rsid w:val="008D3266"/>
    <w:rsid w:val="008D32C5"/>
    <w:rsid w:val="008D358E"/>
    <w:rsid w:val="008D38FE"/>
    <w:rsid w:val="008D39C7"/>
    <w:rsid w:val="008D3F29"/>
    <w:rsid w:val="008D3FBC"/>
    <w:rsid w:val="008D4139"/>
    <w:rsid w:val="008D44E3"/>
    <w:rsid w:val="008D4631"/>
    <w:rsid w:val="008D4658"/>
    <w:rsid w:val="008D46BD"/>
    <w:rsid w:val="008D491F"/>
    <w:rsid w:val="008D49D8"/>
    <w:rsid w:val="008D4C1E"/>
    <w:rsid w:val="008D4C3E"/>
    <w:rsid w:val="008D4F37"/>
    <w:rsid w:val="008D55A3"/>
    <w:rsid w:val="008D55F2"/>
    <w:rsid w:val="008D5650"/>
    <w:rsid w:val="008D5698"/>
    <w:rsid w:val="008D5A02"/>
    <w:rsid w:val="008D5E56"/>
    <w:rsid w:val="008D6226"/>
    <w:rsid w:val="008D6432"/>
    <w:rsid w:val="008D671F"/>
    <w:rsid w:val="008D6794"/>
    <w:rsid w:val="008D6995"/>
    <w:rsid w:val="008D70F6"/>
    <w:rsid w:val="008D7171"/>
    <w:rsid w:val="008D7486"/>
    <w:rsid w:val="008D77B6"/>
    <w:rsid w:val="008D7A12"/>
    <w:rsid w:val="008E0011"/>
    <w:rsid w:val="008E0057"/>
    <w:rsid w:val="008E040C"/>
    <w:rsid w:val="008E0583"/>
    <w:rsid w:val="008E07E7"/>
    <w:rsid w:val="008E09A1"/>
    <w:rsid w:val="008E0B4A"/>
    <w:rsid w:val="008E0C2F"/>
    <w:rsid w:val="008E0DE9"/>
    <w:rsid w:val="008E1160"/>
    <w:rsid w:val="008E1269"/>
    <w:rsid w:val="008E1357"/>
    <w:rsid w:val="008E1A94"/>
    <w:rsid w:val="008E1A95"/>
    <w:rsid w:val="008E1B80"/>
    <w:rsid w:val="008E1EC5"/>
    <w:rsid w:val="008E1FF1"/>
    <w:rsid w:val="008E2350"/>
    <w:rsid w:val="008E2522"/>
    <w:rsid w:val="008E281D"/>
    <w:rsid w:val="008E29B0"/>
    <w:rsid w:val="008E2A34"/>
    <w:rsid w:val="008E2A68"/>
    <w:rsid w:val="008E2A7F"/>
    <w:rsid w:val="008E2A8F"/>
    <w:rsid w:val="008E2C21"/>
    <w:rsid w:val="008E2D86"/>
    <w:rsid w:val="008E2EA0"/>
    <w:rsid w:val="008E2F8B"/>
    <w:rsid w:val="008E350E"/>
    <w:rsid w:val="008E3A66"/>
    <w:rsid w:val="008E3D82"/>
    <w:rsid w:val="008E3F46"/>
    <w:rsid w:val="008E4280"/>
    <w:rsid w:val="008E429A"/>
    <w:rsid w:val="008E4674"/>
    <w:rsid w:val="008E477A"/>
    <w:rsid w:val="008E540F"/>
    <w:rsid w:val="008E5450"/>
    <w:rsid w:val="008E55E1"/>
    <w:rsid w:val="008E5685"/>
    <w:rsid w:val="008E5723"/>
    <w:rsid w:val="008E5D12"/>
    <w:rsid w:val="008E5F70"/>
    <w:rsid w:val="008E5FB0"/>
    <w:rsid w:val="008E6161"/>
    <w:rsid w:val="008E6662"/>
    <w:rsid w:val="008E6705"/>
    <w:rsid w:val="008E6847"/>
    <w:rsid w:val="008E69F7"/>
    <w:rsid w:val="008E6F52"/>
    <w:rsid w:val="008E7123"/>
    <w:rsid w:val="008E746C"/>
    <w:rsid w:val="008E74EC"/>
    <w:rsid w:val="008E76BC"/>
    <w:rsid w:val="008E7C9F"/>
    <w:rsid w:val="008E7CCB"/>
    <w:rsid w:val="008F0028"/>
    <w:rsid w:val="008F0463"/>
    <w:rsid w:val="008F051A"/>
    <w:rsid w:val="008F06F5"/>
    <w:rsid w:val="008F08E8"/>
    <w:rsid w:val="008F0ACD"/>
    <w:rsid w:val="008F0CA1"/>
    <w:rsid w:val="008F0CE6"/>
    <w:rsid w:val="008F0D95"/>
    <w:rsid w:val="008F0E4B"/>
    <w:rsid w:val="008F0FC3"/>
    <w:rsid w:val="008F1058"/>
    <w:rsid w:val="008F10D1"/>
    <w:rsid w:val="008F14D7"/>
    <w:rsid w:val="008F176D"/>
    <w:rsid w:val="008F19DF"/>
    <w:rsid w:val="008F1C9A"/>
    <w:rsid w:val="008F2274"/>
    <w:rsid w:val="008F2368"/>
    <w:rsid w:val="008F2CC9"/>
    <w:rsid w:val="008F2EC9"/>
    <w:rsid w:val="008F3037"/>
    <w:rsid w:val="008F306A"/>
    <w:rsid w:val="008F346C"/>
    <w:rsid w:val="008F35FA"/>
    <w:rsid w:val="008F394F"/>
    <w:rsid w:val="008F3ADE"/>
    <w:rsid w:val="008F3B22"/>
    <w:rsid w:val="008F4046"/>
    <w:rsid w:val="008F4070"/>
    <w:rsid w:val="008F4326"/>
    <w:rsid w:val="008F4608"/>
    <w:rsid w:val="008F46F8"/>
    <w:rsid w:val="008F480E"/>
    <w:rsid w:val="008F4910"/>
    <w:rsid w:val="008F4C34"/>
    <w:rsid w:val="008F4CBC"/>
    <w:rsid w:val="008F50B3"/>
    <w:rsid w:val="008F54E8"/>
    <w:rsid w:val="008F5A22"/>
    <w:rsid w:val="008F5A8A"/>
    <w:rsid w:val="008F626E"/>
    <w:rsid w:val="008F63D8"/>
    <w:rsid w:val="008F6463"/>
    <w:rsid w:val="008F654D"/>
    <w:rsid w:val="008F6554"/>
    <w:rsid w:val="008F699A"/>
    <w:rsid w:val="008F6EF1"/>
    <w:rsid w:val="008F70A6"/>
    <w:rsid w:val="008F710E"/>
    <w:rsid w:val="008F7761"/>
    <w:rsid w:val="008F784E"/>
    <w:rsid w:val="008F7873"/>
    <w:rsid w:val="009000D8"/>
    <w:rsid w:val="00900573"/>
    <w:rsid w:val="009005FC"/>
    <w:rsid w:val="0090061E"/>
    <w:rsid w:val="009006F9"/>
    <w:rsid w:val="00900702"/>
    <w:rsid w:val="009007BA"/>
    <w:rsid w:val="00900907"/>
    <w:rsid w:val="00900A4B"/>
    <w:rsid w:val="00900AB8"/>
    <w:rsid w:val="00900E8E"/>
    <w:rsid w:val="009010A0"/>
    <w:rsid w:val="00901134"/>
    <w:rsid w:val="009018C3"/>
    <w:rsid w:val="00901901"/>
    <w:rsid w:val="00901A00"/>
    <w:rsid w:val="00901A01"/>
    <w:rsid w:val="00901DE7"/>
    <w:rsid w:val="00902281"/>
    <w:rsid w:val="0090269F"/>
    <w:rsid w:val="00902BEF"/>
    <w:rsid w:val="00903422"/>
    <w:rsid w:val="00903579"/>
    <w:rsid w:val="00903686"/>
    <w:rsid w:val="009037D7"/>
    <w:rsid w:val="00903BD8"/>
    <w:rsid w:val="00903C56"/>
    <w:rsid w:val="009042C7"/>
    <w:rsid w:val="0090461F"/>
    <w:rsid w:val="009046B6"/>
    <w:rsid w:val="00904769"/>
    <w:rsid w:val="009049C8"/>
    <w:rsid w:val="00904C2A"/>
    <w:rsid w:val="00904D97"/>
    <w:rsid w:val="00904E8C"/>
    <w:rsid w:val="0090583B"/>
    <w:rsid w:val="00905998"/>
    <w:rsid w:val="00905B83"/>
    <w:rsid w:val="0090603E"/>
    <w:rsid w:val="00906DB1"/>
    <w:rsid w:val="00906F84"/>
    <w:rsid w:val="00906FF3"/>
    <w:rsid w:val="009074A8"/>
    <w:rsid w:val="0090770B"/>
    <w:rsid w:val="00907779"/>
    <w:rsid w:val="00907A23"/>
    <w:rsid w:val="00907AE3"/>
    <w:rsid w:val="00907C6E"/>
    <w:rsid w:val="009101CB"/>
    <w:rsid w:val="009108A6"/>
    <w:rsid w:val="00910E46"/>
    <w:rsid w:val="00911226"/>
    <w:rsid w:val="0091180A"/>
    <w:rsid w:val="009119A1"/>
    <w:rsid w:val="00911A0D"/>
    <w:rsid w:val="00911AF8"/>
    <w:rsid w:val="00911BF3"/>
    <w:rsid w:val="00911FF4"/>
    <w:rsid w:val="0091236F"/>
    <w:rsid w:val="0091257D"/>
    <w:rsid w:val="009127CF"/>
    <w:rsid w:val="00912B34"/>
    <w:rsid w:val="00912D3B"/>
    <w:rsid w:val="00913007"/>
    <w:rsid w:val="00913048"/>
    <w:rsid w:val="009130A8"/>
    <w:rsid w:val="009134F5"/>
    <w:rsid w:val="009138A4"/>
    <w:rsid w:val="0091391B"/>
    <w:rsid w:val="00914243"/>
    <w:rsid w:val="009143BF"/>
    <w:rsid w:val="00914493"/>
    <w:rsid w:val="009146C9"/>
    <w:rsid w:val="009147B5"/>
    <w:rsid w:val="00914B0A"/>
    <w:rsid w:val="00914C28"/>
    <w:rsid w:val="00914C8F"/>
    <w:rsid w:val="00915059"/>
    <w:rsid w:val="00915306"/>
    <w:rsid w:val="00915524"/>
    <w:rsid w:val="00915527"/>
    <w:rsid w:val="009155EB"/>
    <w:rsid w:val="00915643"/>
    <w:rsid w:val="0091566A"/>
    <w:rsid w:val="00915702"/>
    <w:rsid w:val="00915708"/>
    <w:rsid w:val="00915802"/>
    <w:rsid w:val="00915A1C"/>
    <w:rsid w:val="00915B1F"/>
    <w:rsid w:val="00915B43"/>
    <w:rsid w:val="00915DAA"/>
    <w:rsid w:val="00915E08"/>
    <w:rsid w:val="0091611C"/>
    <w:rsid w:val="00916296"/>
    <w:rsid w:val="009163A3"/>
    <w:rsid w:val="00916A17"/>
    <w:rsid w:val="00916A94"/>
    <w:rsid w:val="009170CE"/>
    <w:rsid w:val="00917165"/>
    <w:rsid w:val="00917262"/>
    <w:rsid w:val="009173F7"/>
    <w:rsid w:val="00917542"/>
    <w:rsid w:val="00917780"/>
    <w:rsid w:val="009177DD"/>
    <w:rsid w:val="009177DE"/>
    <w:rsid w:val="009178B6"/>
    <w:rsid w:val="0091796A"/>
    <w:rsid w:val="00917F8D"/>
    <w:rsid w:val="009203CA"/>
    <w:rsid w:val="00920680"/>
    <w:rsid w:val="00920794"/>
    <w:rsid w:val="0092098B"/>
    <w:rsid w:val="00920C6A"/>
    <w:rsid w:val="00920CBE"/>
    <w:rsid w:val="00920CEE"/>
    <w:rsid w:val="009211D5"/>
    <w:rsid w:val="00921365"/>
    <w:rsid w:val="009215C6"/>
    <w:rsid w:val="00921766"/>
    <w:rsid w:val="0092180F"/>
    <w:rsid w:val="00921928"/>
    <w:rsid w:val="00921AE0"/>
    <w:rsid w:val="00921C27"/>
    <w:rsid w:val="009220F2"/>
    <w:rsid w:val="00922139"/>
    <w:rsid w:val="009224AD"/>
    <w:rsid w:val="00922B3A"/>
    <w:rsid w:val="00922C28"/>
    <w:rsid w:val="00922CC2"/>
    <w:rsid w:val="00922F1D"/>
    <w:rsid w:val="0092317D"/>
    <w:rsid w:val="0092348F"/>
    <w:rsid w:val="00923518"/>
    <w:rsid w:val="00923798"/>
    <w:rsid w:val="00923826"/>
    <w:rsid w:val="00923BC2"/>
    <w:rsid w:val="00923EA5"/>
    <w:rsid w:val="00923EA8"/>
    <w:rsid w:val="00923EF8"/>
    <w:rsid w:val="00923FA8"/>
    <w:rsid w:val="00924311"/>
    <w:rsid w:val="009245E4"/>
    <w:rsid w:val="009247D1"/>
    <w:rsid w:val="00924BAA"/>
    <w:rsid w:val="00924DA1"/>
    <w:rsid w:val="00924DE0"/>
    <w:rsid w:val="009251CC"/>
    <w:rsid w:val="00925856"/>
    <w:rsid w:val="00925A97"/>
    <w:rsid w:val="00925D2C"/>
    <w:rsid w:val="00925E76"/>
    <w:rsid w:val="0092607D"/>
    <w:rsid w:val="009260E7"/>
    <w:rsid w:val="009261BB"/>
    <w:rsid w:val="00926602"/>
    <w:rsid w:val="00926F63"/>
    <w:rsid w:val="0092703D"/>
    <w:rsid w:val="0092713F"/>
    <w:rsid w:val="0092726C"/>
    <w:rsid w:val="0092732D"/>
    <w:rsid w:val="00927424"/>
    <w:rsid w:val="009274A2"/>
    <w:rsid w:val="00927706"/>
    <w:rsid w:val="009279B0"/>
    <w:rsid w:val="00927AD4"/>
    <w:rsid w:val="00927B58"/>
    <w:rsid w:val="00927E90"/>
    <w:rsid w:val="00927E91"/>
    <w:rsid w:val="0093024E"/>
    <w:rsid w:val="00930827"/>
    <w:rsid w:val="00930863"/>
    <w:rsid w:val="00930A61"/>
    <w:rsid w:val="00930B9A"/>
    <w:rsid w:val="0093112F"/>
    <w:rsid w:val="0093164C"/>
    <w:rsid w:val="009316FA"/>
    <w:rsid w:val="0093191D"/>
    <w:rsid w:val="00931B9C"/>
    <w:rsid w:val="00931CB1"/>
    <w:rsid w:val="00931CDB"/>
    <w:rsid w:val="00931DBF"/>
    <w:rsid w:val="00931F50"/>
    <w:rsid w:val="009322AB"/>
    <w:rsid w:val="00932477"/>
    <w:rsid w:val="00932C87"/>
    <w:rsid w:val="00932E26"/>
    <w:rsid w:val="00933129"/>
    <w:rsid w:val="0093323F"/>
    <w:rsid w:val="0093332A"/>
    <w:rsid w:val="0093367A"/>
    <w:rsid w:val="00933708"/>
    <w:rsid w:val="00933871"/>
    <w:rsid w:val="00933F0B"/>
    <w:rsid w:val="009340BB"/>
    <w:rsid w:val="00934341"/>
    <w:rsid w:val="00934A83"/>
    <w:rsid w:val="00934E68"/>
    <w:rsid w:val="00935064"/>
    <w:rsid w:val="009351C1"/>
    <w:rsid w:val="0093542A"/>
    <w:rsid w:val="0093543D"/>
    <w:rsid w:val="009354DD"/>
    <w:rsid w:val="00935AEB"/>
    <w:rsid w:val="00935E11"/>
    <w:rsid w:val="00935EF5"/>
    <w:rsid w:val="00935F95"/>
    <w:rsid w:val="009360CC"/>
    <w:rsid w:val="009361C7"/>
    <w:rsid w:val="009364CA"/>
    <w:rsid w:val="00936509"/>
    <w:rsid w:val="0093663B"/>
    <w:rsid w:val="00936841"/>
    <w:rsid w:val="00936D35"/>
    <w:rsid w:val="00936F83"/>
    <w:rsid w:val="0093708F"/>
    <w:rsid w:val="0093718B"/>
    <w:rsid w:val="009371C5"/>
    <w:rsid w:val="00937842"/>
    <w:rsid w:val="00937BAC"/>
    <w:rsid w:val="00937CB6"/>
    <w:rsid w:val="00937E23"/>
    <w:rsid w:val="00937F64"/>
    <w:rsid w:val="00937F89"/>
    <w:rsid w:val="00940043"/>
    <w:rsid w:val="00940266"/>
    <w:rsid w:val="0094054B"/>
    <w:rsid w:val="00940C98"/>
    <w:rsid w:val="00940CEC"/>
    <w:rsid w:val="00940D77"/>
    <w:rsid w:val="00940F5C"/>
    <w:rsid w:val="00941285"/>
    <w:rsid w:val="009413ED"/>
    <w:rsid w:val="0094144E"/>
    <w:rsid w:val="009419C9"/>
    <w:rsid w:val="00941AF2"/>
    <w:rsid w:val="00941BE9"/>
    <w:rsid w:val="00941FD3"/>
    <w:rsid w:val="00942023"/>
    <w:rsid w:val="009420BB"/>
    <w:rsid w:val="009421C7"/>
    <w:rsid w:val="00942261"/>
    <w:rsid w:val="009422B1"/>
    <w:rsid w:val="00942437"/>
    <w:rsid w:val="00942516"/>
    <w:rsid w:val="009426C2"/>
    <w:rsid w:val="00942C7A"/>
    <w:rsid w:val="00942E62"/>
    <w:rsid w:val="00942ECE"/>
    <w:rsid w:val="00942F02"/>
    <w:rsid w:val="0094307B"/>
    <w:rsid w:val="009433DD"/>
    <w:rsid w:val="009438A8"/>
    <w:rsid w:val="00943B63"/>
    <w:rsid w:val="00943B94"/>
    <w:rsid w:val="00943CEF"/>
    <w:rsid w:val="00943DA3"/>
    <w:rsid w:val="00943EC1"/>
    <w:rsid w:val="00943EE0"/>
    <w:rsid w:val="00943FCA"/>
    <w:rsid w:val="00944038"/>
    <w:rsid w:val="009443B0"/>
    <w:rsid w:val="00944626"/>
    <w:rsid w:val="009448D3"/>
    <w:rsid w:val="00944C4C"/>
    <w:rsid w:val="00944DB4"/>
    <w:rsid w:val="00944E4F"/>
    <w:rsid w:val="00944E51"/>
    <w:rsid w:val="0094513E"/>
    <w:rsid w:val="00945194"/>
    <w:rsid w:val="00945503"/>
    <w:rsid w:val="009455FB"/>
    <w:rsid w:val="0094573A"/>
    <w:rsid w:val="0094595B"/>
    <w:rsid w:val="009459EF"/>
    <w:rsid w:val="009461CD"/>
    <w:rsid w:val="0094631C"/>
    <w:rsid w:val="0094635A"/>
    <w:rsid w:val="00946381"/>
    <w:rsid w:val="009463B0"/>
    <w:rsid w:val="009463FE"/>
    <w:rsid w:val="00946517"/>
    <w:rsid w:val="00946F7A"/>
    <w:rsid w:val="00947030"/>
    <w:rsid w:val="00947116"/>
    <w:rsid w:val="0094724D"/>
    <w:rsid w:val="0094764D"/>
    <w:rsid w:val="00947AD3"/>
    <w:rsid w:val="00947C7C"/>
    <w:rsid w:val="00950480"/>
    <w:rsid w:val="00950651"/>
    <w:rsid w:val="00950BA1"/>
    <w:rsid w:val="00950F58"/>
    <w:rsid w:val="009515C8"/>
    <w:rsid w:val="00951696"/>
    <w:rsid w:val="0095189D"/>
    <w:rsid w:val="00951923"/>
    <w:rsid w:val="00951F17"/>
    <w:rsid w:val="00951F23"/>
    <w:rsid w:val="00951F45"/>
    <w:rsid w:val="00951F7D"/>
    <w:rsid w:val="00952234"/>
    <w:rsid w:val="009524DB"/>
    <w:rsid w:val="00952590"/>
    <w:rsid w:val="009528AE"/>
    <w:rsid w:val="0095290A"/>
    <w:rsid w:val="00952B4D"/>
    <w:rsid w:val="00952D11"/>
    <w:rsid w:val="00952E64"/>
    <w:rsid w:val="009536A2"/>
    <w:rsid w:val="009537E4"/>
    <w:rsid w:val="009538E0"/>
    <w:rsid w:val="00953C25"/>
    <w:rsid w:val="00953CF0"/>
    <w:rsid w:val="00954049"/>
    <w:rsid w:val="009546F2"/>
    <w:rsid w:val="00954E15"/>
    <w:rsid w:val="00954ED8"/>
    <w:rsid w:val="009550CA"/>
    <w:rsid w:val="00955146"/>
    <w:rsid w:val="009559BD"/>
    <w:rsid w:val="00955BA9"/>
    <w:rsid w:val="009561BE"/>
    <w:rsid w:val="009562A4"/>
    <w:rsid w:val="00956880"/>
    <w:rsid w:val="0095693C"/>
    <w:rsid w:val="00956943"/>
    <w:rsid w:val="00956AF6"/>
    <w:rsid w:val="00956B4E"/>
    <w:rsid w:val="00956B78"/>
    <w:rsid w:val="00956C11"/>
    <w:rsid w:val="00956CAD"/>
    <w:rsid w:val="00956CE7"/>
    <w:rsid w:val="00956D20"/>
    <w:rsid w:val="00956D3E"/>
    <w:rsid w:val="00956FAD"/>
    <w:rsid w:val="00957065"/>
    <w:rsid w:val="0095711F"/>
    <w:rsid w:val="009575C2"/>
    <w:rsid w:val="00957B30"/>
    <w:rsid w:val="00957CD4"/>
    <w:rsid w:val="00957CD5"/>
    <w:rsid w:val="00957D48"/>
    <w:rsid w:val="00957D75"/>
    <w:rsid w:val="0096042F"/>
    <w:rsid w:val="00960B7D"/>
    <w:rsid w:val="00960C55"/>
    <w:rsid w:val="00960F13"/>
    <w:rsid w:val="00960F61"/>
    <w:rsid w:val="0096116A"/>
    <w:rsid w:val="00961229"/>
    <w:rsid w:val="00961295"/>
    <w:rsid w:val="009613FE"/>
    <w:rsid w:val="009616CC"/>
    <w:rsid w:val="00961D3F"/>
    <w:rsid w:val="00961F07"/>
    <w:rsid w:val="00962048"/>
    <w:rsid w:val="009621A7"/>
    <w:rsid w:val="009622C7"/>
    <w:rsid w:val="0096270E"/>
    <w:rsid w:val="00962ABE"/>
    <w:rsid w:val="00962B03"/>
    <w:rsid w:val="00962F6A"/>
    <w:rsid w:val="0096301B"/>
    <w:rsid w:val="0096312A"/>
    <w:rsid w:val="00963401"/>
    <w:rsid w:val="009635BF"/>
    <w:rsid w:val="0096391C"/>
    <w:rsid w:val="00963A37"/>
    <w:rsid w:val="00963CE5"/>
    <w:rsid w:val="00963DA0"/>
    <w:rsid w:val="00963F18"/>
    <w:rsid w:val="00963F44"/>
    <w:rsid w:val="009640C7"/>
    <w:rsid w:val="009641C8"/>
    <w:rsid w:val="00964289"/>
    <w:rsid w:val="00964831"/>
    <w:rsid w:val="00964940"/>
    <w:rsid w:val="00964DA6"/>
    <w:rsid w:val="00964E3E"/>
    <w:rsid w:val="00964E4A"/>
    <w:rsid w:val="00964E54"/>
    <w:rsid w:val="00964E9D"/>
    <w:rsid w:val="00964F10"/>
    <w:rsid w:val="00964F34"/>
    <w:rsid w:val="00965088"/>
    <w:rsid w:val="009651F3"/>
    <w:rsid w:val="0096540F"/>
    <w:rsid w:val="00965455"/>
    <w:rsid w:val="0096565E"/>
    <w:rsid w:val="00965732"/>
    <w:rsid w:val="00965929"/>
    <w:rsid w:val="0096592E"/>
    <w:rsid w:val="00965CBC"/>
    <w:rsid w:val="00965F60"/>
    <w:rsid w:val="0096648E"/>
    <w:rsid w:val="0096689C"/>
    <w:rsid w:val="009668E5"/>
    <w:rsid w:val="00966BFC"/>
    <w:rsid w:val="00966D86"/>
    <w:rsid w:val="00966F45"/>
    <w:rsid w:val="009670C5"/>
    <w:rsid w:val="0096715F"/>
    <w:rsid w:val="009672D5"/>
    <w:rsid w:val="00967393"/>
    <w:rsid w:val="00967A29"/>
    <w:rsid w:val="00967B41"/>
    <w:rsid w:val="00967C91"/>
    <w:rsid w:val="00967D72"/>
    <w:rsid w:val="00967DD7"/>
    <w:rsid w:val="00967F70"/>
    <w:rsid w:val="00970010"/>
    <w:rsid w:val="0097024D"/>
    <w:rsid w:val="009705FB"/>
    <w:rsid w:val="00970723"/>
    <w:rsid w:val="00970B8D"/>
    <w:rsid w:val="00970DE9"/>
    <w:rsid w:val="009713DF"/>
    <w:rsid w:val="009716DE"/>
    <w:rsid w:val="00971869"/>
    <w:rsid w:val="0097188A"/>
    <w:rsid w:val="00971891"/>
    <w:rsid w:val="009719C9"/>
    <w:rsid w:val="00971BBC"/>
    <w:rsid w:val="009720ED"/>
    <w:rsid w:val="009721AA"/>
    <w:rsid w:val="0097273D"/>
    <w:rsid w:val="00972B4A"/>
    <w:rsid w:val="00972B9F"/>
    <w:rsid w:val="0097309E"/>
    <w:rsid w:val="009730AA"/>
    <w:rsid w:val="00973228"/>
    <w:rsid w:val="0097329E"/>
    <w:rsid w:val="009732FB"/>
    <w:rsid w:val="009733A6"/>
    <w:rsid w:val="009739CE"/>
    <w:rsid w:val="00973A58"/>
    <w:rsid w:val="00973AE0"/>
    <w:rsid w:val="00973FC2"/>
    <w:rsid w:val="00974664"/>
    <w:rsid w:val="009746CB"/>
    <w:rsid w:val="009746E8"/>
    <w:rsid w:val="009746FC"/>
    <w:rsid w:val="00974853"/>
    <w:rsid w:val="009748AF"/>
    <w:rsid w:val="00974BFA"/>
    <w:rsid w:val="009751CB"/>
    <w:rsid w:val="0097592E"/>
    <w:rsid w:val="00975DED"/>
    <w:rsid w:val="0097651E"/>
    <w:rsid w:val="00976544"/>
    <w:rsid w:val="00976918"/>
    <w:rsid w:val="00976B12"/>
    <w:rsid w:val="00976C2F"/>
    <w:rsid w:val="00976C6D"/>
    <w:rsid w:val="00976D4D"/>
    <w:rsid w:val="00976D88"/>
    <w:rsid w:val="00976E1C"/>
    <w:rsid w:val="00976ED4"/>
    <w:rsid w:val="00976F90"/>
    <w:rsid w:val="00977333"/>
    <w:rsid w:val="00977346"/>
    <w:rsid w:val="0097757B"/>
    <w:rsid w:val="009776C4"/>
    <w:rsid w:val="00977861"/>
    <w:rsid w:val="0097796B"/>
    <w:rsid w:val="00977A77"/>
    <w:rsid w:val="00977A8B"/>
    <w:rsid w:val="00977BA3"/>
    <w:rsid w:val="00977E30"/>
    <w:rsid w:val="00977FF9"/>
    <w:rsid w:val="0098015C"/>
    <w:rsid w:val="009802F3"/>
    <w:rsid w:val="009804B9"/>
    <w:rsid w:val="00980F8D"/>
    <w:rsid w:val="009812C3"/>
    <w:rsid w:val="00981355"/>
    <w:rsid w:val="009814E0"/>
    <w:rsid w:val="009816C1"/>
    <w:rsid w:val="00981718"/>
    <w:rsid w:val="00981A50"/>
    <w:rsid w:val="00981F66"/>
    <w:rsid w:val="00982289"/>
    <w:rsid w:val="009823B9"/>
    <w:rsid w:val="009823FE"/>
    <w:rsid w:val="00982675"/>
    <w:rsid w:val="00982861"/>
    <w:rsid w:val="00982865"/>
    <w:rsid w:val="00982899"/>
    <w:rsid w:val="009829DD"/>
    <w:rsid w:val="00982BA2"/>
    <w:rsid w:val="00983589"/>
    <w:rsid w:val="009837C2"/>
    <w:rsid w:val="00983A00"/>
    <w:rsid w:val="00983BD9"/>
    <w:rsid w:val="00983BEB"/>
    <w:rsid w:val="00983C6A"/>
    <w:rsid w:val="00984152"/>
    <w:rsid w:val="00984175"/>
    <w:rsid w:val="00984245"/>
    <w:rsid w:val="00984319"/>
    <w:rsid w:val="00984347"/>
    <w:rsid w:val="00984D24"/>
    <w:rsid w:val="00984DA9"/>
    <w:rsid w:val="00984F78"/>
    <w:rsid w:val="009850C5"/>
    <w:rsid w:val="009853E7"/>
    <w:rsid w:val="00985D19"/>
    <w:rsid w:val="00986386"/>
    <w:rsid w:val="00986850"/>
    <w:rsid w:val="00986963"/>
    <w:rsid w:val="00986A43"/>
    <w:rsid w:val="00986F43"/>
    <w:rsid w:val="00986FEA"/>
    <w:rsid w:val="0098708A"/>
    <w:rsid w:val="009873BD"/>
    <w:rsid w:val="009873D2"/>
    <w:rsid w:val="0098745A"/>
    <w:rsid w:val="00987564"/>
    <w:rsid w:val="00987A83"/>
    <w:rsid w:val="00987AF0"/>
    <w:rsid w:val="00987F18"/>
    <w:rsid w:val="009902F0"/>
    <w:rsid w:val="00990789"/>
    <w:rsid w:val="00990845"/>
    <w:rsid w:val="00990910"/>
    <w:rsid w:val="00990A1C"/>
    <w:rsid w:val="00990E4F"/>
    <w:rsid w:val="009918BD"/>
    <w:rsid w:val="00991A0A"/>
    <w:rsid w:val="00991C5D"/>
    <w:rsid w:val="00991C88"/>
    <w:rsid w:val="00991FC3"/>
    <w:rsid w:val="00991FD2"/>
    <w:rsid w:val="009921E6"/>
    <w:rsid w:val="0099243C"/>
    <w:rsid w:val="009925E3"/>
    <w:rsid w:val="0099299D"/>
    <w:rsid w:val="009929FE"/>
    <w:rsid w:val="00992A4A"/>
    <w:rsid w:val="00992AD4"/>
    <w:rsid w:val="00992D24"/>
    <w:rsid w:val="00992E08"/>
    <w:rsid w:val="00992E29"/>
    <w:rsid w:val="00992EF9"/>
    <w:rsid w:val="00992FED"/>
    <w:rsid w:val="00993186"/>
    <w:rsid w:val="0099331D"/>
    <w:rsid w:val="009939A8"/>
    <w:rsid w:val="0099419E"/>
    <w:rsid w:val="00994237"/>
    <w:rsid w:val="009944B7"/>
    <w:rsid w:val="00994578"/>
    <w:rsid w:val="0099464C"/>
    <w:rsid w:val="009947DA"/>
    <w:rsid w:val="009952BA"/>
    <w:rsid w:val="0099531B"/>
    <w:rsid w:val="0099562F"/>
    <w:rsid w:val="009958DC"/>
    <w:rsid w:val="00995A87"/>
    <w:rsid w:val="00996228"/>
    <w:rsid w:val="00996DE0"/>
    <w:rsid w:val="00996E10"/>
    <w:rsid w:val="00996F6A"/>
    <w:rsid w:val="009972AD"/>
    <w:rsid w:val="009973A6"/>
    <w:rsid w:val="009975FC"/>
    <w:rsid w:val="00997630"/>
    <w:rsid w:val="009976D0"/>
    <w:rsid w:val="00997836"/>
    <w:rsid w:val="00997840"/>
    <w:rsid w:val="0099791F"/>
    <w:rsid w:val="00997BF5"/>
    <w:rsid w:val="00997CDA"/>
    <w:rsid w:val="00997ED2"/>
    <w:rsid w:val="009A0351"/>
    <w:rsid w:val="009A0367"/>
    <w:rsid w:val="009A03FA"/>
    <w:rsid w:val="009A0552"/>
    <w:rsid w:val="009A0C95"/>
    <w:rsid w:val="009A1048"/>
    <w:rsid w:val="009A158D"/>
    <w:rsid w:val="009A1651"/>
    <w:rsid w:val="009A168A"/>
    <w:rsid w:val="009A1E76"/>
    <w:rsid w:val="009A1ED3"/>
    <w:rsid w:val="009A2026"/>
    <w:rsid w:val="009A2505"/>
    <w:rsid w:val="009A25D3"/>
    <w:rsid w:val="009A29C7"/>
    <w:rsid w:val="009A29F0"/>
    <w:rsid w:val="009A2AB9"/>
    <w:rsid w:val="009A2B63"/>
    <w:rsid w:val="009A2BE8"/>
    <w:rsid w:val="009A2D5A"/>
    <w:rsid w:val="009A2E03"/>
    <w:rsid w:val="009A2F3F"/>
    <w:rsid w:val="009A2F71"/>
    <w:rsid w:val="009A31D4"/>
    <w:rsid w:val="009A34D4"/>
    <w:rsid w:val="009A3793"/>
    <w:rsid w:val="009A3918"/>
    <w:rsid w:val="009A3E4E"/>
    <w:rsid w:val="009A3EE5"/>
    <w:rsid w:val="009A3F74"/>
    <w:rsid w:val="009A433D"/>
    <w:rsid w:val="009A437D"/>
    <w:rsid w:val="009A4380"/>
    <w:rsid w:val="009A44FF"/>
    <w:rsid w:val="009A4806"/>
    <w:rsid w:val="009A4B71"/>
    <w:rsid w:val="009A4D9F"/>
    <w:rsid w:val="009A5098"/>
    <w:rsid w:val="009A55BF"/>
    <w:rsid w:val="009A56D3"/>
    <w:rsid w:val="009A57D5"/>
    <w:rsid w:val="009A5850"/>
    <w:rsid w:val="009A5A7B"/>
    <w:rsid w:val="009A5F18"/>
    <w:rsid w:val="009A60B1"/>
    <w:rsid w:val="009A640F"/>
    <w:rsid w:val="009A6463"/>
    <w:rsid w:val="009A6572"/>
    <w:rsid w:val="009A659E"/>
    <w:rsid w:val="009A69CC"/>
    <w:rsid w:val="009A6A03"/>
    <w:rsid w:val="009A6ACB"/>
    <w:rsid w:val="009A6BF1"/>
    <w:rsid w:val="009A6CE0"/>
    <w:rsid w:val="009A6D4B"/>
    <w:rsid w:val="009A7265"/>
    <w:rsid w:val="009A77D5"/>
    <w:rsid w:val="009A77E2"/>
    <w:rsid w:val="009A78FB"/>
    <w:rsid w:val="009A7B36"/>
    <w:rsid w:val="009A7C73"/>
    <w:rsid w:val="009A7D19"/>
    <w:rsid w:val="009B003B"/>
    <w:rsid w:val="009B0150"/>
    <w:rsid w:val="009B05C6"/>
    <w:rsid w:val="009B0787"/>
    <w:rsid w:val="009B0802"/>
    <w:rsid w:val="009B0B0F"/>
    <w:rsid w:val="009B0C36"/>
    <w:rsid w:val="009B0D45"/>
    <w:rsid w:val="009B0E12"/>
    <w:rsid w:val="009B0E6C"/>
    <w:rsid w:val="009B0EE1"/>
    <w:rsid w:val="009B104E"/>
    <w:rsid w:val="009B107F"/>
    <w:rsid w:val="009B1434"/>
    <w:rsid w:val="009B194C"/>
    <w:rsid w:val="009B1C66"/>
    <w:rsid w:val="009B1E13"/>
    <w:rsid w:val="009B1ECD"/>
    <w:rsid w:val="009B2087"/>
    <w:rsid w:val="009B22CA"/>
    <w:rsid w:val="009B29C1"/>
    <w:rsid w:val="009B29F9"/>
    <w:rsid w:val="009B2F78"/>
    <w:rsid w:val="009B300B"/>
    <w:rsid w:val="009B30B8"/>
    <w:rsid w:val="009B3517"/>
    <w:rsid w:val="009B36C2"/>
    <w:rsid w:val="009B37BD"/>
    <w:rsid w:val="009B3870"/>
    <w:rsid w:val="009B3B93"/>
    <w:rsid w:val="009B3C39"/>
    <w:rsid w:val="009B3FFC"/>
    <w:rsid w:val="009B41A2"/>
    <w:rsid w:val="009B4267"/>
    <w:rsid w:val="009B4457"/>
    <w:rsid w:val="009B4503"/>
    <w:rsid w:val="009B452A"/>
    <w:rsid w:val="009B4535"/>
    <w:rsid w:val="009B4F6A"/>
    <w:rsid w:val="009B510E"/>
    <w:rsid w:val="009B5252"/>
    <w:rsid w:val="009B5711"/>
    <w:rsid w:val="009B62B7"/>
    <w:rsid w:val="009B653D"/>
    <w:rsid w:val="009B6680"/>
    <w:rsid w:val="009B6B55"/>
    <w:rsid w:val="009B6E13"/>
    <w:rsid w:val="009B6F7E"/>
    <w:rsid w:val="009B7030"/>
    <w:rsid w:val="009B714B"/>
    <w:rsid w:val="009B7218"/>
    <w:rsid w:val="009B772A"/>
    <w:rsid w:val="009B792F"/>
    <w:rsid w:val="009B79BC"/>
    <w:rsid w:val="009B7CA8"/>
    <w:rsid w:val="009C00A9"/>
    <w:rsid w:val="009C04DC"/>
    <w:rsid w:val="009C0588"/>
    <w:rsid w:val="009C0850"/>
    <w:rsid w:val="009C0AD3"/>
    <w:rsid w:val="009C0C6B"/>
    <w:rsid w:val="009C0F14"/>
    <w:rsid w:val="009C0FA7"/>
    <w:rsid w:val="009C12CA"/>
    <w:rsid w:val="009C12DA"/>
    <w:rsid w:val="009C16D9"/>
    <w:rsid w:val="009C1754"/>
    <w:rsid w:val="009C17CE"/>
    <w:rsid w:val="009C18A5"/>
    <w:rsid w:val="009C1E2B"/>
    <w:rsid w:val="009C209E"/>
    <w:rsid w:val="009C20D5"/>
    <w:rsid w:val="009C24A6"/>
    <w:rsid w:val="009C252F"/>
    <w:rsid w:val="009C257B"/>
    <w:rsid w:val="009C28A1"/>
    <w:rsid w:val="009C29E2"/>
    <w:rsid w:val="009C29EA"/>
    <w:rsid w:val="009C2C18"/>
    <w:rsid w:val="009C2CDD"/>
    <w:rsid w:val="009C2D34"/>
    <w:rsid w:val="009C2D4A"/>
    <w:rsid w:val="009C3204"/>
    <w:rsid w:val="009C3308"/>
    <w:rsid w:val="009C353F"/>
    <w:rsid w:val="009C3B13"/>
    <w:rsid w:val="009C3C52"/>
    <w:rsid w:val="009C3F0F"/>
    <w:rsid w:val="009C3FB9"/>
    <w:rsid w:val="009C41CA"/>
    <w:rsid w:val="009C4244"/>
    <w:rsid w:val="009C4530"/>
    <w:rsid w:val="009C456F"/>
    <w:rsid w:val="009C4669"/>
    <w:rsid w:val="009C4BCD"/>
    <w:rsid w:val="009C4DB5"/>
    <w:rsid w:val="009C50AA"/>
    <w:rsid w:val="009C5177"/>
    <w:rsid w:val="009C52CB"/>
    <w:rsid w:val="009C5604"/>
    <w:rsid w:val="009C5DCF"/>
    <w:rsid w:val="009C624E"/>
    <w:rsid w:val="009C6389"/>
    <w:rsid w:val="009C64F2"/>
    <w:rsid w:val="009C656C"/>
    <w:rsid w:val="009C65B9"/>
    <w:rsid w:val="009C6B93"/>
    <w:rsid w:val="009C6B9C"/>
    <w:rsid w:val="009C6CB7"/>
    <w:rsid w:val="009C6E70"/>
    <w:rsid w:val="009C713C"/>
    <w:rsid w:val="009C7784"/>
    <w:rsid w:val="009C794E"/>
    <w:rsid w:val="009C7B7B"/>
    <w:rsid w:val="009D041C"/>
    <w:rsid w:val="009D0454"/>
    <w:rsid w:val="009D06B5"/>
    <w:rsid w:val="009D0ACD"/>
    <w:rsid w:val="009D0C73"/>
    <w:rsid w:val="009D0D2A"/>
    <w:rsid w:val="009D0D9F"/>
    <w:rsid w:val="009D1017"/>
    <w:rsid w:val="009D19B9"/>
    <w:rsid w:val="009D19D6"/>
    <w:rsid w:val="009D1F37"/>
    <w:rsid w:val="009D207F"/>
    <w:rsid w:val="009D2186"/>
    <w:rsid w:val="009D2207"/>
    <w:rsid w:val="009D24ED"/>
    <w:rsid w:val="009D2743"/>
    <w:rsid w:val="009D2BBD"/>
    <w:rsid w:val="009D2C66"/>
    <w:rsid w:val="009D31FD"/>
    <w:rsid w:val="009D32A6"/>
    <w:rsid w:val="009D358B"/>
    <w:rsid w:val="009D3754"/>
    <w:rsid w:val="009D3B63"/>
    <w:rsid w:val="009D3D72"/>
    <w:rsid w:val="009D4809"/>
    <w:rsid w:val="009D4963"/>
    <w:rsid w:val="009D53D7"/>
    <w:rsid w:val="009D53F5"/>
    <w:rsid w:val="009D5432"/>
    <w:rsid w:val="009D5F1D"/>
    <w:rsid w:val="009D656C"/>
    <w:rsid w:val="009D6581"/>
    <w:rsid w:val="009D6CF0"/>
    <w:rsid w:val="009D6D16"/>
    <w:rsid w:val="009D6DB7"/>
    <w:rsid w:val="009D6DC5"/>
    <w:rsid w:val="009D6E2D"/>
    <w:rsid w:val="009D6EAD"/>
    <w:rsid w:val="009D6FD4"/>
    <w:rsid w:val="009D72B8"/>
    <w:rsid w:val="009D7838"/>
    <w:rsid w:val="009D7A1C"/>
    <w:rsid w:val="009D7B90"/>
    <w:rsid w:val="009D7BD0"/>
    <w:rsid w:val="009D7E2A"/>
    <w:rsid w:val="009D7E83"/>
    <w:rsid w:val="009E089A"/>
    <w:rsid w:val="009E09B3"/>
    <w:rsid w:val="009E0A87"/>
    <w:rsid w:val="009E0AC2"/>
    <w:rsid w:val="009E0AF7"/>
    <w:rsid w:val="009E0C2B"/>
    <w:rsid w:val="009E0DBD"/>
    <w:rsid w:val="009E0F57"/>
    <w:rsid w:val="009E10EA"/>
    <w:rsid w:val="009E139D"/>
    <w:rsid w:val="009E144D"/>
    <w:rsid w:val="009E1503"/>
    <w:rsid w:val="009E17F5"/>
    <w:rsid w:val="009E1800"/>
    <w:rsid w:val="009E1CEA"/>
    <w:rsid w:val="009E2347"/>
    <w:rsid w:val="009E2607"/>
    <w:rsid w:val="009E2637"/>
    <w:rsid w:val="009E26E4"/>
    <w:rsid w:val="009E298C"/>
    <w:rsid w:val="009E2BDB"/>
    <w:rsid w:val="009E2BE2"/>
    <w:rsid w:val="009E2D47"/>
    <w:rsid w:val="009E32F6"/>
    <w:rsid w:val="009E378D"/>
    <w:rsid w:val="009E3B4D"/>
    <w:rsid w:val="009E3C47"/>
    <w:rsid w:val="009E3FDE"/>
    <w:rsid w:val="009E415D"/>
    <w:rsid w:val="009E42A1"/>
    <w:rsid w:val="009E43B0"/>
    <w:rsid w:val="009E457D"/>
    <w:rsid w:val="009E4683"/>
    <w:rsid w:val="009E48AD"/>
    <w:rsid w:val="009E4FE7"/>
    <w:rsid w:val="009E50D6"/>
    <w:rsid w:val="009E5103"/>
    <w:rsid w:val="009E5468"/>
    <w:rsid w:val="009E56F3"/>
    <w:rsid w:val="009E57A7"/>
    <w:rsid w:val="009E5959"/>
    <w:rsid w:val="009E5B23"/>
    <w:rsid w:val="009E5BA8"/>
    <w:rsid w:val="009E5CB3"/>
    <w:rsid w:val="009E645B"/>
    <w:rsid w:val="009E64F4"/>
    <w:rsid w:val="009E6925"/>
    <w:rsid w:val="009E7291"/>
    <w:rsid w:val="009E729A"/>
    <w:rsid w:val="009E742A"/>
    <w:rsid w:val="009E767C"/>
    <w:rsid w:val="009E7D95"/>
    <w:rsid w:val="009F006F"/>
    <w:rsid w:val="009F050F"/>
    <w:rsid w:val="009F0926"/>
    <w:rsid w:val="009F0D1A"/>
    <w:rsid w:val="009F0F5F"/>
    <w:rsid w:val="009F1072"/>
    <w:rsid w:val="009F1198"/>
    <w:rsid w:val="009F12F9"/>
    <w:rsid w:val="009F145A"/>
    <w:rsid w:val="009F189C"/>
    <w:rsid w:val="009F1C9A"/>
    <w:rsid w:val="009F2143"/>
    <w:rsid w:val="009F21B9"/>
    <w:rsid w:val="009F2610"/>
    <w:rsid w:val="009F2CC6"/>
    <w:rsid w:val="009F3104"/>
    <w:rsid w:val="009F3316"/>
    <w:rsid w:val="009F38AC"/>
    <w:rsid w:val="009F3B09"/>
    <w:rsid w:val="009F3BB4"/>
    <w:rsid w:val="009F415C"/>
    <w:rsid w:val="009F4226"/>
    <w:rsid w:val="009F4229"/>
    <w:rsid w:val="009F4263"/>
    <w:rsid w:val="009F4385"/>
    <w:rsid w:val="009F456D"/>
    <w:rsid w:val="009F46A1"/>
    <w:rsid w:val="009F475C"/>
    <w:rsid w:val="009F4842"/>
    <w:rsid w:val="009F4BB3"/>
    <w:rsid w:val="009F4BC0"/>
    <w:rsid w:val="009F581D"/>
    <w:rsid w:val="009F59DF"/>
    <w:rsid w:val="009F5AA9"/>
    <w:rsid w:val="009F5EA3"/>
    <w:rsid w:val="009F6229"/>
    <w:rsid w:val="009F6423"/>
    <w:rsid w:val="009F6720"/>
    <w:rsid w:val="009F686E"/>
    <w:rsid w:val="009F6B27"/>
    <w:rsid w:val="009F6C31"/>
    <w:rsid w:val="009F6D4A"/>
    <w:rsid w:val="009F7005"/>
    <w:rsid w:val="009F7532"/>
    <w:rsid w:val="009F7646"/>
    <w:rsid w:val="009F776E"/>
    <w:rsid w:val="009F77D0"/>
    <w:rsid w:val="009F7807"/>
    <w:rsid w:val="009F7949"/>
    <w:rsid w:val="009F7D41"/>
    <w:rsid w:val="00A000CC"/>
    <w:rsid w:val="00A0015F"/>
    <w:rsid w:val="00A0026A"/>
    <w:rsid w:val="00A002FB"/>
    <w:rsid w:val="00A00955"/>
    <w:rsid w:val="00A00AFC"/>
    <w:rsid w:val="00A00B4A"/>
    <w:rsid w:val="00A00BC1"/>
    <w:rsid w:val="00A00C34"/>
    <w:rsid w:val="00A00D18"/>
    <w:rsid w:val="00A00ED9"/>
    <w:rsid w:val="00A0115A"/>
    <w:rsid w:val="00A01196"/>
    <w:rsid w:val="00A0124A"/>
    <w:rsid w:val="00A01832"/>
    <w:rsid w:val="00A01CCD"/>
    <w:rsid w:val="00A01E73"/>
    <w:rsid w:val="00A021CA"/>
    <w:rsid w:val="00A0221A"/>
    <w:rsid w:val="00A0247B"/>
    <w:rsid w:val="00A02A84"/>
    <w:rsid w:val="00A02ABC"/>
    <w:rsid w:val="00A02C2B"/>
    <w:rsid w:val="00A02E6E"/>
    <w:rsid w:val="00A02EA1"/>
    <w:rsid w:val="00A0356E"/>
    <w:rsid w:val="00A036B3"/>
    <w:rsid w:val="00A039AA"/>
    <w:rsid w:val="00A03A5D"/>
    <w:rsid w:val="00A03EF6"/>
    <w:rsid w:val="00A04334"/>
    <w:rsid w:val="00A043BD"/>
    <w:rsid w:val="00A04583"/>
    <w:rsid w:val="00A04841"/>
    <w:rsid w:val="00A04891"/>
    <w:rsid w:val="00A04BE1"/>
    <w:rsid w:val="00A04DEC"/>
    <w:rsid w:val="00A05774"/>
    <w:rsid w:val="00A057B1"/>
    <w:rsid w:val="00A05E1F"/>
    <w:rsid w:val="00A06727"/>
    <w:rsid w:val="00A068CF"/>
    <w:rsid w:val="00A06A1F"/>
    <w:rsid w:val="00A06AD2"/>
    <w:rsid w:val="00A06E77"/>
    <w:rsid w:val="00A06FFF"/>
    <w:rsid w:val="00A071A1"/>
    <w:rsid w:val="00A07426"/>
    <w:rsid w:val="00A076DF"/>
    <w:rsid w:val="00A07AF4"/>
    <w:rsid w:val="00A07C01"/>
    <w:rsid w:val="00A07C71"/>
    <w:rsid w:val="00A07DD6"/>
    <w:rsid w:val="00A1006F"/>
    <w:rsid w:val="00A101B0"/>
    <w:rsid w:val="00A107BD"/>
    <w:rsid w:val="00A109DB"/>
    <w:rsid w:val="00A10B05"/>
    <w:rsid w:val="00A10DA4"/>
    <w:rsid w:val="00A10E69"/>
    <w:rsid w:val="00A10EE6"/>
    <w:rsid w:val="00A1113A"/>
    <w:rsid w:val="00A11141"/>
    <w:rsid w:val="00A11377"/>
    <w:rsid w:val="00A115EF"/>
    <w:rsid w:val="00A117B7"/>
    <w:rsid w:val="00A1190D"/>
    <w:rsid w:val="00A11B38"/>
    <w:rsid w:val="00A11D26"/>
    <w:rsid w:val="00A12310"/>
    <w:rsid w:val="00A123C5"/>
    <w:rsid w:val="00A12738"/>
    <w:rsid w:val="00A12A26"/>
    <w:rsid w:val="00A132A1"/>
    <w:rsid w:val="00A133AA"/>
    <w:rsid w:val="00A1369B"/>
    <w:rsid w:val="00A13A37"/>
    <w:rsid w:val="00A13AAE"/>
    <w:rsid w:val="00A13D2A"/>
    <w:rsid w:val="00A13D5F"/>
    <w:rsid w:val="00A1446B"/>
    <w:rsid w:val="00A1457C"/>
    <w:rsid w:val="00A14A55"/>
    <w:rsid w:val="00A14E93"/>
    <w:rsid w:val="00A1508E"/>
    <w:rsid w:val="00A15302"/>
    <w:rsid w:val="00A154AE"/>
    <w:rsid w:val="00A154B4"/>
    <w:rsid w:val="00A15977"/>
    <w:rsid w:val="00A15A68"/>
    <w:rsid w:val="00A15AE4"/>
    <w:rsid w:val="00A15E98"/>
    <w:rsid w:val="00A15F82"/>
    <w:rsid w:val="00A16329"/>
    <w:rsid w:val="00A16546"/>
    <w:rsid w:val="00A165D3"/>
    <w:rsid w:val="00A16866"/>
    <w:rsid w:val="00A16914"/>
    <w:rsid w:val="00A16C28"/>
    <w:rsid w:val="00A16DA8"/>
    <w:rsid w:val="00A171F5"/>
    <w:rsid w:val="00A1746B"/>
    <w:rsid w:val="00A17791"/>
    <w:rsid w:val="00A177A5"/>
    <w:rsid w:val="00A17AB7"/>
    <w:rsid w:val="00A17C96"/>
    <w:rsid w:val="00A17F25"/>
    <w:rsid w:val="00A2000A"/>
    <w:rsid w:val="00A202AF"/>
    <w:rsid w:val="00A202E5"/>
    <w:rsid w:val="00A20777"/>
    <w:rsid w:val="00A20815"/>
    <w:rsid w:val="00A20836"/>
    <w:rsid w:val="00A20A0F"/>
    <w:rsid w:val="00A20A34"/>
    <w:rsid w:val="00A20A4D"/>
    <w:rsid w:val="00A20DB1"/>
    <w:rsid w:val="00A20E69"/>
    <w:rsid w:val="00A20F47"/>
    <w:rsid w:val="00A20F6F"/>
    <w:rsid w:val="00A21180"/>
    <w:rsid w:val="00A2120C"/>
    <w:rsid w:val="00A21436"/>
    <w:rsid w:val="00A214D6"/>
    <w:rsid w:val="00A217FB"/>
    <w:rsid w:val="00A21973"/>
    <w:rsid w:val="00A219D8"/>
    <w:rsid w:val="00A22510"/>
    <w:rsid w:val="00A22853"/>
    <w:rsid w:val="00A22CBB"/>
    <w:rsid w:val="00A22F7B"/>
    <w:rsid w:val="00A2308A"/>
    <w:rsid w:val="00A23446"/>
    <w:rsid w:val="00A234D3"/>
    <w:rsid w:val="00A23590"/>
    <w:rsid w:val="00A237C9"/>
    <w:rsid w:val="00A23C2B"/>
    <w:rsid w:val="00A23E56"/>
    <w:rsid w:val="00A23E59"/>
    <w:rsid w:val="00A240D9"/>
    <w:rsid w:val="00A247C0"/>
    <w:rsid w:val="00A24D01"/>
    <w:rsid w:val="00A24E59"/>
    <w:rsid w:val="00A24F6F"/>
    <w:rsid w:val="00A2502E"/>
    <w:rsid w:val="00A25451"/>
    <w:rsid w:val="00A25594"/>
    <w:rsid w:val="00A258F7"/>
    <w:rsid w:val="00A25CF9"/>
    <w:rsid w:val="00A25D51"/>
    <w:rsid w:val="00A25DC0"/>
    <w:rsid w:val="00A26070"/>
    <w:rsid w:val="00A261A3"/>
    <w:rsid w:val="00A26253"/>
    <w:rsid w:val="00A26439"/>
    <w:rsid w:val="00A26EE6"/>
    <w:rsid w:val="00A27212"/>
    <w:rsid w:val="00A2762D"/>
    <w:rsid w:val="00A27737"/>
    <w:rsid w:val="00A27773"/>
    <w:rsid w:val="00A27825"/>
    <w:rsid w:val="00A27A1A"/>
    <w:rsid w:val="00A27D43"/>
    <w:rsid w:val="00A30173"/>
    <w:rsid w:val="00A301AA"/>
    <w:rsid w:val="00A30557"/>
    <w:rsid w:val="00A305F5"/>
    <w:rsid w:val="00A308AB"/>
    <w:rsid w:val="00A30A45"/>
    <w:rsid w:val="00A30B5A"/>
    <w:rsid w:val="00A30D3E"/>
    <w:rsid w:val="00A315C0"/>
    <w:rsid w:val="00A31824"/>
    <w:rsid w:val="00A31DB1"/>
    <w:rsid w:val="00A3202C"/>
    <w:rsid w:val="00A322B4"/>
    <w:rsid w:val="00A32382"/>
    <w:rsid w:val="00A3245D"/>
    <w:rsid w:val="00A325FF"/>
    <w:rsid w:val="00A3279D"/>
    <w:rsid w:val="00A32D5D"/>
    <w:rsid w:val="00A32F28"/>
    <w:rsid w:val="00A32FDE"/>
    <w:rsid w:val="00A32FEA"/>
    <w:rsid w:val="00A33089"/>
    <w:rsid w:val="00A3313F"/>
    <w:rsid w:val="00A33165"/>
    <w:rsid w:val="00A33379"/>
    <w:rsid w:val="00A334EC"/>
    <w:rsid w:val="00A339D2"/>
    <w:rsid w:val="00A33B12"/>
    <w:rsid w:val="00A33B87"/>
    <w:rsid w:val="00A33FF1"/>
    <w:rsid w:val="00A34298"/>
    <w:rsid w:val="00A34388"/>
    <w:rsid w:val="00A346D7"/>
    <w:rsid w:val="00A3472A"/>
    <w:rsid w:val="00A34A1C"/>
    <w:rsid w:val="00A34B0D"/>
    <w:rsid w:val="00A3503A"/>
    <w:rsid w:val="00A3541E"/>
    <w:rsid w:val="00A35855"/>
    <w:rsid w:val="00A35CD3"/>
    <w:rsid w:val="00A3603E"/>
    <w:rsid w:val="00A36221"/>
    <w:rsid w:val="00A3627D"/>
    <w:rsid w:val="00A36317"/>
    <w:rsid w:val="00A3648C"/>
    <w:rsid w:val="00A36619"/>
    <w:rsid w:val="00A36CAC"/>
    <w:rsid w:val="00A36CDC"/>
    <w:rsid w:val="00A36F60"/>
    <w:rsid w:val="00A37733"/>
    <w:rsid w:val="00A377CD"/>
    <w:rsid w:val="00A37C10"/>
    <w:rsid w:val="00A4038F"/>
    <w:rsid w:val="00A4049F"/>
    <w:rsid w:val="00A408A7"/>
    <w:rsid w:val="00A40CC2"/>
    <w:rsid w:val="00A40F26"/>
    <w:rsid w:val="00A416F8"/>
    <w:rsid w:val="00A4198A"/>
    <w:rsid w:val="00A41D19"/>
    <w:rsid w:val="00A4213B"/>
    <w:rsid w:val="00A424FF"/>
    <w:rsid w:val="00A4251F"/>
    <w:rsid w:val="00A42565"/>
    <w:rsid w:val="00A42632"/>
    <w:rsid w:val="00A42800"/>
    <w:rsid w:val="00A4290D"/>
    <w:rsid w:val="00A42AC2"/>
    <w:rsid w:val="00A42FFA"/>
    <w:rsid w:val="00A43087"/>
    <w:rsid w:val="00A43208"/>
    <w:rsid w:val="00A435FC"/>
    <w:rsid w:val="00A43798"/>
    <w:rsid w:val="00A43B5F"/>
    <w:rsid w:val="00A4441F"/>
    <w:rsid w:val="00A446EE"/>
    <w:rsid w:val="00A4492B"/>
    <w:rsid w:val="00A44B73"/>
    <w:rsid w:val="00A44E33"/>
    <w:rsid w:val="00A44FE6"/>
    <w:rsid w:val="00A44FEC"/>
    <w:rsid w:val="00A45144"/>
    <w:rsid w:val="00A458A7"/>
    <w:rsid w:val="00A458A8"/>
    <w:rsid w:val="00A45BC3"/>
    <w:rsid w:val="00A462BE"/>
    <w:rsid w:val="00A47467"/>
    <w:rsid w:val="00A47561"/>
    <w:rsid w:val="00A4798B"/>
    <w:rsid w:val="00A50100"/>
    <w:rsid w:val="00A5031E"/>
    <w:rsid w:val="00A50AD0"/>
    <w:rsid w:val="00A50E0E"/>
    <w:rsid w:val="00A51105"/>
    <w:rsid w:val="00A51366"/>
    <w:rsid w:val="00A51880"/>
    <w:rsid w:val="00A51DFA"/>
    <w:rsid w:val="00A51F62"/>
    <w:rsid w:val="00A52069"/>
    <w:rsid w:val="00A52178"/>
    <w:rsid w:val="00A52510"/>
    <w:rsid w:val="00A52620"/>
    <w:rsid w:val="00A526F7"/>
    <w:rsid w:val="00A52827"/>
    <w:rsid w:val="00A529BB"/>
    <w:rsid w:val="00A52A63"/>
    <w:rsid w:val="00A52FB9"/>
    <w:rsid w:val="00A53251"/>
    <w:rsid w:val="00A532A4"/>
    <w:rsid w:val="00A5336A"/>
    <w:rsid w:val="00A5354F"/>
    <w:rsid w:val="00A53698"/>
    <w:rsid w:val="00A536BB"/>
    <w:rsid w:val="00A539D1"/>
    <w:rsid w:val="00A53BCB"/>
    <w:rsid w:val="00A53C46"/>
    <w:rsid w:val="00A53EA8"/>
    <w:rsid w:val="00A540A7"/>
    <w:rsid w:val="00A546C4"/>
    <w:rsid w:val="00A54860"/>
    <w:rsid w:val="00A54D9F"/>
    <w:rsid w:val="00A55456"/>
    <w:rsid w:val="00A556E4"/>
    <w:rsid w:val="00A557B6"/>
    <w:rsid w:val="00A55D29"/>
    <w:rsid w:val="00A55D6E"/>
    <w:rsid w:val="00A55EAA"/>
    <w:rsid w:val="00A56141"/>
    <w:rsid w:val="00A564B9"/>
    <w:rsid w:val="00A56642"/>
    <w:rsid w:val="00A56897"/>
    <w:rsid w:val="00A56915"/>
    <w:rsid w:val="00A56969"/>
    <w:rsid w:val="00A56AEC"/>
    <w:rsid w:val="00A56CE2"/>
    <w:rsid w:val="00A56FC6"/>
    <w:rsid w:val="00A5716A"/>
    <w:rsid w:val="00A577B9"/>
    <w:rsid w:val="00A578A1"/>
    <w:rsid w:val="00A579E7"/>
    <w:rsid w:val="00A57AE2"/>
    <w:rsid w:val="00A57F2B"/>
    <w:rsid w:val="00A60190"/>
    <w:rsid w:val="00A6035B"/>
    <w:rsid w:val="00A6057C"/>
    <w:rsid w:val="00A60A71"/>
    <w:rsid w:val="00A60AFC"/>
    <w:rsid w:val="00A60B43"/>
    <w:rsid w:val="00A61384"/>
    <w:rsid w:val="00A617FF"/>
    <w:rsid w:val="00A61AF1"/>
    <w:rsid w:val="00A61BB9"/>
    <w:rsid w:val="00A62169"/>
    <w:rsid w:val="00A62253"/>
    <w:rsid w:val="00A625C2"/>
    <w:rsid w:val="00A62623"/>
    <w:rsid w:val="00A626CE"/>
    <w:rsid w:val="00A62862"/>
    <w:rsid w:val="00A62912"/>
    <w:rsid w:val="00A62D8D"/>
    <w:rsid w:val="00A63199"/>
    <w:rsid w:val="00A6323B"/>
    <w:rsid w:val="00A63254"/>
    <w:rsid w:val="00A6340D"/>
    <w:rsid w:val="00A636E8"/>
    <w:rsid w:val="00A63980"/>
    <w:rsid w:val="00A63B2A"/>
    <w:rsid w:val="00A63BA3"/>
    <w:rsid w:val="00A63F51"/>
    <w:rsid w:val="00A64158"/>
    <w:rsid w:val="00A643E6"/>
    <w:rsid w:val="00A64639"/>
    <w:rsid w:val="00A6474B"/>
    <w:rsid w:val="00A64C57"/>
    <w:rsid w:val="00A64F5F"/>
    <w:rsid w:val="00A6513F"/>
    <w:rsid w:val="00A651F7"/>
    <w:rsid w:val="00A65365"/>
    <w:rsid w:val="00A653D5"/>
    <w:rsid w:val="00A658A0"/>
    <w:rsid w:val="00A65A9D"/>
    <w:rsid w:val="00A65C9E"/>
    <w:rsid w:val="00A65D18"/>
    <w:rsid w:val="00A65FE7"/>
    <w:rsid w:val="00A660B4"/>
    <w:rsid w:val="00A66116"/>
    <w:rsid w:val="00A662B5"/>
    <w:rsid w:val="00A66359"/>
    <w:rsid w:val="00A66419"/>
    <w:rsid w:val="00A66659"/>
    <w:rsid w:val="00A66709"/>
    <w:rsid w:val="00A66772"/>
    <w:rsid w:val="00A66B53"/>
    <w:rsid w:val="00A66C3E"/>
    <w:rsid w:val="00A66C78"/>
    <w:rsid w:val="00A66D9D"/>
    <w:rsid w:val="00A66E03"/>
    <w:rsid w:val="00A66FE7"/>
    <w:rsid w:val="00A67773"/>
    <w:rsid w:val="00A6798E"/>
    <w:rsid w:val="00A679AC"/>
    <w:rsid w:val="00A67C12"/>
    <w:rsid w:val="00A67E8F"/>
    <w:rsid w:val="00A67EC5"/>
    <w:rsid w:val="00A67EF4"/>
    <w:rsid w:val="00A70103"/>
    <w:rsid w:val="00A70247"/>
    <w:rsid w:val="00A7042B"/>
    <w:rsid w:val="00A70656"/>
    <w:rsid w:val="00A70F8B"/>
    <w:rsid w:val="00A71096"/>
    <w:rsid w:val="00A71137"/>
    <w:rsid w:val="00A71337"/>
    <w:rsid w:val="00A71492"/>
    <w:rsid w:val="00A71543"/>
    <w:rsid w:val="00A716AC"/>
    <w:rsid w:val="00A71710"/>
    <w:rsid w:val="00A719FF"/>
    <w:rsid w:val="00A721F6"/>
    <w:rsid w:val="00A72285"/>
    <w:rsid w:val="00A72396"/>
    <w:rsid w:val="00A723BE"/>
    <w:rsid w:val="00A726AD"/>
    <w:rsid w:val="00A72931"/>
    <w:rsid w:val="00A72C74"/>
    <w:rsid w:val="00A72CCC"/>
    <w:rsid w:val="00A72DBC"/>
    <w:rsid w:val="00A73B74"/>
    <w:rsid w:val="00A73CA7"/>
    <w:rsid w:val="00A73CCB"/>
    <w:rsid w:val="00A73E61"/>
    <w:rsid w:val="00A73F69"/>
    <w:rsid w:val="00A74027"/>
    <w:rsid w:val="00A747BC"/>
    <w:rsid w:val="00A74B0F"/>
    <w:rsid w:val="00A74C01"/>
    <w:rsid w:val="00A75180"/>
    <w:rsid w:val="00A751B0"/>
    <w:rsid w:val="00A753A2"/>
    <w:rsid w:val="00A7560A"/>
    <w:rsid w:val="00A7566B"/>
    <w:rsid w:val="00A756E5"/>
    <w:rsid w:val="00A757AD"/>
    <w:rsid w:val="00A75C70"/>
    <w:rsid w:val="00A7640A"/>
    <w:rsid w:val="00A7686F"/>
    <w:rsid w:val="00A7694B"/>
    <w:rsid w:val="00A76A8B"/>
    <w:rsid w:val="00A76F7E"/>
    <w:rsid w:val="00A76FCE"/>
    <w:rsid w:val="00A771CB"/>
    <w:rsid w:val="00A77235"/>
    <w:rsid w:val="00A773B2"/>
    <w:rsid w:val="00A77530"/>
    <w:rsid w:val="00A77996"/>
    <w:rsid w:val="00A77B30"/>
    <w:rsid w:val="00A77C15"/>
    <w:rsid w:val="00A77DEB"/>
    <w:rsid w:val="00A77ED8"/>
    <w:rsid w:val="00A8010F"/>
    <w:rsid w:val="00A8025F"/>
    <w:rsid w:val="00A803A6"/>
    <w:rsid w:val="00A80865"/>
    <w:rsid w:val="00A80C4A"/>
    <w:rsid w:val="00A80C75"/>
    <w:rsid w:val="00A80D2E"/>
    <w:rsid w:val="00A816E4"/>
    <w:rsid w:val="00A81715"/>
    <w:rsid w:val="00A817C8"/>
    <w:rsid w:val="00A818E9"/>
    <w:rsid w:val="00A81C66"/>
    <w:rsid w:val="00A824FA"/>
    <w:rsid w:val="00A8251B"/>
    <w:rsid w:val="00A82521"/>
    <w:rsid w:val="00A82A34"/>
    <w:rsid w:val="00A82A9D"/>
    <w:rsid w:val="00A82DEF"/>
    <w:rsid w:val="00A830EB"/>
    <w:rsid w:val="00A8318D"/>
    <w:rsid w:val="00A83A8F"/>
    <w:rsid w:val="00A83FDD"/>
    <w:rsid w:val="00A844FA"/>
    <w:rsid w:val="00A84AC9"/>
    <w:rsid w:val="00A84CAC"/>
    <w:rsid w:val="00A85006"/>
    <w:rsid w:val="00A85931"/>
    <w:rsid w:val="00A85934"/>
    <w:rsid w:val="00A85973"/>
    <w:rsid w:val="00A859F0"/>
    <w:rsid w:val="00A85BBE"/>
    <w:rsid w:val="00A85C88"/>
    <w:rsid w:val="00A85F2B"/>
    <w:rsid w:val="00A85F52"/>
    <w:rsid w:val="00A85F8F"/>
    <w:rsid w:val="00A861B3"/>
    <w:rsid w:val="00A86672"/>
    <w:rsid w:val="00A86750"/>
    <w:rsid w:val="00A8693D"/>
    <w:rsid w:val="00A86B1F"/>
    <w:rsid w:val="00A86D03"/>
    <w:rsid w:val="00A86DE2"/>
    <w:rsid w:val="00A871DD"/>
    <w:rsid w:val="00A8744A"/>
    <w:rsid w:val="00A8750C"/>
    <w:rsid w:val="00A87530"/>
    <w:rsid w:val="00A8789E"/>
    <w:rsid w:val="00A87C59"/>
    <w:rsid w:val="00A87DAF"/>
    <w:rsid w:val="00A87F48"/>
    <w:rsid w:val="00A90160"/>
    <w:rsid w:val="00A90320"/>
    <w:rsid w:val="00A9082D"/>
    <w:rsid w:val="00A90B58"/>
    <w:rsid w:val="00A90BC8"/>
    <w:rsid w:val="00A90FF8"/>
    <w:rsid w:val="00A91229"/>
    <w:rsid w:val="00A91366"/>
    <w:rsid w:val="00A9140C"/>
    <w:rsid w:val="00A91449"/>
    <w:rsid w:val="00A91491"/>
    <w:rsid w:val="00A91C1B"/>
    <w:rsid w:val="00A922BE"/>
    <w:rsid w:val="00A92482"/>
    <w:rsid w:val="00A9274A"/>
    <w:rsid w:val="00A92B08"/>
    <w:rsid w:val="00A92B96"/>
    <w:rsid w:val="00A92C8A"/>
    <w:rsid w:val="00A92DF3"/>
    <w:rsid w:val="00A9305D"/>
    <w:rsid w:val="00A932D9"/>
    <w:rsid w:val="00A93343"/>
    <w:rsid w:val="00A933CD"/>
    <w:rsid w:val="00A935C4"/>
    <w:rsid w:val="00A93751"/>
    <w:rsid w:val="00A939B3"/>
    <w:rsid w:val="00A93D74"/>
    <w:rsid w:val="00A94667"/>
    <w:rsid w:val="00A94799"/>
    <w:rsid w:val="00A94990"/>
    <w:rsid w:val="00A94A4D"/>
    <w:rsid w:val="00A94C8E"/>
    <w:rsid w:val="00A94D21"/>
    <w:rsid w:val="00A94F7C"/>
    <w:rsid w:val="00A9511B"/>
    <w:rsid w:val="00A9538B"/>
    <w:rsid w:val="00A95A35"/>
    <w:rsid w:val="00A95C34"/>
    <w:rsid w:val="00A95DCF"/>
    <w:rsid w:val="00A95FB3"/>
    <w:rsid w:val="00A963DB"/>
    <w:rsid w:val="00A965C1"/>
    <w:rsid w:val="00A96645"/>
    <w:rsid w:val="00A9667A"/>
    <w:rsid w:val="00A96791"/>
    <w:rsid w:val="00A96EA7"/>
    <w:rsid w:val="00A9710F"/>
    <w:rsid w:val="00A976D0"/>
    <w:rsid w:val="00A977ED"/>
    <w:rsid w:val="00A97A0C"/>
    <w:rsid w:val="00A97AFD"/>
    <w:rsid w:val="00A97B2C"/>
    <w:rsid w:val="00AA0613"/>
    <w:rsid w:val="00AA0661"/>
    <w:rsid w:val="00AA0916"/>
    <w:rsid w:val="00AA0FFE"/>
    <w:rsid w:val="00AA107F"/>
    <w:rsid w:val="00AA13F1"/>
    <w:rsid w:val="00AA154B"/>
    <w:rsid w:val="00AA1592"/>
    <w:rsid w:val="00AA19C7"/>
    <w:rsid w:val="00AA1B66"/>
    <w:rsid w:val="00AA1B8F"/>
    <w:rsid w:val="00AA23CA"/>
    <w:rsid w:val="00AA296E"/>
    <w:rsid w:val="00AA2C6A"/>
    <w:rsid w:val="00AA2EC7"/>
    <w:rsid w:val="00AA3007"/>
    <w:rsid w:val="00AA34FF"/>
    <w:rsid w:val="00AA36B3"/>
    <w:rsid w:val="00AA3A97"/>
    <w:rsid w:val="00AA3D57"/>
    <w:rsid w:val="00AA3E49"/>
    <w:rsid w:val="00AA3ED8"/>
    <w:rsid w:val="00AA436C"/>
    <w:rsid w:val="00AA4EE2"/>
    <w:rsid w:val="00AA4F89"/>
    <w:rsid w:val="00AA4FCF"/>
    <w:rsid w:val="00AA5084"/>
    <w:rsid w:val="00AA537E"/>
    <w:rsid w:val="00AA53E3"/>
    <w:rsid w:val="00AA543C"/>
    <w:rsid w:val="00AA5671"/>
    <w:rsid w:val="00AA5AA8"/>
    <w:rsid w:val="00AA5C4F"/>
    <w:rsid w:val="00AA5CA6"/>
    <w:rsid w:val="00AA5CE0"/>
    <w:rsid w:val="00AA6541"/>
    <w:rsid w:val="00AA7009"/>
    <w:rsid w:val="00AA705A"/>
    <w:rsid w:val="00AA7144"/>
    <w:rsid w:val="00AA7945"/>
    <w:rsid w:val="00AB03B7"/>
    <w:rsid w:val="00AB058C"/>
    <w:rsid w:val="00AB0702"/>
    <w:rsid w:val="00AB077B"/>
    <w:rsid w:val="00AB0AB8"/>
    <w:rsid w:val="00AB0E03"/>
    <w:rsid w:val="00AB0FD6"/>
    <w:rsid w:val="00AB198D"/>
    <w:rsid w:val="00AB19DD"/>
    <w:rsid w:val="00AB1B3C"/>
    <w:rsid w:val="00AB1CE6"/>
    <w:rsid w:val="00AB1ED4"/>
    <w:rsid w:val="00AB2159"/>
    <w:rsid w:val="00AB217C"/>
    <w:rsid w:val="00AB236A"/>
    <w:rsid w:val="00AB2C8A"/>
    <w:rsid w:val="00AB2EF2"/>
    <w:rsid w:val="00AB30F9"/>
    <w:rsid w:val="00AB3210"/>
    <w:rsid w:val="00AB3409"/>
    <w:rsid w:val="00AB34BB"/>
    <w:rsid w:val="00AB3851"/>
    <w:rsid w:val="00AB39D1"/>
    <w:rsid w:val="00AB3B23"/>
    <w:rsid w:val="00AB3BF8"/>
    <w:rsid w:val="00AB3E2D"/>
    <w:rsid w:val="00AB3ED7"/>
    <w:rsid w:val="00AB41BB"/>
    <w:rsid w:val="00AB4303"/>
    <w:rsid w:val="00AB4413"/>
    <w:rsid w:val="00AB49D8"/>
    <w:rsid w:val="00AB4D1F"/>
    <w:rsid w:val="00AB4EFD"/>
    <w:rsid w:val="00AB52A4"/>
    <w:rsid w:val="00AB54C3"/>
    <w:rsid w:val="00AB554D"/>
    <w:rsid w:val="00AB559B"/>
    <w:rsid w:val="00AB5677"/>
    <w:rsid w:val="00AB582F"/>
    <w:rsid w:val="00AB5979"/>
    <w:rsid w:val="00AB5B08"/>
    <w:rsid w:val="00AB5C00"/>
    <w:rsid w:val="00AB5FAA"/>
    <w:rsid w:val="00AB60B8"/>
    <w:rsid w:val="00AB622C"/>
    <w:rsid w:val="00AB6DAE"/>
    <w:rsid w:val="00AB704C"/>
    <w:rsid w:val="00AB71A3"/>
    <w:rsid w:val="00AB7483"/>
    <w:rsid w:val="00AB74FC"/>
    <w:rsid w:val="00AB765B"/>
    <w:rsid w:val="00AB7C20"/>
    <w:rsid w:val="00AB7EBB"/>
    <w:rsid w:val="00AC01F6"/>
    <w:rsid w:val="00AC02CE"/>
    <w:rsid w:val="00AC0314"/>
    <w:rsid w:val="00AC07FA"/>
    <w:rsid w:val="00AC0882"/>
    <w:rsid w:val="00AC08A9"/>
    <w:rsid w:val="00AC092A"/>
    <w:rsid w:val="00AC0CC6"/>
    <w:rsid w:val="00AC150D"/>
    <w:rsid w:val="00AC195B"/>
    <w:rsid w:val="00AC19FE"/>
    <w:rsid w:val="00AC1F18"/>
    <w:rsid w:val="00AC2379"/>
    <w:rsid w:val="00AC26C5"/>
    <w:rsid w:val="00AC2AA7"/>
    <w:rsid w:val="00AC2E56"/>
    <w:rsid w:val="00AC319E"/>
    <w:rsid w:val="00AC35F3"/>
    <w:rsid w:val="00AC3C11"/>
    <w:rsid w:val="00AC3EC1"/>
    <w:rsid w:val="00AC449D"/>
    <w:rsid w:val="00AC46E3"/>
    <w:rsid w:val="00AC4838"/>
    <w:rsid w:val="00AC4B56"/>
    <w:rsid w:val="00AC5103"/>
    <w:rsid w:val="00AC54C9"/>
    <w:rsid w:val="00AC56A8"/>
    <w:rsid w:val="00AC58F9"/>
    <w:rsid w:val="00AC5A34"/>
    <w:rsid w:val="00AC5A81"/>
    <w:rsid w:val="00AC5B34"/>
    <w:rsid w:val="00AC5BF8"/>
    <w:rsid w:val="00AC61D5"/>
    <w:rsid w:val="00AC62D8"/>
    <w:rsid w:val="00AC648A"/>
    <w:rsid w:val="00AC65BA"/>
    <w:rsid w:val="00AC6894"/>
    <w:rsid w:val="00AC68C8"/>
    <w:rsid w:val="00AC68DA"/>
    <w:rsid w:val="00AC6D07"/>
    <w:rsid w:val="00AC6D6E"/>
    <w:rsid w:val="00AC6FD1"/>
    <w:rsid w:val="00AC7080"/>
    <w:rsid w:val="00AC7CBB"/>
    <w:rsid w:val="00AD0650"/>
    <w:rsid w:val="00AD07A0"/>
    <w:rsid w:val="00AD0CA1"/>
    <w:rsid w:val="00AD0CE7"/>
    <w:rsid w:val="00AD14C0"/>
    <w:rsid w:val="00AD1891"/>
    <w:rsid w:val="00AD1C52"/>
    <w:rsid w:val="00AD22DD"/>
    <w:rsid w:val="00AD2452"/>
    <w:rsid w:val="00AD24CF"/>
    <w:rsid w:val="00AD2699"/>
    <w:rsid w:val="00AD281F"/>
    <w:rsid w:val="00AD28D1"/>
    <w:rsid w:val="00AD2B9B"/>
    <w:rsid w:val="00AD2C54"/>
    <w:rsid w:val="00AD33F9"/>
    <w:rsid w:val="00AD3530"/>
    <w:rsid w:val="00AD3BCC"/>
    <w:rsid w:val="00AD3E06"/>
    <w:rsid w:val="00AD3E60"/>
    <w:rsid w:val="00AD3E86"/>
    <w:rsid w:val="00AD43AB"/>
    <w:rsid w:val="00AD45A9"/>
    <w:rsid w:val="00AD45D0"/>
    <w:rsid w:val="00AD46ED"/>
    <w:rsid w:val="00AD4A38"/>
    <w:rsid w:val="00AD5306"/>
    <w:rsid w:val="00AD5556"/>
    <w:rsid w:val="00AD57D8"/>
    <w:rsid w:val="00AD5AB4"/>
    <w:rsid w:val="00AD5C4C"/>
    <w:rsid w:val="00AD5D3F"/>
    <w:rsid w:val="00AD5D40"/>
    <w:rsid w:val="00AD6045"/>
    <w:rsid w:val="00AD6326"/>
    <w:rsid w:val="00AD6564"/>
    <w:rsid w:val="00AD6688"/>
    <w:rsid w:val="00AD6A07"/>
    <w:rsid w:val="00AD6A2E"/>
    <w:rsid w:val="00AD6C48"/>
    <w:rsid w:val="00AD6C88"/>
    <w:rsid w:val="00AD7076"/>
    <w:rsid w:val="00AD7356"/>
    <w:rsid w:val="00AD73F8"/>
    <w:rsid w:val="00AD79F1"/>
    <w:rsid w:val="00AD7B3E"/>
    <w:rsid w:val="00AD7BF0"/>
    <w:rsid w:val="00AD7CEA"/>
    <w:rsid w:val="00AE02A4"/>
    <w:rsid w:val="00AE0418"/>
    <w:rsid w:val="00AE0628"/>
    <w:rsid w:val="00AE08E6"/>
    <w:rsid w:val="00AE092E"/>
    <w:rsid w:val="00AE0AB2"/>
    <w:rsid w:val="00AE0F88"/>
    <w:rsid w:val="00AE15C4"/>
    <w:rsid w:val="00AE1628"/>
    <w:rsid w:val="00AE172B"/>
    <w:rsid w:val="00AE1760"/>
    <w:rsid w:val="00AE18EB"/>
    <w:rsid w:val="00AE1A04"/>
    <w:rsid w:val="00AE1BC8"/>
    <w:rsid w:val="00AE1DF5"/>
    <w:rsid w:val="00AE1E14"/>
    <w:rsid w:val="00AE1EAA"/>
    <w:rsid w:val="00AE1FF9"/>
    <w:rsid w:val="00AE20DE"/>
    <w:rsid w:val="00AE214E"/>
    <w:rsid w:val="00AE260F"/>
    <w:rsid w:val="00AE26E2"/>
    <w:rsid w:val="00AE270A"/>
    <w:rsid w:val="00AE282D"/>
    <w:rsid w:val="00AE2CDC"/>
    <w:rsid w:val="00AE32D9"/>
    <w:rsid w:val="00AE345F"/>
    <w:rsid w:val="00AE36C5"/>
    <w:rsid w:val="00AE3739"/>
    <w:rsid w:val="00AE37B5"/>
    <w:rsid w:val="00AE3AA4"/>
    <w:rsid w:val="00AE3BF7"/>
    <w:rsid w:val="00AE3E0B"/>
    <w:rsid w:val="00AE42CD"/>
    <w:rsid w:val="00AE4D10"/>
    <w:rsid w:val="00AE4D91"/>
    <w:rsid w:val="00AE503F"/>
    <w:rsid w:val="00AE5109"/>
    <w:rsid w:val="00AE5146"/>
    <w:rsid w:val="00AE51BD"/>
    <w:rsid w:val="00AE51DF"/>
    <w:rsid w:val="00AE53B5"/>
    <w:rsid w:val="00AE53BF"/>
    <w:rsid w:val="00AE5494"/>
    <w:rsid w:val="00AE55DA"/>
    <w:rsid w:val="00AE585E"/>
    <w:rsid w:val="00AE5A9B"/>
    <w:rsid w:val="00AE6195"/>
    <w:rsid w:val="00AE68B7"/>
    <w:rsid w:val="00AE68CF"/>
    <w:rsid w:val="00AE6B36"/>
    <w:rsid w:val="00AE6BAB"/>
    <w:rsid w:val="00AE7586"/>
    <w:rsid w:val="00AE75C3"/>
    <w:rsid w:val="00AE78DD"/>
    <w:rsid w:val="00AE7C42"/>
    <w:rsid w:val="00AF01CC"/>
    <w:rsid w:val="00AF0468"/>
    <w:rsid w:val="00AF0A4A"/>
    <w:rsid w:val="00AF0DC9"/>
    <w:rsid w:val="00AF0F18"/>
    <w:rsid w:val="00AF1636"/>
    <w:rsid w:val="00AF16FE"/>
    <w:rsid w:val="00AF19DF"/>
    <w:rsid w:val="00AF1BFF"/>
    <w:rsid w:val="00AF1D17"/>
    <w:rsid w:val="00AF1D27"/>
    <w:rsid w:val="00AF1ED7"/>
    <w:rsid w:val="00AF252E"/>
    <w:rsid w:val="00AF28FF"/>
    <w:rsid w:val="00AF2C4C"/>
    <w:rsid w:val="00AF314A"/>
    <w:rsid w:val="00AF34F9"/>
    <w:rsid w:val="00AF3975"/>
    <w:rsid w:val="00AF3A09"/>
    <w:rsid w:val="00AF3D9C"/>
    <w:rsid w:val="00AF3E2F"/>
    <w:rsid w:val="00AF423A"/>
    <w:rsid w:val="00AF4254"/>
    <w:rsid w:val="00AF4361"/>
    <w:rsid w:val="00AF44AD"/>
    <w:rsid w:val="00AF455B"/>
    <w:rsid w:val="00AF4626"/>
    <w:rsid w:val="00AF46C8"/>
    <w:rsid w:val="00AF4A58"/>
    <w:rsid w:val="00AF4C02"/>
    <w:rsid w:val="00AF52AB"/>
    <w:rsid w:val="00AF54D4"/>
    <w:rsid w:val="00AF5722"/>
    <w:rsid w:val="00AF5BE6"/>
    <w:rsid w:val="00AF5C2F"/>
    <w:rsid w:val="00AF619A"/>
    <w:rsid w:val="00AF6403"/>
    <w:rsid w:val="00AF6646"/>
    <w:rsid w:val="00AF6746"/>
    <w:rsid w:val="00AF67CE"/>
    <w:rsid w:val="00AF6B58"/>
    <w:rsid w:val="00AF6DAA"/>
    <w:rsid w:val="00AF715F"/>
    <w:rsid w:val="00AF7421"/>
    <w:rsid w:val="00AF748E"/>
    <w:rsid w:val="00AF76B3"/>
    <w:rsid w:val="00AF77AC"/>
    <w:rsid w:val="00B0003B"/>
    <w:rsid w:val="00B0008B"/>
    <w:rsid w:val="00B00231"/>
    <w:rsid w:val="00B0097B"/>
    <w:rsid w:val="00B00B4A"/>
    <w:rsid w:val="00B00C4F"/>
    <w:rsid w:val="00B01070"/>
    <w:rsid w:val="00B01077"/>
    <w:rsid w:val="00B010A4"/>
    <w:rsid w:val="00B01236"/>
    <w:rsid w:val="00B01259"/>
    <w:rsid w:val="00B016A2"/>
    <w:rsid w:val="00B01769"/>
    <w:rsid w:val="00B0176B"/>
    <w:rsid w:val="00B01836"/>
    <w:rsid w:val="00B019D6"/>
    <w:rsid w:val="00B01FE4"/>
    <w:rsid w:val="00B021C8"/>
    <w:rsid w:val="00B0237F"/>
    <w:rsid w:val="00B02855"/>
    <w:rsid w:val="00B02CE9"/>
    <w:rsid w:val="00B034B3"/>
    <w:rsid w:val="00B036DE"/>
    <w:rsid w:val="00B03808"/>
    <w:rsid w:val="00B0384C"/>
    <w:rsid w:val="00B03925"/>
    <w:rsid w:val="00B03A7B"/>
    <w:rsid w:val="00B03CB1"/>
    <w:rsid w:val="00B03D7E"/>
    <w:rsid w:val="00B03F19"/>
    <w:rsid w:val="00B04187"/>
    <w:rsid w:val="00B044A8"/>
    <w:rsid w:val="00B04888"/>
    <w:rsid w:val="00B048C2"/>
    <w:rsid w:val="00B04A93"/>
    <w:rsid w:val="00B04B4E"/>
    <w:rsid w:val="00B04D8F"/>
    <w:rsid w:val="00B0521D"/>
    <w:rsid w:val="00B054D6"/>
    <w:rsid w:val="00B055C0"/>
    <w:rsid w:val="00B05A1B"/>
    <w:rsid w:val="00B05B31"/>
    <w:rsid w:val="00B05E46"/>
    <w:rsid w:val="00B06274"/>
    <w:rsid w:val="00B068B8"/>
    <w:rsid w:val="00B06A13"/>
    <w:rsid w:val="00B06B34"/>
    <w:rsid w:val="00B06E7A"/>
    <w:rsid w:val="00B07374"/>
    <w:rsid w:val="00B075D9"/>
    <w:rsid w:val="00B07A06"/>
    <w:rsid w:val="00B07BE6"/>
    <w:rsid w:val="00B10470"/>
    <w:rsid w:val="00B10CE9"/>
    <w:rsid w:val="00B10E37"/>
    <w:rsid w:val="00B10EDF"/>
    <w:rsid w:val="00B112F6"/>
    <w:rsid w:val="00B115CC"/>
    <w:rsid w:val="00B1184E"/>
    <w:rsid w:val="00B11C59"/>
    <w:rsid w:val="00B11CC1"/>
    <w:rsid w:val="00B123E6"/>
    <w:rsid w:val="00B12420"/>
    <w:rsid w:val="00B124DD"/>
    <w:rsid w:val="00B124EE"/>
    <w:rsid w:val="00B12C65"/>
    <w:rsid w:val="00B12C95"/>
    <w:rsid w:val="00B12CFA"/>
    <w:rsid w:val="00B12EAF"/>
    <w:rsid w:val="00B130AF"/>
    <w:rsid w:val="00B13440"/>
    <w:rsid w:val="00B137D1"/>
    <w:rsid w:val="00B13DBF"/>
    <w:rsid w:val="00B140AE"/>
    <w:rsid w:val="00B14128"/>
    <w:rsid w:val="00B14249"/>
    <w:rsid w:val="00B147D5"/>
    <w:rsid w:val="00B14BB2"/>
    <w:rsid w:val="00B15973"/>
    <w:rsid w:val="00B15F4E"/>
    <w:rsid w:val="00B1617D"/>
    <w:rsid w:val="00B1640B"/>
    <w:rsid w:val="00B16A91"/>
    <w:rsid w:val="00B172CD"/>
    <w:rsid w:val="00B174CA"/>
    <w:rsid w:val="00B20019"/>
    <w:rsid w:val="00B2010E"/>
    <w:rsid w:val="00B2030F"/>
    <w:rsid w:val="00B20439"/>
    <w:rsid w:val="00B20B9B"/>
    <w:rsid w:val="00B20DB1"/>
    <w:rsid w:val="00B21106"/>
    <w:rsid w:val="00B21774"/>
    <w:rsid w:val="00B2265F"/>
    <w:rsid w:val="00B227C1"/>
    <w:rsid w:val="00B22C6C"/>
    <w:rsid w:val="00B22C9D"/>
    <w:rsid w:val="00B22CE4"/>
    <w:rsid w:val="00B22D65"/>
    <w:rsid w:val="00B2309A"/>
    <w:rsid w:val="00B2315E"/>
    <w:rsid w:val="00B231FE"/>
    <w:rsid w:val="00B2376F"/>
    <w:rsid w:val="00B23BFC"/>
    <w:rsid w:val="00B24585"/>
    <w:rsid w:val="00B24640"/>
    <w:rsid w:val="00B248A4"/>
    <w:rsid w:val="00B249EC"/>
    <w:rsid w:val="00B24AD0"/>
    <w:rsid w:val="00B24D6D"/>
    <w:rsid w:val="00B24E65"/>
    <w:rsid w:val="00B24EFC"/>
    <w:rsid w:val="00B2523E"/>
    <w:rsid w:val="00B253E2"/>
    <w:rsid w:val="00B2558B"/>
    <w:rsid w:val="00B255C0"/>
    <w:rsid w:val="00B25654"/>
    <w:rsid w:val="00B25D6E"/>
    <w:rsid w:val="00B25E12"/>
    <w:rsid w:val="00B25F18"/>
    <w:rsid w:val="00B26235"/>
    <w:rsid w:val="00B26475"/>
    <w:rsid w:val="00B26993"/>
    <w:rsid w:val="00B26B4C"/>
    <w:rsid w:val="00B272E7"/>
    <w:rsid w:val="00B27A22"/>
    <w:rsid w:val="00B27A4A"/>
    <w:rsid w:val="00B27E09"/>
    <w:rsid w:val="00B308A9"/>
    <w:rsid w:val="00B30C30"/>
    <w:rsid w:val="00B30C5C"/>
    <w:rsid w:val="00B30D24"/>
    <w:rsid w:val="00B30DFC"/>
    <w:rsid w:val="00B30E40"/>
    <w:rsid w:val="00B30F3D"/>
    <w:rsid w:val="00B31017"/>
    <w:rsid w:val="00B31612"/>
    <w:rsid w:val="00B31A7F"/>
    <w:rsid w:val="00B3212F"/>
    <w:rsid w:val="00B32616"/>
    <w:rsid w:val="00B326A4"/>
    <w:rsid w:val="00B32DA0"/>
    <w:rsid w:val="00B32F62"/>
    <w:rsid w:val="00B32F9D"/>
    <w:rsid w:val="00B33077"/>
    <w:rsid w:val="00B33328"/>
    <w:rsid w:val="00B33A28"/>
    <w:rsid w:val="00B33A76"/>
    <w:rsid w:val="00B33CA7"/>
    <w:rsid w:val="00B34101"/>
    <w:rsid w:val="00B343C5"/>
    <w:rsid w:val="00B34543"/>
    <w:rsid w:val="00B346B8"/>
    <w:rsid w:val="00B346C0"/>
    <w:rsid w:val="00B346D5"/>
    <w:rsid w:val="00B34942"/>
    <w:rsid w:val="00B349A1"/>
    <w:rsid w:val="00B34AD8"/>
    <w:rsid w:val="00B34B80"/>
    <w:rsid w:val="00B34DE2"/>
    <w:rsid w:val="00B34EC6"/>
    <w:rsid w:val="00B351B1"/>
    <w:rsid w:val="00B35408"/>
    <w:rsid w:val="00B3549E"/>
    <w:rsid w:val="00B35D28"/>
    <w:rsid w:val="00B360D5"/>
    <w:rsid w:val="00B36154"/>
    <w:rsid w:val="00B36238"/>
    <w:rsid w:val="00B362A4"/>
    <w:rsid w:val="00B36854"/>
    <w:rsid w:val="00B36AAB"/>
    <w:rsid w:val="00B36D26"/>
    <w:rsid w:val="00B36D6C"/>
    <w:rsid w:val="00B36DA3"/>
    <w:rsid w:val="00B36FCC"/>
    <w:rsid w:val="00B37194"/>
    <w:rsid w:val="00B37ABD"/>
    <w:rsid w:val="00B37BE5"/>
    <w:rsid w:val="00B40075"/>
    <w:rsid w:val="00B4022D"/>
    <w:rsid w:val="00B403F8"/>
    <w:rsid w:val="00B4049D"/>
    <w:rsid w:val="00B405D3"/>
    <w:rsid w:val="00B407A0"/>
    <w:rsid w:val="00B40B87"/>
    <w:rsid w:val="00B40D1D"/>
    <w:rsid w:val="00B40FAA"/>
    <w:rsid w:val="00B412AA"/>
    <w:rsid w:val="00B41534"/>
    <w:rsid w:val="00B416F2"/>
    <w:rsid w:val="00B4175D"/>
    <w:rsid w:val="00B417F4"/>
    <w:rsid w:val="00B41851"/>
    <w:rsid w:val="00B41BF7"/>
    <w:rsid w:val="00B41CF0"/>
    <w:rsid w:val="00B41E6B"/>
    <w:rsid w:val="00B42008"/>
    <w:rsid w:val="00B42069"/>
    <w:rsid w:val="00B429A8"/>
    <w:rsid w:val="00B42A5C"/>
    <w:rsid w:val="00B43032"/>
    <w:rsid w:val="00B43192"/>
    <w:rsid w:val="00B4344D"/>
    <w:rsid w:val="00B43567"/>
    <w:rsid w:val="00B435EB"/>
    <w:rsid w:val="00B4361E"/>
    <w:rsid w:val="00B437F5"/>
    <w:rsid w:val="00B4393D"/>
    <w:rsid w:val="00B43959"/>
    <w:rsid w:val="00B43AD2"/>
    <w:rsid w:val="00B43CFA"/>
    <w:rsid w:val="00B4419D"/>
    <w:rsid w:val="00B441DC"/>
    <w:rsid w:val="00B44219"/>
    <w:rsid w:val="00B443CF"/>
    <w:rsid w:val="00B44442"/>
    <w:rsid w:val="00B4448E"/>
    <w:rsid w:val="00B44522"/>
    <w:rsid w:val="00B449B3"/>
    <w:rsid w:val="00B452D2"/>
    <w:rsid w:val="00B4531B"/>
    <w:rsid w:val="00B4569A"/>
    <w:rsid w:val="00B459CA"/>
    <w:rsid w:val="00B45ABF"/>
    <w:rsid w:val="00B4608B"/>
    <w:rsid w:val="00B464A4"/>
    <w:rsid w:val="00B46663"/>
    <w:rsid w:val="00B466F2"/>
    <w:rsid w:val="00B468D5"/>
    <w:rsid w:val="00B4693F"/>
    <w:rsid w:val="00B46A23"/>
    <w:rsid w:val="00B46D6E"/>
    <w:rsid w:val="00B46EBB"/>
    <w:rsid w:val="00B46FCF"/>
    <w:rsid w:val="00B470EB"/>
    <w:rsid w:val="00B476C1"/>
    <w:rsid w:val="00B479B4"/>
    <w:rsid w:val="00B47A6D"/>
    <w:rsid w:val="00B47FA1"/>
    <w:rsid w:val="00B47FD5"/>
    <w:rsid w:val="00B50064"/>
    <w:rsid w:val="00B5088E"/>
    <w:rsid w:val="00B50F7B"/>
    <w:rsid w:val="00B50FBE"/>
    <w:rsid w:val="00B510F2"/>
    <w:rsid w:val="00B518EA"/>
    <w:rsid w:val="00B518ED"/>
    <w:rsid w:val="00B51AF1"/>
    <w:rsid w:val="00B51BE9"/>
    <w:rsid w:val="00B51D39"/>
    <w:rsid w:val="00B51DA2"/>
    <w:rsid w:val="00B51E59"/>
    <w:rsid w:val="00B51E87"/>
    <w:rsid w:val="00B52029"/>
    <w:rsid w:val="00B520A5"/>
    <w:rsid w:val="00B521C3"/>
    <w:rsid w:val="00B52DAE"/>
    <w:rsid w:val="00B52E28"/>
    <w:rsid w:val="00B5304D"/>
    <w:rsid w:val="00B5311A"/>
    <w:rsid w:val="00B53334"/>
    <w:rsid w:val="00B5335B"/>
    <w:rsid w:val="00B53393"/>
    <w:rsid w:val="00B534BB"/>
    <w:rsid w:val="00B5353E"/>
    <w:rsid w:val="00B5354C"/>
    <w:rsid w:val="00B537C0"/>
    <w:rsid w:val="00B538B8"/>
    <w:rsid w:val="00B53A45"/>
    <w:rsid w:val="00B53C60"/>
    <w:rsid w:val="00B53E0D"/>
    <w:rsid w:val="00B53F28"/>
    <w:rsid w:val="00B543FD"/>
    <w:rsid w:val="00B54570"/>
    <w:rsid w:val="00B54750"/>
    <w:rsid w:val="00B54965"/>
    <w:rsid w:val="00B54C1D"/>
    <w:rsid w:val="00B54E37"/>
    <w:rsid w:val="00B54F5A"/>
    <w:rsid w:val="00B554B9"/>
    <w:rsid w:val="00B556D3"/>
    <w:rsid w:val="00B558D4"/>
    <w:rsid w:val="00B558FE"/>
    <w:rsid w:val="00B55CDE"/>
    <w:rsid w:val="00B56013"/>
    <w:rsid w:val="00B56240"/>
    <w:rsid w:val="00B562CD"/>
    <w:rsid w:val="00B56354"/>
    <w:rsid w:val="00B569DE"/>
    <w:rsid w:val="00B56D91"/>
    <w:rsid w:val="00B56E45"/>
    <w:rsid w:val="00B56F4C"/>
    <w:rsid w:val="00B57DE1"/>
    <w:rsid w:val="00B57F5C"/>
    <w:rsid w:val="00B60507"/>
    <w:rsid w:val="00B60B24"/>
    <w:rsid w:val="00B60DBC"/>
    <w:rsid w:val="00B61029"/>
    <w:rsid w:val="00B61137"/>
    <w:rsid w:val="00B61685"/>
    <w:rsid w:val="00B617E9"/>
    <w:rsid w:val="00B617ED"/>
    <w:rsid w:val="00B61B5B"/>
    <w:rsid w:val="00B61BEE"/>
    <w:rsid w:val="00B61E9C"/>
    <w:rsid w:val="00B621D0"/>
    <w:rsid w:val="00B624D3"/>
    <w:rsid w:val="00B624DF"/>
    <w:rsid w:val="00B625C0"/>
    <w:rsid w:val="00B625E6"/>
    <w:rsid w:val="00B62818"/>
    <w:rsid w:val="00B62BA7"/>
    <w:rsid w:val="00B62F04"/>
    <w:rsid w:val="00B62F2F"/>
    <w:rsid w:val="00B632D2"/>
    <w:rsid w:val="00B63686"/>
    <w:rsid w:val="00B636A6"/>
    <w:rsid w:val="00B63715"/>
    <w:rsid w:val="00B6395A"/>
    <w:rsid w:val="00B63B1B"/>
    <w:rsid w:val="00B63CDC"/>
    <w:rsid w:val="00B63D0D"/>
    <w:rsid w:val="00B63EE6"/>
    <w:rsid w:val="00B63F51"/>
    <w:rsid w:val="00B640B8"/>
    <w:rsid w:val="00B647A9"/>
    <w:rsid w:val="00B647D4"/>
    <w:rsid w:val="00B648B4"/>
    <w:rsid w:val="00B64B5A"/>
    <w:rsid w:val="00B65142"/>
    <w:rsid w:val="00B6563C"/>
    <w:rsid w:val="00B656C1"/>
    <w:rsid w:val="00B65786"/>
    <w:rsid w:val="00B657DD"/>
    <w:rsid w:val="00B65964"/>
    <w:rsid w:val="00B65C29"/>
    <w:rsid w:val="00B65F2A"/>
    <w:rsid w:val="00B66183"/>
    <w:rsid w:val="00B669F6"/>
    <w:rsid w:val="00B66A53"/>
    <w:rsid w:val="00B66B24"/>
    <w:rsid w:val="00B66E76"/>
    <w:rsid w:val="00B67038"/>
    <w:rsid w:val="00B67084"/>
    <w:rsid w:val="00B6752A"/>
    <w:rsid w:val="00B67619"/>
    <w:rsid w:val="00B6789E"/>
    <w:rsid w:val="00B6795A"/>
    <w:rsid w:val="00B67B79"/>
    <w:rsid w:val="00B67E1E"/>
    <w:rsid w:val="00B67F23"/>
    <w:rsid w:val="00B701FD"/>
    <w:rsid w:val="00B70455"/>
    <w:rsid w:val="00B70542"/>
    <w:rsid w:val="00B70708"/>
    <w:rsid w:val="00B70851"/>
    <w:rsid w:val="00B70870"/>
    <w:rsid w:val="00B708C4"/>
    <w:rsid w:val="00B708FF"/>
    <w:rsid w:val="00B70C3F"/>
    <w:rsid w:val="00B711A4"/>
    <w:rsid w:val="00B71244"/>
    <w:rsid w:val="00B71267"/>
    <w:rsid w:val="00B71C99"/>
    <w:rsid w:val="00B71CC4"/>
    <w:rsid w:val="00B71D7C"/>
    <w:rsid w:val="00B71F55"/>
    <w:rsid w:val="00B7200C"/>
    <w:rsid w:val="00B720EF"/>
    <w:rsid w:val="00B723DA"/>
    <w:rsid w:val="00B72A45"/>
    <w:rsid w:val="00B72D28"/>
    <w:rsid w:val="00B72DFF"/>
    <w:rsid w:val="00B72ED7"/>
    <w:rsid w:val="00B7319B"/>
    <w:rsid w:val="00B73233"/>
    <w:rsid w:val="00B73255"/>
    <w:rsid w:val="00B73450"/>
    <w:rsid w:val="00B735FA"/>
    <w:rsid w:val="00B73820"/>
    <w:rsid w:val="00B73A3F"/>
    <w:rsid w:val="00B73CE8"/>
    <w:rsid w:val="00B74011"/>
    <w:rsid w:val="00B74395"/>
    <w:rsid w:val="00B7450A"/>
    <w:rsid w:val="00B7478D"/>
    <w:rsid w:val="00B74939"/>
    <w:rsid w:val="00B74B10"/>
    <w:rsid w:val="00B74F76"/>
    <w:rsid w:val="00B7529B"/>
    <w:rsid w:val="00B753B5"/>
    <w:rsid w:val="00B7542D"/>
    <w:rsid w:val="00B759AC"/>
    <w:rsid w:val="00B75AF5"/>
    <w:rsid w:val="00B760E9"/>
    <w:rsid w:val="00B76122"/>
    <w:rsid w:val="00B763B6"/>
    <w:rsid w:val="00B764BA"/>
    <w:rsid w:val="00B767FE"/>
    <w:rsid w:val="00B76A1D"/>
    <w:rsid w:val="00B76C92"/>
    <w:rsid w:val="00B76C9C"/>
    <w:rsid w:val="00B76CD9"/>
    <w:rsid w:val="00B76EEB"/>
    <w:rsid w:val="00B76F5B"/>
    <w:rsid w:val="00B76F83"/>
    <w:rsid w:val="00B76FE3"/>
    <w:rsid w:val="00B77532"/>
    <w:rsid w:val="00B77D75"/>
    <w:rsid w:val="00B77E33"/>
    <w:rsid w:val="00B80063"/>
    <w:rsid w:val="00B802D3"/>
    <w:rsid w:val="00B8061A"/>
    <w:rsid w:val="00B807D4"/>
    <w:rsid w:val="00B80C03"/>
    <w:rsid w:val="00B80DF8"/>
    <w:rsid w:val="00B8102C"/>
    <w:rsid w:val="00B8116A"/>
    <w:rsid w:val="00B812EB"/>
    <w:rsid w:val="00B8154D"/>
    <w:rsid w:val="00B815F1"/>
    <w:rsid w:val="00B817B8"/>
    <w:rsid w:val="00B81A33"/>
    <w:rsid w:val="00B81ADB"/>
    <w:rsid w:val="00B82061"/>
    <w:rsid w:val="00B82400"/>
    <w:rsid w:val="00B82432"/>
    <w:rsid w:val="00B82539"/>
    <w:rsid w:val="00B82E10"/>
    <w:rsid w:val="00B8305A"/>
    <w:rsid w:val="00B83128"/>
    <w:rsid w:val="00B834BD"/>
    <w:rsid w:val="00B83577"/>
    <w:rsid w:val="00B835BA"/>
    <w:rsid w:val="00B8378E"/>
    <w:rsid w:val="00B83869"/>
    <w:rsid w:val="00B8389C"/>
    <w:rsid w:val="00B83FD2"/>
    <w:rsid w:val="00B84338"/>
    <w:rsid w:val="00B8433C"/>
    <w:rsid w:val="00B84877"/>
    <w:rsid w:val="00B84AA0"/>
    <w:rsid w:val="00B84D82"/>
    <w:rsid w:val="00B8542A"/>
    <w:rsid w:val="00B856CC"/>
    <w:rsid w:val="00B85734"/>
    <w:rsid w:val="00B858FE"/>
    <w:rsid w:val="00B85910"/>
    <w:rsid w:val="00B859DC"/>
    <w:rsid w:val="00B859F2"/>
    <w:rsid w:val="00B85A38"/>
    <w:rsid w:val="00B85AA7"/>
    <w:rsid w:val="00B85BB4"/>
    <w:rsid w:val="00B85F4A"/>
    <w:rsid w:val="00B86039"/>
    <w:rsid w:val="00B86063"/>
    <w:rsid w:val="00B86495"/>
    <w:rsid w:val="00B86A4A"/>
    <w:rsid w:val="00B86B59"/>
    <w:rsid w:val="00B86E4C"/>
    <w:rsid w:val="00B87031"/>
    <w:rsid w:val="00B874EA"/>
    <w:rsid w:val="00B8796A"/>
    <w:rsid w:val="00B87C60"/>
    <w:rsid w:val="00B87E15"/>
    <w:rsid w:val="00B900C0"/>
    <w:rsid w:val="00B90402"/>
    <w:rsid w:val="00B9057F"/>
    <w:rsid w:val="00B90761"/>
    <w:rsid w:val="00B90A6B"/>
    <w:rsid w:val="00B90CA7"/>
    <w:rsid w:val="00B90F7A"/>
    <w:rsid w:val="00B91535"/>
    <w:rsid w:val="00B9195F"/>
    <w:rsid w:val="00B9197C"/>
    <w:rsid w:val="00B91A1B"/>
    <w:rsid w:val="00B91B2F"/>
    <w:rsid w:val="00B91FC2"/>
    <w:rsid w:val="00B920E2"/>
    <w:rsid w:val="00B92131"/>
    <w:rsid w:val="00B92BF8"/>
    <w:rsid w:val="00B92E8D"/>
    <w:rsid w:val="00B930BC"/>
    <w:rsid w:val="00B93307"/>
    <w:rsid w:val="00B93355"/>
    <w:rsid w:val="00B936DA"/>
    <w:rsid w:val="00B93BF7"/>
    <w:rsid w:val="00B93FB3"/>
    <w:rsid w:val="00B9401F"/>
    <w:rsid w:val="00B94584"/>
    <w:rsid w:val="00B945EB"/>
    <w:rsid w:val="00B94610"/>
    <w:rsid w:val="00B94622"/>
    <w:rsid w:val="00B94960"/>
    <w:rsid w:val="00B94A4F"/>
    <w:rsid w:val="00B94E26"/>
    <w:rsid w:val="00B94F79"/>
    <w:rsid w:val="00B950C4"/>
    <w:rsid w:val="00B95381"/>
    <w:rsid w:val="00B953A1"/>
    <w:rsid w:val="00B953E6"/>
    <w:rsid w:val="00B9576A"/>
    <w:rsid w:val="00B958E7"/>
    <w:rsid w:val="00B95B05"/>
    <w:rsid w:val="00B95BE9"/>
    <w:rsid w:val="00B96172"/>
    <w:rsid w:val="00B962DE"/>
    <w:rsid w:val="00B96443"/>
    <w:rsid w:val="00B96555"/>
    <w:rsid w:val="00B96636"/>
    <w:rsid w:val="00B96E63"/>
    <w:rsid w:val="00B97010"/>
    <w:rsid w:val="00B97181"/>
    <w:rsid w:val="00B97343"/>
    <w:rsid w:val="00B973B2"/>
    <w:rsid w:val="00B9748A"/>
    <w:rsid w:val="00B976E3"/>
    <w:rsid w:val="00B97873"/>
    <w:rsid w:val="00B9788F"/>
    <w:rsid w:val="00BA0126"/>
    <w:rsid w:val="00BA0248"/>
    <w:rsid w:val="00BA03CC"/>
    <w:rsid w:val="00BA055F"/>
    <w:rsid w:val="00BA058C"/>
    <w:rsid w:val="00BA09C6"/>
    <w:rsid w:val="00BA0A08"/>
    <w:rsid w:val="00BA0C37"/>
    <w:rsid w:val="00BA0C95"/>
    <w:rsid w:val="00BA0D05"/>
    <w:rsid w:val="00BA10D8"/>
    <w:rsid w:val="00BA1218"/>
    <w:rsid w:val="00BA1275"/>
    <w:rsid w:val="00BA186C"/>
    <w:rsid w:val="00BA1EC6"/>
    <w:rsid w:val="00BA1F39"/>
    <w:rsid w:val="00BA1FC8"/>
    <w:rsid w:val="00BA2076"/>
    <w:rsid w:val="00BA2B3A"/>
    <w:rsid w:val="00BA2DF1"/>
    <w:rsid w:val="00BA3297"/>
    <w:rsid w:val="00BA3349"/>
    <w:rsid w:val="00BA3474"/>
    <w:rsid w:val="00BA381D"/>
    <w:rsid w:val="00BA39F6"/>
    <w:rsid w:val="00BA3C83"/>
    <w:rsid w:val="00BA3D6E"/>
    <w:rsid w:val="00BA3FDE"/>
    <w:rsid w:val="00BA4017"/>
    <w:rsid w:val="00BA40A3"/>
    <w:rsid w:val="00BA40C0"/>
    <w:rsid w:val="00BA4104"/>
    <w:rsid w:val="00BA4244"/>
    <w:rsid w:val="00BA43FA"/>
    <w:rsid w:val="00BA44EB"/>
    <w:rsid w:val="00BA4751"/>
    <w:rsid w:val="00BA481D"/>
    <w:rsid w:val="00BA48B8"/>
    <w:rsid w:val="00BA498E"/>
    <w:rsid w:val="00BA4A00"/>
    <w:rsid w:val="00BA4B38"/>
    <w:rsid w:val="00BA4F17"/>
    <w:rsid w:val="00BA502C"/>
    <w:rsid w:val="00BA5136"/>
    <w:rsid w:val="00BA519B"/>
    <w:rsid w:val="00BA51E3"/>
    <w:rsid w:val="00BA5619"/>
    <w:rsid w:val="00BA5826"/>
    <w:rsid w:val="00BA5BB1"/>
    <w:rsid w:val="00BA61A2"/>
    <w:rsid w:val="00BA6316"/>
    <w:rsid w:val="00BA63C7"/>
    <w:rsid w:val="00BA6490"/>
    <w:rsid w:val="00BA64B9"/>
    <w:rsid w:val="00BA65DF"/>
    <w:rsid w:val="00BA6C10"/>
    <w:rsid w:val="00BA6DC6"/>
    <w:rsid w:val="00BA6DD0"/>
    <w:rsid w:val="00BA6DF3"/>
    <w:rsid w:val="00BA7008"/>
    <w:rsid w:val="00BA72FF"/>
    <w:rsid w:val="00BA7338"/>
    <w:rsid w:val="00BA78FE"/>
    <w:rsid w:val="00BB002D"/>
    <w:rsid w:val="00BB0032"/>
    <w:rsid w:val="00BB0213"/>
    <w:rsid w:val="00BB04DD"/>
    <w:rsid w:val="00BB050D"/>
    <w:rsid w:val="00BB06BA"/>
    <w:rsid w:val="00BB0778"/>
    <w:rsid w:val="00BB07D3"/>
    <w:rsid w:val="00BB07EC"/>
    <w:rsid w:val="00BB0885"/>
    <w:rsid w:val="00BB09AC"/>
    <w:rsid w:val="00BB0B83"/>
    <w:rsid w:val="00BB0BDD"/>
    <w:rsid w:val="00BB169C"/>
    <w:rsid w:val="00BB193A"/>
    <w:rsid w:val="00BB2511"/>
    <w:rsid w:val="00BB2545"/>
    <w:rsid w:val="00BB255E"/>
    <w:rsid w:val="00BB3005"/>
    <w:rsid w:val="00BB31D4"/>
    <w:rsid w:val="00BB3419"/>
    <w:rsid w:val="00BB3A92"/>
    <w:rsid w:val="00BB3C12"/>
    <w:rsid w:val="00BB400C"/>
    <w:rsid w:val="00BB485E"/>
    <w:rsid w:val="00BB4B15"/>
    <w:rsid w:val="00BB4B65"/>
    <w:rsid w:val="00BB4CAE"/>
    <w:rsid w:val="00BB4E1F"/>
    <w:rsid w:val="00BB4EE2"/>
    <w:rsid w:val="00BB5116"/>
    <w:rsid w:val="00BB5120"/>
    <w:rsid w:val="00BB53C8"/>
    <w:rsid w:val="00BB54F5"/>
    <w:rsid w:val="00BB5545"/>
    <w:rsid w:val="00BB584A"/>
    <w:rsid w:val="00BB5B8B"/>
    <w:rsid w:val="00BB5E8C"/>
    <w:rsid w:val="00BB5F27"/>
    <w:rsid w:val="00BB6297"/>
    <w:rsid w:val="00BB641E"/>
    <w:rsid w:val="00BB6600"/>
    <w:rsid w:val="00BB67ED"/>
    <w:rsid w:val="00BB6920"/>
    <w:rsid w:val="00BB6950"/>
    <w:rsid w:val="00BB6AB2"/>
    <w:rsid w:val="00BB6BAD"/>
    <w:rsid w:val="00BB6E09"/>
    <w:rsid w:val="00BB7206"/>
    <w:rsid w:val="00BB770D"/>
    <w:rsid w:val="00BB7BA5"/>
    <w:rsid w:val="00BB7D2F"/>
    <w:rsid w:val="00BB7DFF"/>
    <w:rsid w:val="00BC0029"/>
    <w:rsid w:val="00BC010E"/>
    <w:rsid w:val="00BC04C4"/>
    <w:rsid w:val="00BC05AE"/>
    <w:rsid w:val="00BC0747"/>
    <w:rsid w:val="00BC0803"/>
    <w:rsid w:val="00BC094F"/>
    <w:rsid w:val="00BC0963"/>
    <w:rsid w:val="00BC0DB8"/>
    <w:rsid w:val="00BC0EB3"/>
    <w:rsid w:val="00BC1386"/>
    <w:rsid w:val="00BC14DE"/>
    <w:rsid w:val="00BC16A3"/>
    <w:rsid w:val="00BC17C3"/>
    <w:rsid w:val="00BC1863"/>
    <w:rsid w:val="00BC1912"/>
    <w:rsid w:val="00BC1FF8"/>
    <w:rsid w:val="00BC2160"/>
    <w:rsid w:val="00BC264E"/>
    <w:rsid w:val="00BC266D"/>
    <w:rsid w:val="00BC26E5"/>
    <w:rsid w:val="00BC285E"/>
    <w:rsid w:val="00BC286D"/>
    <w:rsid w:val="00BC28F6"/>
    <w:rsid w:val="00BC2E58"/>
    <w:rsid w:val="00BC31E1"/>
    <w:rsid w:val="00BC32AA"/>
    <w:rsid w:val="00BC3C3B"/>
    <w:rsid w:val="00BC3DB1"/>
    <w:rsid w:val="00BC3EA9"/>
    <w:rsid w:val="00BC3FAE"/>
    <w:rsid w:val="00BC417F"/>
    <w:rsid w:val="00BC418E"/>
    <w:rsid w:val="00BC4D49"/>
    <w:rsid w:val="00BC4DBE"/>
    <w:rsid w:val="00BC4DF5"/>
    <w:rsid w:val="00BC4E0D"/>
    <w:rsid w:val="00BC5209"/>
    <w:rsid w:val="00BC526E"/>
    <w:rsid w:val="00BC561B"/>
    <w:rsid w:val="00BC5889"/>
    <w:rsid w:val="00BC6263"/>
    <w:rsid w:val="00BC666F"/>
    <w:rsid w:val="00BC6681"/>
    <w:rsid w:val="00BC6890"/>
    <w:rsid w:val="00BC6962"/>
    <w:rsid w:val="00BC6DE3"/>
    <w:rsid w:val="00BC764A"/>
    <w:rsid w:val="00BC7705"/>
    <w:rsid w:val="00BC7794"/>
    <w:rsid w:val="00BC78CD"/>
    <w:rsid w:val="00BC7DD5"/>
    <w:rsid w:val="00BC7EA1"/>
    <w:rsid w:val="00BC7FD1"/>
    <w:rsid w:val="00BD034D"/>
    <w:rsid w:val="00BD049C"/>
    <w:rsid w:val="00BD05EA"/>
    <w:rsid w:val="00BD0615"/>
    <w:rsid w:val="00BD0803"/>
    <w:rsid w:val="00BD0960"/>
    <w:rsid w:val="00BD0E45"/>
    <w:rsid w:val="00BD0FB4"/>
    <w:rsid w:val="00BD1385"/>
    <w:rsid w:val="00BD13D3"/>
    <w:rsid w:val="00BD1C63"/>
    <w:rsid w:val="00BD205B"/>
    <w:rsid w:val="00BD220D"/>
    <w:rsid w:val="00BD2238"/>
    <w:rsid w:val="00BD2441"/>
    <w:rsid w:val="00BD2906"/>
    <w:rsid w:val="00BD2F9E"/>
    <w:rsid w:val="00BD3277"/>
    <w:rsid w:val="00BD342E"/>
    <w:rsid w:val="00BD3568"/>
    <w:rsid w:val="00BD3AAD"/>
    <w:rsid w:val="00BD3D32"/>
    <w:rsid w:val="00BD40BF"/>
    <w:rsid w:val="00BD461C"/>
    <w:rsid w:val="00BD46CF"/>
    <w:rsid w:val="00BD48D1"/>
    <w:rsid w:val="00BD4907"/>
    <w:rsid w:val="00BD49CF"/>
    <w:rsid w:val="00BD4EE8"/>
    <w:rsid w:val="00BD5003"/>
    <w:rsid w:val="00BD522D"/>
    <w:rsid w:val="00BD569E"/>
    <w:rsid w:val="00BD58FA"/>
    <w:rsid w:val="00BD5962"/>
    <w:rsid w:val="00BD5B75"/>
    <w:rsid w:val="00BD5E2C"/>
    <w:rsid w:val="00BD600B"/>
    <w:rsid w:val="00BD60F8"/>
    <w:rsid w:val="00BD632C"/>
    <w:rsid w:val="00BD6BA9"/>
    <w:rsid w:val="00BD6BC3"/>
    <w:rsid w:val="00BD6C1B"/>
    <w:rsid w:val="00BD6C7E"/>
    <w:rsid w:val="00BD6C86"/>
    <w:rsid w:val="00BD7041"/>
    <w:rsid w:val="00BD7330"/>
    <w:rsid w:val="00BD7583"/>
    <w:rsid w:val="00BD76DA"/>
    <w:rsid w:val="00BD7B9F"/>
    <w:rsid w:val="00BD7C45"/>
    <w:rsid w:val="00BD7DF0"/>
    <w:rsid w:val="00BD7FCB"/>
    <w:rsid w:val="00BE020D"/>
    <w:rsid w:val="00BE0902"/>
    <w:rsid w:val="00BE0B0B"/>
    <w:rsid w:val="00BE0C60"/>
    <w:rsid w:val="00BE0ECE"/>
    <w:rsid w:val="00BE1029"/>
    <w:rsid w:val="00BE10FD"/>
    <w:rsid w:val="00BE1432"/>
    <w:rsid w:val="00BE152D"/>
    <w:rsid w:val="00BE1685"/>
    <w:rsid w:val="00BE1708"/>
    <w:rsid w:val="00BE177C"/>
    <w:rsid w:val="00BE1849"/>
    <w:rsid w:val="00BE1B3C"/>
    <w:rsid w:val="00BE2048"/>
    <w:rsid w:val="00BE2712"/>
    <w:rsid w:val="00BE292A"/>
    <w:rsid w:val="00BE2990"/>
    <w:rsid w:val="00BE2C2E"/>
    <w:rsid w:val="00BE2D25"/>
    <w:rsid w:val="00BE2D5A"/>
    <w:rsid w:val="00BE2EB1"/>
    <w:rsid w:val="00BE319A"/>
    <w:rsid w:val="00BE339F"/>
    <w:rsid w:val="00BE35F6"/>
    <w:rsid w:val="00BE3643"/>
    <w:rsid w:val="00BE3731"/>
    <w:rsid w:val="00BE3929"/>
    <w:rsid w:val="00BE404C"/>
    <w:rsid w:val="00BE4299"/>
    <w:rsid w:val="00BE42FD"/>
    <w:rsid w:val="00BE53EA"/>
    <w:rsid w:val="00BE5404"/>
    <w:rsid w:val="00BE544E"/>
    <w:rsid w:val="00BE5654"/>
    <w:rsid w:val="00BE5923"/>
    <w:rsid w:val="00BE59FC"/>
    <w:rsid w:val="00BE5F47"/>
    <w:rsid w:val="00BE61D5"/>
    <w:rsid w:val="00BE6659"/>
    <w:rsid w:val="00BE6767"/>
    <w:rsid w:val="00BE69E8"/>
    <w:rsid w:val="00BE6BB8"/>
    <w:rsid w:val="00BE6E20"/>
    <w:rsid w:val="00BE6EFB"/>
    <w:rsid w:val="00BE72E8"/>
    <w:rsid w:val="00BE735E"/>
    <w:rsid w:val="00BE7527"/>
    <w:rsid w:val="00BE7C72"/>
    <w:rsid w:val="00BF03EC"/>
    <w:rsid w:val="00BF0681"/>
    <w:rsid w:val="00BF0D26"/>
    <w:rsid w:val="00BF1021"/>
    <w:rsid w:val="00BF118B"/>
    <w:rsid w:val="00BF1342"/>
    <w:rsid w:val="00BF1361"/>
    <w:rsid w:val="00BF13A6"/>
    <w:rsid w:val="00BF17B0"/>
    <w:rsid w:val="00BF17F1"/>
    <w:rsid w:val="00BF181D"/>
    <w:rsid w:val="00BF1A23"/>
    <w:rsid w:val="00BF1EE9"/>
    <w:rsid w:val="00BF1FE9"/>
    <w:rsid w:val="00BF208C"/>
    <w:rsid w:val="00BF2132"/>
    <w:rsid w:val="00BF2272"/>
    <w:rsid w:val="00BF26DD"/>
    <w:rsid w:val="00BF27D4"/>
    <w:rsid w:val="00BF27EE"/>
    <w:rsid w:val="00BF2A75"/>
    <w:rsid w:val="00BF2B9F"/>
    <w:rsid w:val="00BF2CF3"/>
    <w:rsid w:val="00BF2FAE"/>
    <w:rsid w:val="00BF3046"/>
    <w:rsid w:val="00BF3086"/>
    <w:rsid w:val="00BF3212"/>
    <w:rsid w:val="00BF32B2"/>
    <w:rsid w:val="00BF32F8"/>
    <w:rsid w:val="00BF3B11"/>
    <w:rsid w:val="00BF3C03"/>
    <w:rsid w:val="00BF3DA5"/>
    <w:rsid w:val="00BF3DE3"/>
    <w:rsid w:val="00BF3FD8"/>
    <w:rsid w:val="00BF4113"/>
    <w:rsid w:val="00BF419E"/>
    <w:rsid w:val="00BF4496"/>
    <w:rsid w:val="00BF4531"/>
    <w:rsid w:val="00BF4A76"/>
    <w:rsid w:val="00BF4B2C"/>
    <w:rsid w:val="00BF4EA5"/>
    <w:rsid w:val="00BF51BB"/>
    <w:rsid w:val="00BF536E"/>
    <w:rsid w:val="00BF5415"/>
    <w:rsid w:val="00BF5486"/>
    <w:rsid w:val="00BF5626"/>
    <w:rsid w:val="00BF56BB"/>
    <w:rsid w:val="00BF56DA"/>
    <w:rsid w:val="00BF582D"/>
    <w:rsid w:val="00BF5851"/>
    <w:rsid w:val="00BF5AF5"/>
    <w:rsid w:val="00BF5C42"/>
    <w:rsid w:val="00BF5C54"/>
    <w:rsid w:val="00BF6661"/>
    <w:rsid w:val="00BF687F"/>
    <w:rsid w:val="00BF6960"/>
    <w:rsid w:val="00BF6C48"/>
    <w:rsid w:val="00BF6D84"/>
    <w:rsid w:val="00BF6DF7"/>
    <w:rsid w:val="00BF6FF7"/>
    <w:rsid w:val="00BF7621"/>
    <w:rsid w:val="00BF78AF"/>
    <w:rsid w:val="00C00147"/>
    <w:rsid w:val="00C00357"/>
    <w:rsid w:val="00C003D1"/>
    <w:rsid w:val="00C00483"/>
    <w:rsid w:val="00C005E9"/>
    <w:rsid w:val="00C006E4"/>
    <w:rsid w:val="00C00DD5"/>
    <w:rsid w:val="00C00FC0"/>
    <w:rsid w:val="00C01208"/>
    <w:rsid w:val="00C01223"/>
    <w:rsid w:val="00C0123F"/>
    <w:rsid w:val="00C014EF"/>
    <w:rsid w:val="00C01822"/>
    <w:rsid w:val="00C01C39"/>
    <w:rsid w:val="00C01C58"/>
    <w:rsid w:val="00C02792"/>
    <w:rsid w:val="00C03073"/>
    <w:rsid w:val="00C031C5"/>
    <w:rsid w:val="00C0329F"/>
    <w:rsid w:val="00C0332B"/>
    <w:rsid w:val="00C033AE"/>
    <w:rsid w:val="00C0370B"/>
    <w:rsid w:val="00C038AA"/>
    <w:rsid w:val="00C039B9"/>
    <w:rsid w:val="00C03B0E"/>
    <w:rsid w:val="00C03D0F"/>
    <w:rsid w:val="00C03E14"/>
    <w:rsid w:val="00C03EE3"/>
    <w:rsid w:val="00C04136"/>
    <w:rsid w:val="00C04964"/>
    <w:rsid w:val="00C04BC9"/>
    <w:rsid w:val="00C04F40"/>
    <w:rsid w:val="00C04FD5"/>
    <w:rsid w:val="00C05041"/>
    <w:rsid w:val="00C05283"/>
    <w:rsid w:val="00C0574E"/>
    <w:rsid w:val="00C05922"/>
    <w:rsid w:val="00C05DDB"/>
    <w:rsid w:val="00C063A9"/>
    <w:rsid w:val="00C0657E"/>
    <w:rsid w:val="00C067A4"/>
    <w:rsid w:val="00C06AA7"/>
    <w:rsid w:val="00C06AEF"/>
    <w:rsid w:val="00C06C66"/>
    <w:rsid w:val="00C06CE3"/>
    <w:rsid w:val="00C06DB7"/>
    <w:rsid w:val="00C071C4"/>
    <w:rsid w:val="00C0763B"/>
    <w:rsid w:val="00C07849"/>
    <w:rsid w:val="00C07C50"/>
    <w:rsid w:val="00C10264"/>
    <w:rsid w:val="00C10468"/>
    <w:rsid w:val="00C104B0"/>
    <w:rsid w:val="00C10644"/>
    <w:rsid w:val="00C10680"/>
    <w:rsid w:val="00C10F5F"/>
    <w:rsid w:val="00C11198"/>
    <w:rsid w:val="00C112B3"/>
    <w:rsid w:val="00C1136B"/>
    <w:rsid w:val="00C1139A"/>
    <w:rsid w:val="00C1142A"/>
    <w:rsid w:val="00C11886"/>
    <w:rsid w:val="00C11911"/>
    <w:rsid w:val="00C11A33"/>
    <w:rsid w:val="00C11B6E"/>
    <w:rsid w:val="00C11DB4"/>
    <w:rsid w:val="00C12028"/>
    <w:rsid w:val="00C1210A"/>
    <w:rsid w:val="00C12252"/>
    <w:rsid w:val="00C126CC"/>
    <w:rsid w:val="00C12809"/>
    <w:rsid w:val="00C12D9B"/>
    <w:rsid w:val="00C12FA5"/>
    <w:rsid w:val="00C1307C"/>
    <w:rsid w:val="00C13133"/>
    <w:rsid w:val="00C13139"/>
    <w:rsid w:val="00C132F1"/>
    <w:rsid w:val="00C13804"/>
    <w:rsid w:val="00C13957"/>
    <w:rsid w:val="00C13A4F"/>
    <w:rsid w:val="00C13EA0"/>
    <w:rsid w:val="00C140F6"/>
    <w:rsid w:val="00C140F8"/>
    <w:rsid w:val="00C1415A"/>
    <w:rsid w:val="00C141C3"/>
    <w:rsid w:val="00C14287"/>
    <w:rsid w:val="00C14B50"/>
    <w:rsid w:val="00C15247"/>
    <w:rsid w:val="00C15272"/>
    <w:rsid w:val="00C15503"/>
    <w:rsid w:val="00C156AC"/>
    <w:rsid w:val="00C159FD"/>
    <w:rsid w:val="00C15A18"/>
    <w:rsid w:val="00C15C97"/>
    <w:rsid w:val="00C15E68"/>
    <w:rsid w:val="00C15EDA"/>
    <w:rsid w:val="00C1616C"/>
    <w:rsid w:val="00C16590"/>
    <w:rsid w:val="00C16B76"/>
    <w:rsid w:val="00C16BFF"/>
    <w:rsid w:val="00C16FC3"/>
    <w:rsid w:val="00C17432"/>
    <w:rsid w:val="00C174F2"/>
    <w:rsid w:val="00C17917"/>
    <w:rsid w:val="00C17984"/>
    <w:rsid w:val="00C17A18"/>
    <w:rsid w:val="00C2037B"/>
    <w:rsid w:val="00C20467"/>
    <w:rsid w:val="00C20899"/>
    <w:rsid w:val="00C20B42"/>
    <w:rsid w:val="00C20FF0"/>
    <w:rsid w:val="00C211A4"/>
    <w:rsid w:val="00C21285"/>
    <w:rsid w:val="00C21427"/>
    <w:rsid w:val="00C2160F"/>
    <w:rsid w:val="00C2185E"/>
    <w:rsid w:val="00C21938"/>
    <w:rsid w:val="00C21AF6"/>
    <w:rsid w:val="00C21D9D"/>
    <w:rsid w:val="00C21F32"/>
    <w:rsid w:val="00C2225F"/>
    <w:rsid w:val="00C2231F"/>
    <w:rsid w:val="00C22353"/>
    <w:rsid w:val="00C22486"/>
    <w:rsid w:val="00C2257F"/>
    <w:rsid w:val="00C22587"/>
    <w:rsid w:val="00C22878"/>
    <w:rsid w:val="00C22A19"/>
    <w:rsid w:val="00C2300C"/>
    <w:rsid w:val="00C23084"/>
    <w:rsid w:val="00C230A6"/>
    <w:rsid w:val="00C2345C"/>
    <w:rsid w:val="00C23564"/>
    <w:rsid w:val="00C23C1B"/>
    <w:rsid w:val="00C23ED1"/>
    <w:rsid w:val="00C23EF1"/>
    <w:rsid w:val="00C241DD"/>
    <w:rsid w:val="00C243CA"/>
    <w:rsid w:val="00C24921"/>
    <w:rsid w:val="00C24B37"/>
    <w:rsid w:val="00C24E07"/>
    <w:rsid w:val="00C24EB0"/>
    <w:rsid w:val="00C252B3"/>
    <w:rsid w:val="00C252B4"/>
    <w:rsid w:val="00C2557E"/>
    <w:rsid w:val="00C255ED"/>
    <w:rsid w:val="00C258C2"/>
    <w:rsid w:val="00C25CB1"/>
    <w:rsid w:val="00C2611F"/>
    <w:rsid w:val="00C261A3"/>
    <w:rsid w:val="00C26655"/>
    <w:rsid w:val="00C269E1"/>
    <w:rsid w:val="00C26FFE"/>
    <w:rsid w:val="00C27764"/>
    <w:rsid w:val="00C279F1"/>
    <w:rsid w:val="00C27ADD"/>
    <w:rsid w:val="00C27D11"/>
    <w:rsid w:val="00C27D2F"/>
    <w:rsid w:val="00C3030F"/>
    <w:rsid w:val="00C304F1"/>
    <w:rsid w:val="00C30567"/>
    <w:rsid w:val="00C305E8"/>
    <w:rsid w:val="00C30ADA"/>
    <w:rsid w:val="00C30CB4"/>
    <w:rsid w:val="00C30E75"/>
    <w:rsid w:val="00C3185D"/>
    <w:rsid w:val="00C31B70"/>
    <w:rsid w:val="00C3227A"/>
    <w:rsid w:val="00C32386"/>
    <w:rsid w:val="00C325BC"/>
    <w:rsid w:val="00C32694"/>
    <w:rsid w:val="00C32B4C"/>
    <w:rsid w:val="00C32C88"/>
    <w:rsid w:val="00C32E80"/>
    <w:rsid w:val="00C32FAD"/>
    <w:rsid w:val="00C333B9"/>
    <w:rsid w:val="00C33564"/>
    <w:rsid w:val="00C33EB6"/>
    <w:rsid w:val="00C34085"/>
    <w:rsid w:val="00C341CB"/>
    <w:rsid w:val="00C34393"/>
    <w:rsid w:val="00C34923"/>
    <w:rsid w:val="00C349C5"/>
    <w:rsid w:val="00C34B8B"/>
    <w:rsid w:val="00C34C76"/>
    <w:rsid w:val="00C3501E"/>
    <w:rsid w:val="00C350B1"/>
    <w:rsid w:val="00C3517C"/>
    <w:rsid w:val="00C35754"/>
    <w:rsid w:val="00C35762"/>
    <w:rsid w:val="00C35DEF"/>
    <w:rsid w:val="00C36109"/>
    <w:rsid w:val="00C363B0"/>
    <w:rsid w:val="00C36527"/>
    <w:rsid w:val="00C36573"/>
    <w:rsid w:val="00C36B7A"/>
    <w:rsid w:val="00C36EF8"/>
    <w:rsid w:val="00C3721B"/>
    <w:rsid w:val="00C37270"/>
    <w:rsid w:val="00C3751C"/>
    <w:rsid w:val="00C379F5"/>
    <w:rsid w:val="00C37BE8"/>
    <w:rsid w:val="00C403BF"/>
    <w:rsid w:val="00C40A2D"/>
    <w:rsid w:val="00C40A53"/>
    <w:rsid w:val="00C40A9D"/>
    <w:rsid w:val="00C40BD6"/>
    <w:rsid w:val="00C41058"/>
    <w:rsid w:val="00C41135"/>
    <w:rsid w:val="00C41217"/>
    <w:rsid w:val="00C419CF"/>
    <w:rsid w:val="00C421A9"/>
    <w:rsid w:val="00C42213"/>
    <w:rsid w:val="00C422F5"/>
    <w:rsid w:val="00C4239B"/>
    <w:rsid w:val="00C423C8"/>
    <w:rsid w:val="00C4240F"/>
    <w:rsid w:val="00C42733"/>
    <w:rsid w:val="00C428FF"/>
    <w:rsid w:val="00C42A1A"/>
    <w:rsid w:val="00C42B26"/>
    <w:rsid w:val="00C4362F"/>
    <w:rsid w:val="00C4374B"/>
    <w:rsid w:val="00C43F6D"/>
    <w:rsid w:val="00C4430F"/>
    <w:rsid w:val="00C44405"/>
    <w:rsid w:val="00C44679"/>
    <w:rsid w:val="00C44950"/>
    <w:rsid w:val="00C4499B"/>
    <w:rsid w:val="00C44EB1"/>
    <w:rsid w:val="00C44ECE"/>
    <w:rsid w:val="00C44ED6"/>
    <w:rsid w:val="00C44EE1"/>
    <w:rsid w:val="00C450C2"/>
    <w:rsid w:val="00C451C6"/>
    <w:rsid w:val="00C45297"/>
    <w:rsid w:val="00C452E7"/>
    <w:rsid w:val="00C453D9"/>
    <w:rsid w:val="00C454AE"/>
    <w:rsid w:val="00C45731"/>
    <w:rsid w:val="00C4587E"/>
    <w:rsid w:val="00C45A89"/>
    <w:rsid w:val="00C45E95"/>
    <w:rsid w:val="00C460B3"/>
    <w:rsid w:val="00C46107"/>
    <w:rsid w:val="00C463A0"/>
    <w:rsid w:val="00C463C2"/>
    <w:rsid w:val="00C4664B"/>
    <w:rsid w:val="00C467DB"/>
    <w:rsid w:val="00C46B33"/>
    <w:rsid w:val="00C46B6E"/>
    <w:rsid w:val="00C470F2"/>
    <w:rsid w:val="00C47510"/>
    <w:rsid w:val="00C47537"/>
    <w:rsid w:val="00C47856"/>
    <w:rsid w:val="00C479D0"/>
    <w:rsid w:val="00C47B27"/>
    <w:rsid w:val="00C50709"/>
    <w:rsid w:val="00C50744"/>
    <w:rsid w:val="00C50AAD"/>
    <w:rsid w:val="00C50B5E"/>
    <w:rsid w:val="00C50B6D"/>
    <w:rsid w:val="00C50C78"/>
    <w:rsid w:val="00C50E96"/>
    <w:rsid w:val="00C50EF5"/>
    <w:rsid w:val="00C51255"/>
    <w:rsid w:val="00C513FE"/>
    <w:rsid w:val="00C5155F"/>
    <w:rsid w:val="00C515AB"/>
    <w:rsid w:val="00C51670"/>
    <w:rsid w:val="00C51910"/>
    <w:rsid w:val="00C51AA4"/>
    <w:rsid w:val="00C51B8E"/>
    <w:rsid w:val="00C51C16"/>
    <w:rsid w:val="00C51E2C"/>
    <w:rsid w:val="00C51FC4"/>
    <w:rsid w:val="00C520E1"/>
    <w:rsid w:val="00C521F2"/>
    <w:rsid w:val="00C5220F"/>
    <w:rsid w:val="00C5238A"/>
    <w:rsid w:val="00C52844"/>
    <w:rsid w:val="00C52859"/>
    <w:rsid w:val="00C5288A"/>
    <w:rsid w:val="00C532C2"/>
    <w:rsid w:val="00C53B43"/>
    <w:rsid w:val="00C540E4"/>
    <w:rsid w:val="00C54179"/>
    <w:rsid w:val="00C541F7"/>
    <w:rsid w:val="00C549C8"/>
    <w:rsid w:val="00C54A28"/>
    <w:rsid w:val="00C54A2F"/>
    <w:rsid w:val="00C54A52"/>
    <w:rsid w:val="00C54B3F"/>
    <w:rsid w:val="00C54BA7"/>
    <w:rsid w:val="00C54D26"/>
    <w:rsid w:val="00C55607"/>
    <w:rsid w:val="00C559D6"/>
    <w:rsid w:val="00C55C2D"/>
    <w:rsid w:val="00C55F83"/>
    <w:rsid w:val="00C5600D"/>
    <w:rsid w:val="00C56249"/>
    <w:rsid w:val="00C56619"/>
    <w:rsid w:val="00C56825"/>
    <w:rsid w:val="00C56835"/>
    <w:rsid w:val="00C56EEA"/>
    <w:rsid w:val="00C57049"/>
    <w:rsid w:val="00C575BB"/>
    <w:rsid w:val="00C57869"/>
    <w:rsid w:val="00C57970"/>
    <w:rsid w:val="00C579C8"/>
    <w:rsid w:val="00C57A53"/>
    <w:rsid w:val="00C57AE1"/>
    <w:rsid w:val="00C60278"/>
    <w:rsid w:val="00C6027D"/>
    <w:rsid w:val="00C60C4B"/>
    <w:rsid w:val="00C60CA2"/>
    <w:rsid w:val="00C60E4F"/>
    <w:rsid w:val="00C61084"/>
    <w:rsid w:val="00C610A5"/>
    <w:rsid w:val="00C612D1"/>
    <w:rsid w:val="00C616E5"/>
    <w:rsid w:val="00C61776"/>
    <w:rsid w:val="00C61A8A"/>
    <w:rsid w:val="00C61C0C"/>
    <w:rsid w:val="00C61FCF"/>
    <w:rsid w:val="00C622DC"/>
    <w:rsid w:val="00C622E4"/>
    <w:rsid w:val="00C623F5"/>
    <w:rsid w:val="00C624C6"/>
    <w:rsid w:val="00C627BC"/>
    <w:rsid w:val="00C627F7"/>
    <w:rsid w:val="00C62B1A"/>
    <w:rsid w:val="00C62ED5"/>
    <w:rsid w:val="00C62F95"/>
    <w:rsid w:val="00C63018"/>
    <w:rsid w:val="00C6314B"/>
    <w:rsid w:val="00C63362"/>
    <w:rsid w:val="00C63370"/>
    <w:rsid w:val="00C6337C"/>
    <w:rsid w:val="00C6346A"/>
    <w:rsid w:val="00C634DC"/>
    <w:rsid w:val="00C637C7"/>
    <w:rsid w:val="00C63ABC"/>
    <w:rsid w:val="00C63B6C"/>
    <w:rsid w:val="00C63BF7"/>
    <w:rsid w:val="00C63DF7"/>
    <w:rsid w:val="00C63F8A"/>
    <w:rsid w:val="00C640EA"/>
    <w:rsid w:val="00C64135"/>
    <w:rsid w:val="00C644A1"/>
    <w:rsid w:val="00C645B8"/>
    <w:rsid w:val="00C64769"/>
    <w:rsid w:val="00C64851"/>
    <w:rsid w:val="00C64B01"/>
    <w:rsid w:val="00C64BB3"/>
    <w:rsid w:val="00C6507F"/>
    <w:rsid w:val="00C652DF"/>
    <w:rsid w:val="00C6536A"/>
    <w:rsid w:val="00C659E2"/>
    <w:rsid w:val="00C65AA2"/>
    <w:rsid w:val="00C65B07"/>
    <w:rsid w:val="00C65B24"/>
    <w:rsid w:val="00C65BE4"/>
    <w:rsid w:val="00C65D95"/>
    <w:rsid w:val="00C65E18"/>
    <w:rsid w:val="00C6635E"/>
    <w:rsid w:val="00C667CC"/>
    <w:rsid w:val="00C66852"/>
    <w:rsid w:val="00C66F94"/>
    <w:rsid w:val="00C6715F"/>
    <w:rsid w:val="00C67423"/>
    <w:rsid w:val="00C677EB"/>
    <w:rsid w:val="00C6784D"/>
    <w:rsid w:val="00C679BB"/>
    <w:rsid w:val="00C67F4D"/>
    <w:rsid w:val="00C7065E"/>
    <w:rsid w:val="00C70A8A"/>
    <w:rsid w:val="00C70B93"/>
    <w:rsid w:val="00C70CE3"/>
    <w:rsid w:val="00C70EF1"/>
    <w:rsid w:val="00C711F1"/>
    <w:rsid w:val="00C71287"/>
    <w:rsid w:val="00C714D4"/>
    <w:rsid w:val="00C717D9"/>
    <w:rsid w:val="00C71AE1"/>
    <w:rsid w:val="00C71C40"/>
    <w:rsid w:val="00C71E04"/>
    <w:rsid w:val="00C71E8A"/>
    <w:rsid w:val="00C71FC2"/>
    <w:rsid w:val="00C71FC3"/>
    <w:rsid w:val="00C72443"/>
    <w:rsid w:val="00C725DE"/>
    <w:rsid w:val="00C726BA"/>
    <w:rsid w:val="00C726DF"/>
    <w:rsid w:val="00C727CB"/>
    <w:rsid w:val="00C72B1B"/>
    <w:rsid w:val="00C72F3F"/>
    <w:rsid w:val="00C73149"/>
    <w:rsid w:val="00C732A7"/>
    <w:rsid w:val="00C73391"/>
    <w:rsid w:val="00C735AE"/>
    <w:rsid w:val="00C7393C"/>
    <w:rsid w:val="00C747AD"/>
    <w:rsid w:val="00C74887"/>
    <w:rsid w:val="00C74BF4"/>
    <w:rsid w:val="00C74EF5"/>
    <w:rsid w:val="00C7502B"/>
    <w:rsid w:val="00C75137"/>
    <w:rsid w:val="00C7558C"/>
    <w:rsid w:val="00C756A8"/>
    <w:rsid w:val="00C75758"/>
    <w:rsid w:val="00C757F1"/>
    <w:rsid w:val="00C75E16"/>
    <w:rsid w:val="00C75E76"/>
    <w:rsid w:val="00C7607B"/>
    <w:rsid w:val="00C761AC"/>
    <w:rsid w:val="00C7706E"/>
    <w:rsid w:val="00C770C2"/>
    <w:rsid w:val="00C77498"/>
    <w:rsid w:val="00C775B7"/>
    <w:rsid w:val="00C777C4"/>
    <w:rsid w:val="00C77DD8"/>
    <w:rsid w:val="00C77DE3"/>
    <w:rsid w:val="00C80025"/>
    <w:rsid w:val="00C8026C"/>
    <w:rsid w:val="00C80447"/>
    <w:rsid w:val="00C8084E"/>
    <w:rsid w:val="00C80893"/>
    <w:rsid w:val="00C80895"/>
    <w:rsid w:val="00C809A0"/>
    <w:rsid w:val="00C80BC1"/>
    <w:rsid w:val="00C80D52"/>
    <w:rsid w:val="00C80D78"/>
    <w:rsid w:val="00C80D8A"/>
    <w:rsid w:val="00C80DDC"/>
    <w:rsid w:val="00C80EBD"/>
    <w:rsid w:val="00C80F28"/>
    <w:rsid w:val="00C81094"/>
    <w:rsid w:val="00C81113"/>
    <w:rsid w:val="00C813D3"/>
    <w:rsid w:val="00C817BE"/>
    <w:rsid w:val="00C81825"/>
    <w:rsid w:val="00C8193C"/>
    <w:rsid w:val="00C81957"/>
    <w:rsid w:val="00C81A4C"/>
    <w:rsid w:val="00C81BC5"/>
    <w:rsid w:val="00C81BE0"/>
    <w:rsid w:val="00C81FDD"/>
    <w:rsid w:val="00C822D0"/>
    <w:rsid w:val="00C82690"/>
    <w:rsid w:val="00C827F3"/>
    <w:rsid w:val="00C8293E"/>
    <w:rsid w:val="00C829C6"/>
    <w:rsid w:val="00C82AB3"/>
    <w:rsid w:val="00C82C1C"/>
    <w:rsid w:val="00C82CE1"/>
    <w:rsid w:val="00C8313D"/>
    <w:rsid w:val="00C83160"/>
    <w:rsid w:val="00C83460"/>
    <w:rsid w:val="00C834E2"/>
    <w:rsid w:val="00C835B6"/>
    <w:rsid w:val="00C839D9"/>
    <w:rsid w:val="00C842A4"/>
    <w:rsid w:val="00C844F4"/>
    <w:rsid w:val="00C8450D"/>
    <w:rsid w:val="00C8465E"/>
    <w:rsid w:val="00C84752"/>
    <w:rsid w:val="00C848BF"/>
    <w:rsid w:val="00C84981"/>
    <w:rsid w:val="00C84ED8"/>
    <w:rsid w:val="00C84F2B"/>
    <w:rsid w:val="00C84F75"/>
    <w:rsid w:val="00C8549C"/>
    <w:rsid w:val="00C859F9"/>
    <w:rsid w:val="00C8616E"/>
    <w:rsid w:val="00C8625F"/>
    <w:rsid w:val="00C862CB"/>
    <w:rsid w:val="00C86BF9"/>
    <w:rsid w:val="00C87017"/>
    <w:rsid w:val="00C870DA"/>
    <w:rsid w:val="00C871E3"/>
    <w:rsid w:val="00C87355"/>
    <w:rsid w:val="00C87398"/>
    <w:rsid w:val="00C8746B"/>
    <w:rsid w:val="00C87A6B"/>
    <w:rsid w:val="00C87C50"/>
    <w:rsid w:val="00C87F0D"/>
    <w:rsid w:val="00C87F85"/>
    <w:rsid w:val="00C90379"/>
    <w:rsid w:val="00C90665"/>
    <w:rsid w:val="00C908BD"/>
    <w:rsid w:val="00C90A57"/>
    <w:rsid w:val="00C91086"/>
    <w:rsid w:val="00C910B7"/>
    <w:rsid w:val="00C91228"/>
    <w:rsid w:val="00C915E8"/>
    <w:rsid w:val="00C91609"/>
    <w:rsid w:val="00C91A9E"/>
    <w:rsid w:val="00C91CD4"/>
    <w:rsid w:val="00C91E2E"/>
    <w:rsid w:val="00C91E4A"/>
    <w:rsid w:val="00C91E60"/>
    <w:rsid w:val="00C91E74"/>
    <w:rsid w:val="00C922A2"/>
    <w:rsid w:val="00C9242C"/>
    <w:rsid w:val="00C9254F"/>
    <w:rsid w:val="00C927C6"/>
    <w:rsid w:val="00C9284B"/>
    <w:rsid w:val="00C92B9A"/>
    <w:rsid w:val="00C9328D"/>
    <w:rsid w:val="00C933D5"/>
    <w:rsid w:val="00C934EE"/>
    <w:rsid w:val="00C93518"/>
    <w:rsid w:val="00C93AA7"/>
    <w:rsid w:val="00C93BEF"/>
    <w:rsid w:val="00C94423"/>
    <w:rsid w:val="00C9477B"/>
    <w:rsid w:val="00C949F1"/>
    <w:rsid w:val="00C94AB0"/>
    <w:rsid w:val="00C94D56"/>
    <w:rsid w:val="00C94E08"/>
    <w:rsid w:val="00C9541C"/>
    <w:rsid w:val="00C95459"/>
    <w:rsid w:val="00C95B19"/>
    <w:rsid w:val="00C96448"/>
    <w:rsid w:val="00C964E0"/>
    <w:rsid w:val="00C96563"/>
    <w:rsid w:val="00C9665B"/>
    <w:rsid w:val="00C966F8"/>
    <w:rsid w:val="00C96831"/>
    <w:rsid w:val="00C96B35"/>
    <w:rsid w:val="00C96BD9"/>
    <w:rsid w:val="00C973E5"/>
    <w:rsid w:val="00C976A1"/>
    <w:rsid w:val="00C97844"/>
    <w:rsid w:val="00C978EB"/>
    <w:rsid w:val="00C97A04"/>
    <w:rsid w:val="00C97CE0"/>
    <w:rsid w:val="00C97F3E"/>
    <w:rsid w:val="00CA0173"/>
    <w:rsid w:val="00CA060C"/>
    <w:rsid w:val="00CA0C31"/>
    <w:rsid w:val="00CA0CE2"/>
    <w:rsid w:val="00CA0D6C"/>
    <w:rsid w:val="00CA0E4C"/>
    <w:rsid w:val="00CA0E69"/>
    <w:rsid w:val="00CA116E"/>
    <w:rsid w:val="00CA1784"/>
    <w:rsid w:val="00CA1792"/>
    <w:rsid w:val="00CA1E01"/>
    <w:rsid w:val="00CA1EFB"/>
    <w:rsid w:val="00CA22AA"/>
    <w:rsid w:val="00CA24D3"/>
    <w:rsid w:val="00CA28B4"/>
    <w:rsid w:val="00CA2964"/>
    <w:rsid w:val="00CA3279"/>
    <w:rsid w:val="00CA3584"/>
    <w:rsid w:val="00CA36D0"/>
    <w:rsid w:val="00CA37F6"/>
    <w:rsid w:val="00CA3BC4"/>
    <w:rsid w:val="00CA3C32"/>
    <w:rsid w:val="00CA3CEB"/>
    <w:rsid w:val="00CA3E0D"/>
    <w:rsid w:val="00CA3E37"/>
    <w:rsid w:val="00CA3FB2"/>
    <w:rsid w:val="00CA4166"/>
    <w:rsid w:val="00CA420B"/>
    <w:rsid w:val="00CA4228"/>
    <w:rsid w:val="00CA4269"/>
    <w:rsid w:val="00CA4645"/>
    <w:rsid w:val="00CA4967"/>
    <w:rsid w:val="00CA4C22"/>
    <w:rsid w:val="00CA4C63"/>
    <w:rsid w:val="00CA4D04"/>
    <w:rsid w:val="00CA4D85"/>
    <w:rsid w:val="00CA4E60"/>
    <w:rsid w:val="00CA53AC"/>
    <w:rsid w:val="00CA5BEF"/>
    <w:rsid w:val="00CA5E7F"/>
    <w:rsid w:val="00CA6161"/>
    <w:rsid w:val="00CA63A3"/>
    <w:rsid w:val="00CA6497"/>
    <w:rsid w:val="00CA64A7"/>
    <w:rsid w:val="00CA6AB4"/>
    <w:rsid w:val="00CA6B94"/>
    <w:rsid w:val="00CA6C09"/>
    <w:rsid w:val="00CA6EC0"/>
    <w:rsid w:val="00CA71E2"/>
    <w:rsid w:val="00CA76F2"/>
    <w:rsid w:val="00CA787B"/>
    <w:rsid w:val="00CA7897"/>
    <w:rsid w:val="00CA79FC"/>
    <w:rsid w:val="00CA7ADC"/>
    <w:rsid w:val="00CA7BC7"/>
    <w:rsid w:val="00CB023C"/>
    <w:rsid w:val="00CB047C"/>
    <w:rsid w:val="00CB04C9"/>
    <w:rsid w:val="00CB06B2"/>
    <w:rsid w:val="00CB07E7"/>
    <w:rsid w:val="00CB08C8"/>
    <w:rsid w:val="00CB09AD"/>
    <w:rsid w:val="00CB09EE"/>
    <w:rsid w:val="00CB0C90"/>
    <w:rsid w:val="00CB0C93"/>
    <w:rsid w:val="00CB0D31"/>
    <w:rsid w:val="00CB0E23"/>
    <w:rsid w:val="00CB1096"/>
    <w:rsid w:val="00CB10C5"/>
    <w:rsid w:val="00CB1840"/>
    <w:rsid w:val="00CB186A"/>
    <w:rsid w:val="00CB19FC"/>
    <w:rsid w:val="00CB1C40"/>
    <w:rsid w:val="00CB20F0"/>
    <w:rsid w:val="00CB24C1"/>
    <w:rsid w:val="00CB26A0"/>
    <w:rsid w:val="00CB26C6"/>
    <w:rsid w:val="00CB2790"/>
    <w:rsid w:val="00CB2F2F"/>
    <w:rsid w:val="00CB2FDD"/>
    <w:rsid w:val="00CB3164"/>
    <w:rsid w:val="00CB32CC"/>
    <w:rsid w:val="00CB37DC"/>
    <w:rsid w:val="00CB3E57"/>
    <w:rsid w:val="00CB4091"/>
    <w:rsid w:val="00CB4C20"/>
    <w:rsid w:val="00CB4C9F"/>
    <w:rsid w:val="00CB4DDF"/>
    <w:rsid w:val="00CB4FB6"/>
    <w:rsid w:val="00CB5241"/>
    <w:rsid w:val="00CB56BF"/>
    <w:rsid w:val="00CB58F5"/>
    <w:rsid w:val="00CB5936"/>
    <w:rsid w:val="00CB5A15"/>
    <w:rsid w:val="00CB5A22"/>
    <w:rsid w:val="00CB5E13"/>
    <w:rsid w:val="00CB5E82"/>
    <w:rsid w:val="00CB61C5"/>
    <w:rsid w:val="00CB64DD"/>
    <w:rsid w:val="00CB666B"/>
    <w:rsid w:val="00CB66C6"/>
    <w:rsid w:val="00CB6703"/>
    <w:rsid w:val="00CB6C7C"/>
    <w:rsid w:val="00CB6FE8"/>
    <w:rsid w:val="00CB7216"/>
    <w:rsid w:val="00CB798D"/>
    <w:rsid w:val="00CB7A6C"/>
    <w:rsid w:val="00CB7A78"/>
    <w:rsid w:val="00CC028B"/>
    <w:rsid w:val="00CC05DC"/>
    <w:rsid w:val="00CC0755"/>
    <w:rsid w:val="00CC0E27"/>
    <w:rsid w:val="00CC110D"/>
    <w:rsid w:val="00CC11C2"/>
    <w:rsid w:val="00CC129F"/>
    <w:rsid w:val="00CC1494"/>
    <w:rsid w:val="00CC17FA"/>
    <w:rsid w:val="00CC1A91"/>
    <w:rsid w:val="00CC23BB"/>
    <w:rsid w:val="00CC23CB"/>
    <w:rsid w:val="00CC258F"/>
    <w:rsid w:val="00CC29AF"/>
    <w:rsid w:val="00CC2ABA"/>
    <w:rsid w:val="00CC3316"/>
    <w:rsid w:val="00CC3386"/>
    <w:rsid w:val="00CC3408"/>
    <w:rsid w:val="00CC3490"/>
    <w:rsid w:val="00CC3721"/>
    <w:rsid w:val="00CC3B4D"/>
    <w:rsid w:val="00CC3BA8"/>
    <w:rsid w:val="00CC3C54"/>
    <w:rsid w:val="00CC4120"/>
    <w:rsid w:val="00CC41D9"/>
    <w:rsid w:val="00CC4531"/>
    <w:rsid w:val="00CC4AB0"/>
    <w:rsid w:val="00CC4ABC"/>
    <w:rsid w:val="00CC4C46"/>
    <w:rsid w:val="00CC4E57"/>
    <w:rsid w:val="00CC5233"/>
    <w:rsid w:val="00CC553C"/>
    <w:rsid w:val="00CC59CD"/>
    <w:rsid w:val="00CC5A0D"/>
    <w:rsid w:val="00CC5B69"/>
    <w:rsid w:val="00CC5C26"/>
    <w:rsid w:val="00CC5CF8"/>
    <w:rsid w:val="00CC5E9E"/>
    <w:rsid w:val="00CC5ED7"/>
    <w:rsid w:val="00CC5EDB"/>
    <w:rsid w:val="00CC605C"/>
    <w:rsid w:val="00CC612A"/>
    <w:rsid w:val="00CC614E"/>
    <w:rsid w:val="00CC6335"/>
    <w:rsid w:val="00CC670C"/>
    <w:rsid w:val="00CC6E83"/>
    <w:rsid w:val="00CC704C"/>
    <w:rsid w:val="00CC72DF"/>
    <w:rsid w:val="00CC7410"/>
    <w:rsid w:val="00CC7653"/>
    <w:rsid w:val="00CC7828"/>
    <w:rsid w:val="00CC7ADC"/>
    <w:rsid w:val="00CC7DEC"/>
    <w:rsid w:val="00CC7F24"/>
    <w:rsid w:val="00CD04AD"/>
    <w:rsid w:val="00CD0565"/>
    <w:rsid w:val="00CD068D"/>
    <w:rsid w:val="00CD071A"/>
    <w:rsid w:val="00CD0D2D"/>
    <w:rsid w:val="00CD112D"/>
    <w:rsid w:val="00CD17BC"/>
    <w:rsid w:val="00CD1B02"/>
    <w:rsid w:val="00CD1BEA"/>
    <w:rsid w:val="00CD1D58"/>
    <w:rsid w:val="00CD2935"/>
    <w:rsid w:val="00CD2AF9"/>
    <w:rsid w:val="00CD2C94"/>
    <w:rsid w:val="00CD2CDE"/>
    <w:rsid w:val="00CD2FCC"/>
    <w:rsid w:val="00CD2FE0"/>
    <w:rsid w:val="00CD3076"/>
    <w:rsid w:val="00CD32B1"/>
    <w:rsid w:val="00CD3547"/>
    <w:rsid w:val="00CD35F1"/>
    <w:rsid w:val="00CD36A9"/>
    <w:rsid w:val="00CD3811"/>
    <w:rsid w:val="00CD3901"/>
    <w:rsid w:val="00CD390A"/>
    <w:rsid w:val="00CD3920"/>
    <w:rsid w:val="00CD3A69"/>
    <w:rsid w:val="00CD3DE9"/>
    <w:rsid w:val="00CD3E7C"/>
    <w:rsid w:val="00CD41DA"/>
    <w:rsid w:val="00CD42E4"/>
    <w:rsid w:val="00CD4489"/>
    <w:rsid w:val="00CD472F"/>
    <w:rsid w:val="00CD4766"/>
    <w:rsid w:val="00CD4D55"/>
    <w:rsid w:val="00CD4D60"/>
    <w:rsid w:val="00CD4DD8"/>
    <w:rsid w:val="00CD50B0"/>
    <w:rsid w:val="00CD51C1"/>
    <w:rsid w:val="00CD5459"/>
    <w:rsid w:val="00CD55CE"/>
    <w:rsid w:val="00CD56B6"/>
    <w:rsid w:val="00CD5774"/>
    <w:rsid w:val="00CD57DF"/>
    <w:rsid w:val="00CD587D"/>
    <w:rsid w:val="00CD5C2D"/>
    <w:rsid w:val="00CD5DCE"/>
    <w:rsid w:val="00CD5E59"/>
    <w:rsid w:val="00CD5E80"/>
    <w:rsid w:val="00CD5F6D"/>
    <w:rsid w:val="00CD602F"/>
    <w:rsid w:val="00CD63A6"/>
    <w:rsid w:val="00CD649A"/>
    <w:rsid w:val="00CD65CA"/>
    <w:rsid w:val="00CD6805"/>
    <w:rsid w:val="00CD683D"/>
    <w:rsid w:val="00CD68C1"/>
    <w:rsid w:val="00CD6A54"/>
    <w:rsid w:val="00CD6A72"/>
    <w:rsid w:val="00CD703F"/>
    <w:rsid w:val="00CD70BD"/>
    <w:rsid w:val="00CD72B6"/>
    <w:rsid w:val="00CD7364"/>
    <w:rsid w:val="00CD7436"/>
    <w:rsid w:val="00CD7683"/>
    <w:rsid w:val="00CD783D"/>
    <w:rsid w:val="00CD7E37"/>
    <w:rsid w:val="00CE00EF"/>
    <w:rsid w:val="00CE085A"/>
    <w:rsid w:val="00CE0995"/>
    <w:rsid w:val="00CE0A0E"/>
    <w:rsid w:val="00CE0B38"/>
    <w:rsid w:val="00CE0B40"/>
    <w:rsid w:val="00CE0D37"/>
    <w:rsid w:val="00CE0F4A"/>
    <w:rsid w:val="00CE1684"/>
    <w:rsid w:val="00CE194C"/>
    <w:rsid w:val="00CE1B3D"/>
    <w:rsid w:val="00CE1F39"/>
    <w:rsid w:val="00CE2352"/>
    <w:rsid w:val="00CE2601"/>
    <w:rsid w:val="00CE2886"/>
    <w:rsid w:val="00CE2BF9"/>
    <w:rsid w:val="00CE2E19"/>
    <w:rsid w:val="00CE2F09"/>
    <w:rsid w:val="00CE30A2"/>
    <w:rsid w:val="00CE32DB"/>
    <w:rsid w:val="00CE3676"/>
    <w:rsid w:val="00CE3EC8"/>
    <w:rsid w:val="00CE3F8D"/>
    <w:rsid w:val="00CE446E"/>
    <w:rsid w:val="00CE4824"/>
    <w:rsid w:val="00CE4946"/>
    <w:rsid w:val="00CE4960"/>
    <w:rsid w:val="00CE4A2E"/>
    <w:rsid w:val="00CE4FE4"/>
    <w:rsid w:val="00CE540E"/>
    <w:rsid w:val="00CE5459"/>
    <w:rsid w:val="00CE557D"/>
    <w:rsid w:val="00CE575D"/>
    <w:rsid w:val="00CE57E0"/>
    <w:rsid w:val="00CE5948"/>
    <w:rsid w:val="00CE5C05"/>
    <w:rsid w:val="00CE5CA8"/>
    <w:rsid w:val="00CE5FA2"/>
    <w:rsid w:val="00CE6031"/>
    <w:rsid w:val="00CE60E5"/>
    <w:rsid w:val="00CE64ED"/>
    <w:rsid w:val="00CE651E"/>
    <w:rsid w:val="00CE6579"/>
    <w:rsid w:val="00CE66E9"/>
    <w:rsid w:val="00CE699A"/>
    <w:rsid w:val="00CE6DBD"/>
    <w:rsid w:val="00CE6DFF"/>
    <w:rsid w:val="00CE712F"/>
    <w:rsid w:val="00CE7415"/>
    <w:rsid w:val="00CE75CC"/>
    <w:rsid w:val="00CE7711"/>
    <w:rsid w:val="00CE78D7"/>
    <w:rsid w:val="00CE7AB5"/>
    <w:rsid w:val="00CE7D37"/>
    <w:rsid w:val="00CE7D3A"/>
    <w:rsid w:val="00CE7D91"/>
    <w:rsid w:val="00CF0323"/>
    <w:rsid w:val="00CF040B"/>
    <w:rsid w:val="00CF0607"/>
    <w:rsid w:val="00CF1909"/>
    <w:rsid w:val="00CF1CEA"/>
    <w:rsid w:val="00CF1D37"/>
    <w:rsid w:val="00CF220A"/>
    <w:rsid w:val="00CF222F"/>
    <w:rsid w:val="00CF2354"/>
    <w:rsid w:val="00CF2395"/>
    <w:rsid w:val="00CF2407"/>
    <w:rsid w:val="00CF258A"/>
    <w:rsid w:val="00CF274E"/>
    <w:rsid w:val="00CF2CBB"/>
    <w:rsid w:val="00CF3221"/>
    <w:rsid w:val="00CF379C"/>
    <w:rsid w:val="00CF41B6"/>
    <w:rsid w:val="00CF41CB"/>
    <w:rsid w:val="00CF42CE"/>
    <w:rsid w:val="00CF49C3"/>
    <w:rsid w:val="00CF49FB"/>
    <w:rsid w:val="00CF4BDF"/>
    <w:rsid w:val="00CF4D46"/>
    <w:rsid w:val="00CF4E37"/>
    <w:rsid w:val="00CF5396"/>
    <w:rsid w:val="00CF5A28"/>
    <w:rsid w:val="00CF5A54"/>
    <w:rsid w:val="00CF5B1F"/>
    <w:rsid w:val="00CF5C74"/>
    <w:rsid w:val="00CF6217"/>
    <w:rsid w:val="00CF6659"/>
    <w:rsid w:val="00CF688C"/>
    <w:rsid w:val="00CF68AB"/>
    <w:rsid w:val="00CF6FCC"/>
    <w:rsid w:val="00CF706C"/>
    <w:rsid w:val="00CF70E5"/>
    <w:rsid w:val="00CF7179"/>
    <w:rsid w:val="00CF7228"/>
    <w:rsid w:val="00CF7370"/>
    <w:rsid w:val="00CF7464"/>
    <w:rsid w:val="00CF77EF"/>
    <w:rsid w:val="00CF7F21"/>
    <w:rsid w:val="00CF7F55"/>
    <w:rsid w:val="00D001F6"/>
    <w:rsid w:val="00D00422"/>
    <w:rsid w:val="00D00444"/>
    <w:rsid w:val="00D0061C"/>
    <w:rsid w:val="00D00678"/>
    <w:rsid w:val="00D008AF"/>
    <w:rsid w:val="00D00995"/>
    <w:rsid w:val="00D00A21"/>
    <w:rsid w:val="00D00EFA"/>
    <w:rsid w:val="00D00FEE"/>
    <w:rsid w:val="00D01196"/>
    <w:rsid w:val="00D012AF"/>
    <w:rsid w:val="00D01357"/>
    <w:rsid w:val="00D0137A"/>
    <w:rsid w:val="00D0143C"/>
    <w:rsid w:val="00D0157E"/>
    <w:rsid w:val="00D0159D"/>
    <w:rsid w:val="00D01C4A"/>
    <w:rsid w:val="00D01CF9"/>
    <w:rsid w:val="00D02474"/>
    <w:rsid w:val="00D024F1"/>
    <w:rsid w:val="00D02C5A"/>
    <w:rsid w:val="00D02F14"/>
    <w:rsid w:val="00D03102"/>
    <w:rsid w:val="00D03A63"/>
    <w:rsid w:val="00D03B21"/>
    <w:rsid w:val="00D03D3F"/>
    <w:rsid w:val="00D03F7B"/>
    <w:rsid w:val="00D0409A"/>
    <w:rsid w:val="00D046D2"/>
    <w:rsid w:val="00D04795"/>
    <w:rsid w:val="00D04811"/>
    <w:rsid w:val="00D04860"/>
    <w:rsid w:val="00D04DE1"/>
    <w:rsid w:val="00D0526C"/>
    <w:rsid w:val="00D052DE"/>
    <w:rsid w:val="00D05345"/>
    <w:rsid w:val="00D05365"/>
    <w:rsid w:val="00D05883"/>
    <w:rsid w:val="00D058E0"/>
    <w:rsid w:val="00D05ECE"/>
    <w:rsid w:val="00D0617C"/>
    <w:rsid w:val="00D06B9A"/>
    <w:rsid w:val="00D06D57"/>
    <w:rsid w:val="00D072E3"/>
    <w:rsid w:val="00D073F5"/>
    <w:rsid w:val="00D074A9"/>
    <w:rsid w:val="00D07502"/>
    <w:rsid w:val="00D07856"/>
    <w:rsid w:val="00D07860"/>
    <w:rsid w:val="00D07C2F"/>
    <w:rsid w:val="00D07CDB"/>
    <w:rsid w:val="00D1042A"/>
    <w:rsid w:val="00D105B3"/>
    <w:rsid w:val="00D10828"/>
    <w:rsid w:val="00D10D67"/>
    <w:rsid w:val="00D110DF"/>
    <w:rsid w:val="00D113BA"/>
    <w:rsid w:val="00D1150D"/>
    <w:rsid w:val="00D115DC"/>
    <w:rsid w:val="00D116BC"/>
    <w:rsid w:val="00D117CF"/>
    <w:rsid w:val="00D11890"/>
    <w:rsid w:val="00D11B8F"/>
    <w:rsid w:val="00D12365"/>
    <w:rsid w:val="00D123D0"/>
    <w:rsid w:val="00D1242F"/>
    <w:rsid w:val="00D12A6B"/>
    <w:rsid w:val="00D12BEE"/>
    <w:rsid w:val="00D12CA5"/>
    <w:rsid w:val="00D130D2"/>
    <w:rsid w:val="00D13401"/>
    <w:rsid w:val="00D134BF"/>
    <w:rsid w:val="00D1365B"/>
    <w:rsid w:val="00D137E5"/>
    <w:rsid w:val="00D1405A"/>
    <w:rsid w:val="00D143E9"/>
    <w:rsid w:val="00D145A4"/>
    <w:rsid w:val="00D14A21"/>
    <w:rsid w:val="00D14BDB"/>
    <w:rsid w:val="00D14CD8"/>
    <w:rsid w:val="00D14D11"/>
    <w:rsid w:val="00D1508A"/>
    <w:rsid w:val="00D15272"/>
    <w:rsid w:val="00D155D7"/>
    <w:rsid w:val="00D15851"/>
    <w:rsid w:val="00D158D6"/>
    <w:rsid w:val="00D15D7C"/>
    <w:rsid w:val="00D15D9F"/>
    <w:rsid w:val="00D15E4F"/>
    <w:rsid w:val="00D15FCC"/>
    <w:rsid w:val="00D160A1"/>
    <w:rsid w:val="00D16177"/>
    <w:rsid w:val="00D16954"/>
    <w:rsid w:val="00D16B4E"/>
    <w:rsid w:val="00D16DA7"/>
    <w:rsid w:val="00D16F24"/>
    <w:rsid w:val="00D1709F"/>
    <w:rsid w:val="00D171D3"/>
    <w:rsid w:val="00D17BB3"/>
    <w:rsid w:val="00D17D31"/>
    <w:rsid w:val="00D17E33"/>
    <w:rsid w:val="00D17EAD"/>
    <w:rsid w:val="00D17F62"/>
    <w:rsid w:val="00D20000"/>
    <w:rsid w:val="00D202F2"/>
    <w:rsid w:val="00D202FF"/>
    <w:rsid w:val="00D2054F"/>
    <w:rsid w:val="00D20751"/>
    <w:rsid w:val="00D2167E"/>
    <w:rsid w:val="00D2177A"/>
    <w:rsid w:val="00D21B72"/>
    <w:rsid w:val="00D21F92"/>
    <w:rsid w:val="00D2219A"/>
    <w:rsid w:val="00D22643"/>
    <w:rsid w:val="00D2264C"/>
    <w:rsid w:val="00D22706"/>
    <w:rsid w:val="00D228A6"/>
    <w:rsid w:val="00D23497"/>
    <w:rsid w:val="00D23CFE"/>
    <w:rsid w:val="00D23E3E"/>
    <w:rsid w:val="00D23E57"/>
    <w:rsid w:val="00D23EF0"/>
    <w:rsid w:val="00D24196"/>
    <w:rsid w:val="00D24305"/>
    <w:rsid w:val="00D24824"/>
    <w:rsid w:val="00D24B51"/>
    <w:rsid w:val="00D24F11"/>
    <w:rsid w:val="00D251D7"/>
    <w:rsid w:val="00D254F6"/>
    <w:rsid w:val="00D2582D"/>
    <w:rsid w:val="00D25B05"/>
    <w:rsid w:val="00D25D5B"/>
    <w:rsid w:val="00D26426"/>
    <w:rsid w:val="00D264E2"/>
    <w:rsid w:val="00D26709"/>
    <w:rsid w:val="00D26883"/>
    <w:rsid w:val="00D26AEB"/>
    <w:rsid w:val="00D2703E"/>
    <w:rsid w:val="00D2731A"/>
    <w:rsid w:val="00D27349"/>
    <w:rsid w:val="00D27466"/>
    <w:rsid w:val="00D27531"/>
    <w:rsid w:val="00D27564"/>
    <w:rsid w:val="00D2785F"/>
    <w:rsid w:val="00D30006"/>
    <w:rsid w:val="00D3007E"/>
    <w:rsid w:val="00D301FB"/>
    <w:rsid w:val="00D30315"/>
    <w:rsid w:val="00D30327"/>
    <w:rsid w:val="00D304FD"/>
    <w:rsid w:val="00D3065A"/>
    <w:rsid w:val="00D30991"/>
    <w:rsid w:val="00D30E34"/>
    <w:rsid w:val="00D31127"/>
    <w:rsid w:val="00D3113C"/>
    <w:rsid w:val="00D3150D"/>
    <w:rsid w:val="00D31549"/>
    <w:rsid w:val="00D31CFB"/>
    <w:rsid w:val="00D3220B"/>
    <w:rsid w:val="00D324AA"/>
    <w:rsid w:val="00D32515"/>
    <w:rsid w:val="00D32710"/>
    <w:rsid w:val="00D327EE"/>
    <w:rsid w:val="00D32E5D"/>
    <w:rsid w:val="00D32FBD"/>
    <w:rsid w:val="00D33291"/>
    <w:rsid w:val="00D3337D"/>
    <w:rsid w:val="00D3341F"/>
    <w:rsid w:val="00D33D6B"/>
    <w:rsid w:val="00D33E27"/>
    <w:rsid w:val="00D3465C"/>
    <w:rsid w:val="00D346FF"/>
    <w:rsid w:val="00D35356"/>
    <w:rsid w:val="00D3568D"/>
    <w:rsid w:val="00D35C43"/>
    <w:rsid w:val="00D362B1"/>
    <w:rsid w:val="00D3649F"/>
    <w:rsid w:val="00D3667E"/>
    <w:rsid w:val="00D36A76"/>
    <w:rsid w:val="00D36CF3"/>
    <w:rsid w:val="00D36EC7"/>
    <w:rsid w:val="00D36FBC"/>
    <w:rsid w:val="00D3739A"/>
    <w:rsid w:val="00D37B67"/>
    <w:rsid w:val="00D37F63"/>
    <w:rsid w:val="00D400A7"/>
    <w:rsid w:val="00D40251"/>
    <w:rsid w:val="00D405F8"/>
    <w:rsid w:val="00D409D7"/>
    <w:rsid w:val="00D40A45"/>
    <w:rsid w:val="00D40E70"/>
    <w:rsid w:val="00D40F24"/>
    <w:rsid w:val="00D41034"/>
    <w:rsid w:val="00D41038"/>
    <w:rsid w:val="00D4114F"/>
    <w:rsid w:val="00D4163D"/>
    <w:rsid w:val="00D41DB2"/>
    <w:rsid w:val="00D41E44"/>
    <w:rsid w:val="00D41FAB"/>
    <w:rsid w:val="00D4209C"/>
    <w:rsid w:val="00D424E6"/>
    <w:rsid w:val="00D42891"/>
    <w:rsid w:val="00D42A3C"/>
    <w:rsid w:val="00D42C46"/>
    <w:rsid w:val="00D4345B"/>
    <w:rsid w:val="00D4366D"/>
    <w:rsid w:val="00D436E8"/>
    <w:rsid w:val="00D43975"/>
    <w:rsid w:val="00D43B86"/>
    <w:rsid w:val="00D43E8E"/>
    <w:rsid w:val="00D43EA7"/>
    <w:rsid w:val="00D44193"/>
    <w:rsid w:val="00D44379"/>
    <w:rsid w:val="00D4466E"/>
    <w:rsid w:val="00D44721"/>
    <w:rsid w:val="00D447A3"/>
    <w:rsid w:val="00D44B70"/>
    <w:rsid w:val="00D4509C"/>
    <w:rsid w:val="00D4518D"/>
    <w:rsid w:val="00D452FA"/>
    <w:rsid w:val="00D45593"/>
    <w:rsid w:val="00D45734"/>
    <w:rsid w:val="00D45A20"/>
    <w:rsid w:val="00D45CB5"/>
    <w:rsid w:val="00D46007"/>
    <w:rsid w:val="00D46332"/>
    <w:rsid w:val="00D46669"/>
    <w:rsid w:val="00D466E9"/>
    <w:rsid w:val="00D46921"/>
    <w:rsid w:val="00D46B85"/>
    <w:rsid w:val="00D46CF4"/>
    <w:rsid w:val="00D46EAF"/>
    <w:rsid w:val="00D4721F"/>
    <w:rsid w:val="00D4749E"/>
    <w:rsid w:val="00D474A4"/>
    <w:rsid w:val="00D475EF"/>
    <w:rsid w:val="00D4794F"/>
    <w:rsid w:val="00D47B96"/>
    <w:rsid w:val="00D47DB4"/>
    <w:rsid w:val="00D47ECF"/>
    <w:rsid w:val="00D50531"/>
    <w:rsid w:val="00D50806"/>
    <w:rsid w:val="00D509AC"/>
    <w:rsid w:val="00D50BD7"/>
    <w:rsid w:val="00D50C48"/>
    <w:rsid w:val="00D510B1"/>
    <w:rsid w:val="00D51931"/>
    <w:rsid w:val="00D5193F"/>
    <w:rsid w:val="00D5194C"/>
    <w:rsid w:val="00D51EC9"/>
    <w:rsid w:val="00D51F04"/>
    <w:rsid w:val="00D51F43"/>
    <w:rsid w:val="00D51F4E"/>
    <w:rsid w:val="00D52094"/>
    <w:rsid w:val="00D52228"/>
    <w:rsid w:val="00D52822"/>
    <w:rsid w:val="00D52859"/>
    <w:rsid w:val="00D52A5D"/>
    <w:rsid w:val="00D52A60"/>
    <w:rsid w:val="00D52BD1"/>
    <w:rsid w:val="00D5315B"/>
    <w:rsid w:val="00D532D2"/>
    <w:rsid w:val="00D533A0"/>
    <w:rsid w:val="00D53511"/>
    <w:rsid w:val="00D535B0"/>
    <w:rsid w:val="00D535B6"/>
    <w:rsid w:val="00D5369B"/>
    <w:rsid w:val="00D53C67"/>
    <w:rsid w:val="00D540D6"/>
    <w:rsid w:val="00D5458C"/>
    <w:rsid w:val="00D54615"/>
    <w:rsid w:val="00D5480D"/>
    <w:rsid w:val="00D54836"/>
    <w:rsid w:val="00D54913"/>
    <w:rsid w:val="00D54B32"/>
    <w:rsid w:val="00D54BFF"/>
    <w:rsid w:val="00D54E06"/>
    <w:rsid w:val="00D55058"/>
    <w:rsid w:val="00D55202"/>
    <w:rsid w:val="00D554AF"/>
    <w:rsid w:val="00D5558A"/>
    <w:rsid w:val="00D55A8E"/>
    <w:rsid w:val="00D55C1E"/>
    <w:rsid w:val="00D55C4A"/>
    <w:rsid w:val="00D55C5F"/>
    <w:rsid w:val="00D55E94"/>
    <w:rsid w:val="00D56302"/>
    <w:rsid w:val="00D564D7"/>
    <w:rsid w:val="00D56537"/>
    <w:rsid w:val="00D567C9"/>
    <w:rsid w:val="00D56C69"/>
    <w:rsid w:val="00D5732B"/>
    <w:rsid w:val="00D574DC"/>
    <w:rsid w:val="00D57569"/>
    <w:rsid w:val="00D57700"/>
    <w:rsid w:val="00D57813"/>
    <w:rsid w:val="00D57A99"/>
    <w:rsid w:val="00D6073B"/>
    <w:rsid w:val="00D60A1C"/>
    <w:rsid w:val="00D60A8A"/>
    <w:rsid w:val="00D60B8F"/>
    <w:rsid w:val="00D60E40"/>
    <w:rsid w:val="00D61225"/>
    <w:rsid w:val="00D6127B"/>
    <w:rsid w:val="00D613A3"/>
    <w:rsid w:val="00D614B1"/>
    <w:rsid w:val="00D614CA"/>
    <w:rsid w:val="00D616ED"/>
    <w:rsid w:val="00D617C0"/>
    <w:rsid w:val="00D61B91"/>
    <w:rsid w:val="00D62092"/>
    <w:rsid w:val="00D6259D"/>
    <w:rsid w:val="00D6276B"/>
    <w:rsid w:val="00D629F9"/>
    <w:rsid w:val="00D62F87"/>
    <w:rsid w:val="00D6320D"/>
    <w:rsid w:val="00D6341D"/>
    <w:rsid w:val="00D63663"/>
    <w:rsid w:val="00D63749"/>
    <w:rsid w:val="00D6378D"/>
    <w:rsid w:val="00D63831"/>
    <w:rsid w:val="00D63E51"/>
    <w:rsid w:val="00D63F0E"/>
    <w:rsid w:val="00D64455"/>
    <w:rsid w:val="00D64531"/>
    <w:rsid w:val="00D64536"/>
    <w:rsid w:val="00D6499C"/>
    <w:rsid w:val="00D6518E"/>
    <w:rsid w:val="00D65409"/>
    <w:rsid w:val="00D654AB"/>
    <w:rsid w:val="00D65857"/>
    <w:rsid w:val="00D65A27"/>
    <w:rsid w:val="00D65B70"/>
    <w:rsid w:val="00D66103"/>
    <w:rsid w:val="00D66104"/>
    <w:rsid w:val="00D666E1"/>
    <w:rsid w:val="00D67030"/>
    <w:rsid w:val="00D670EA"/>
    <w:rsid w:val="00D6713A"/>
    <w:rsid w:val="00D672C4"/>
    <w:rsid w:val="00D67949"/>
    <w:rsid w:val="00D67B6C"/>
    <w:rsid w:val="00D67C43"/>
    <w:rsid w:val="00D67D49"/>
    <w:rsid w:val="00D67DD4"/>
    <w:rsid w:val="00D70338"/>
    <w:rsid w:val="00D70511"/>
    <w:rsid w:val="00D708FC"/>
    <w:rsid w:val="00D70C14"/>
    <w:rsid w:val="00D70E48"/>
    <w:rsid w:val="00D70EEB"/>
    <w:rsid w:val="00D711AD"/>
    <w:rsid w:val="00D714BD"/>
    <w:rsid w:val="00D71C32"/>
    <w:rsid w:val="00D720B1"/>
    <w:rsid w:val="00D720E4"/>
    <w:rsid w:val="00D722E3"/>
    <w:rsid w:val="00D72637"/>
    <w:rsid w:val="00D72676"/>
    <w:rsid w:val="00D726E1"/>
    <w:rsid w:val="00D727FA"/>
    <w:rsid w:val="00D72958"/>
    <w:rsid w:val="00D72EDB"/>
    <w:rsid w:val="00D7311C"/>
    <w:rsid w:val="00D73961"/>
    <w:rsid w:val="00D73A98"/>
    <w:rsid w:val="00D73EE1"/>
    <w:rsid w:val="00D73F1D"/>
    <w:rsid w:val="00D7417A"/>
    <w:rsid w:val="00D741A8"/>
    <w:rsid w:val="00D741AF"/>
    <w:rsid w:val="00D745D7"/>
    <w:rsid w:val="00D745E2"/>
    <w:rsid w:val="00D74BD9"/>
    <w:rsid w:val="00D74CFD"/>
    <w:rsid w:val="00D74E3C"/>
    <w:rsid w:val="00D754CB"/>
    <w:rsid w:val="00D7558E"/>
    <w:rsid w:val="00D75C4D"/>
    <w:rsid w:val="00D75CFD"/>
    <w:rsid w:val="00D75F13"/>
    <w:rsid w:val="00D7612A"/>
    <w:rsid w:val="00D76236"/>
    <w:rsid w:val="00D764A7"/>
    <w:rsid w:val="00D764E5"/>
    <w:rsid w:val="00D767AF"/>
    <w:rsid w:val="00D77356"/>
    <w:rsid w:val="00D77383"/>
    <w:rsid w:val="00D77414"/>
    <w:rsid w:val="00D77591"/>
    <w:rsid w:val="00D7762C"/>
    <w:rsid w:val="00D77708"/>
    <w:rsid w:val="00D77761"/>
    <w:rsid w:val="00D77851"/>
    <w:rsid w:val="00D77886"/>
    <w:rsid w:val="00D77A2F"/>
    <w:rsid w:val="00D77B4A"/>
    <w:rsid w:val="00D77B4D"/>
    <w:rsid w:val="00D77CD8"/>
    <w:rsid w:val="00D77E6C"/>
    <w:rsid w:val="00D77F60"/>
    <w:rsid w:val="00D802A1"/>
    <w:rsid w:val="00D80516"/>
    <w:rsid w:val="00D805BA"/>
    <w:rsid w:val="00D80708"/>
    <w:rsid w:val="00D8082F"/>
    <w:rsid w:val="00D8090E"/>
    <w:rsid w:val="00D80BD9"/>
    <w:rsid w:val="00D80C92"/>
    <w:rsid w:val="00D8131D"/>
    <w:rsid w:val="00D8163A"/>
    <w:rsid w:val="00D81DC1"/>
    <w:rsid w:val="00D81E70"/>
    <w:rsid w:val="00D81FCB"/>
    <w:rsid w:val="00D82170"/>
    <w:rsid w:val="00D821BC"/>
    <w:rsid w:val="00D821EF"/>
    <w:rsid w:val="00D8221A"/>
    <w:rsid w:val="00D82289"/>
    <w:rsid w:val="00D824CE"/>
    <w:rsid w:val="00D8295A"/>
    <w:rsid w:val="00D82A03"/>
    <w:rsid w:val="00D82FC9"/>
    <w:rsid w:val="00D83319"/>
    <w:rsid w:val="00D83343"/>
    <w:rsid w:val="00D83349"/>
    <w:rsid w:val="00D838A6"/>
    <w:rsid w:val="00D839DE"/>
    <w:rsid w:val="00D83A02"/>
    <w:rsid w:val="00D83A5E"/>
    <w:rsid w:val="00D83B0C"/>
    <w:rsid w:val="00D83E38"/>
    <w:rsid w:val="00D842C0"/>
    <w:rsid w:val="00D843D9"/>
    <w:rsid w:val="00D84402"/>
    <w:rsid w:val="00D84BC6"/>
    <w:rsid w:val="00D84E0E"/>
    <w:rsid w:val="00D84FDE"/>
    <w:rsid w:val="00D84FF7"/>
    <w:rsid w:val="00D8503C"/>
    <w:rsid w:val="00D8581A"/>
    <w:rsid w:val="00D85D17"/>
    <w:rsid w:val="00D85E38"/>
    <w:rsid w:val="00D85ED4"/>
    <w:rsid w:val="00D86636"/>
    <w:rsid w:val="00D866F6"/>
    <w:rsid w:val="00D8672D"/>
    <w:rsid w:val="00D86874"/>
    <w:rsid w:val="00D873AC"/>
    <w:rsid w:val="00D87610"/>
    <w:rsid w:val="00D87DD7"/>
    <w:rsid w:val="00D87E76"/>
    <w:rsid w:val="00D87EF0"/>
    <w:rsid w:val="00D902DC"/>
    <w:rsid w:val="00D90679"/>
    <w:rsid w:val="00D9068B"/>
    <w:rsid w:val="00D90A40"/>
    <w:rsid w:val="00D90CF3"/>
    <w:rsid w:val="00D90EF8"/>
    <w:rsid w:val="00D912BB"/>
    <w:rsid w:val="00D912C0"/>
    <w:rsid w:val="00D91953"/>
    <w:rsid w:val="00D919B4"/>
    <w:rsid w:val="00D91A51"/>
    <w:rsid w:val="00D91C27"/>
    <w:rsid w:val="00D91C9E"/>
    <w:rsid w:val="00D9211D"/>
    <w:rsid w:val="00D9213C"/>
    <w:rsid w:val="00D922E8"/>
    <w:rsid w:val="00D92878"/>
    <w:rsid w:val="00D929BC"/>
    <w:rsid w:val="00D929C5"/>
    <w:rsid w:val="00D92ADC"/>
    <w:rsid w:val="00D92F14"/>
    <w:rsid w:val="00D930AB"/>
    <w:rsid w:val="00D931DF"/>
    <w:rsid w:val="00D93332"/>
    <w:rsid w:val="00D933E0"/>
    <w:rsid w:val="00D9353B"/>
    <w:rsid w:val="00D936FD"/>
    <w:rsid w:val="00D93B38"/>
    <w:rsid w:val="00D941A8"/>
    <w:rsid w:val="00D942F6"/>
    <w:rsid w:val="00D9432B"/>
    <w:rsid w:val="00D943CB"/>
    <w:rsid w:val="00D946E3"/>
    <w:rsid w:val="00D947B8"/>
    <w:rsid w:val="00D9480C"/>
    <w:rsid w:val="00D94A45"/>
    <w:rsid w:val="00D94AAF"/>
    <w:rsid w:val="00D94B5F"/>
    <w:rsid w:val="00D94EBE"/>
    <w:rsid w:val="00D94F3E"/>
    <w:rsid w:val="00D95023"/>
    <w:rsid w:val="00D95217"/>
    <w:rsid w:val="00D9552F"/>
    <w:rsid w:val="00D95640"/>
    <w:rsid w:val="00D957F5"/>
    <w:rsid w:val="00D95857"/>
    <w:rsid w:val="00D95B0D"/>
    <w:rsid w:val="00D96091"/>
    <w:rsid w:val="00D9615D"/>
    <w:rsid w:val="00D96354"/>
    <w:rsid w:val="00D96E66"/>
    <w:rsid w:val="00D97042"/>
    <w:rsid w:val="00D97137"/>
    <w:rsid w:val="00D974E8"/>
    <w:rsid w:val="00D9778E"/>
    <w:rsid w:val="00D978EA"/>
    <w:rsid w:val="00D97AA1"/>
    <w:rsid w:val="00DA017C"/>
    <w:rsid w:val="00DA0810"/>
    <w:rsid w:val="00DA1180"/>
    <w:rsid w:val="00DA167F"/>
    <w:rsid w:val="00DA1791"/>
    <w:rsid w:val="00DA191E"/>
    <w:rsid w:val="00DA1BB5"/>
    <w:rsid w:val="00DA1CF7"/>
    <w:rsid w:val="00DA1E67"/>
    <w:rsid w:val="00DA1F25"/>
    <w:rsid w:val="00DA1F4B"/>
    <w:rsid w:val="00DA2010"/>
    <w:rsid w:val="00DA2571"/>
    <w:rsid w:val="00DA2640"/>
    <w:rsid w:val="00DA26FB"/>
    <w:rsid w:val="00DA2918"/>
    <w:rsid w:val="00DA2B3D"/>
    <w:rsid w:val="00DA2B7C"/>
    <w:rsid w:val="00DA305F"/>
    <w:rsid w:val="00DA320A"/>
    <w:rsid w:val="00DA33D0"/>
    <w:rsid w:val="00DA3462"/>
    <w:rsid w:val="00DA3566"/>
    <w:rsid w:val="00DA38AF"/>
    <w:rsid w:val="00DA38FB"/>
    <w:rsid w:val="00DA393D"/>
    <w:rsid w:val="00DA3BF1"/>
    <w:rsid w:val="00DA40BE"/>
    <w:rsid w:val="00DA42CD"/>
    <w:rsid w:val="00DA42E8"/>
    <w:rsid w:val="00DA4518"/>
    <w:rsid w:val="00DA491D"/>
    <w:rsid w:val="00DA4B71"/>
    <w:rsid w:val="00DA4C3C"/>
    <w:rsid w:val="00DA4CE9"/>
    <w:rsid w:val="00DA4D25"/>
    <w:rsid w:val="00DA4EBC"/>
    <w:rsid w:val="00DA4F12"/>
    <w:rsid w:val="00DA5109"/>
    <w:rsid w:val="00DA5122"/>
    <w:rsid w:val="00DA552F"/>
    <w:rsid w:val="00DA5748"/>
    <w:rsid w:val="00DA59C0"/>
    <w:rsid w:val="00DA59CA"/>
    <w:rsid w:val="00DA5CD4"/>
    <w:rsid w:val="00DA5D41"/>
    <w:rsid w:val="00DA5FE5"/>
    <w:rsid w:val="00DA61DB"/>
    <w:rsid w:val="00DA65DC"/>
    <w:rsid w:val="00DA6A0F"/>
    <w:rsid w:val="00DA6ABF"/>
    <w:rsid w:val="00DA6BE6"/>
    <w:rsid w:val="00DA6C1E"/>
    <w:rsid w:val="00DA6D71"/>
    <w:rsid w:val="00DA73AE"/>
    <w:rsid w:val="00DA743D"/>
    <w:rsid w:val="00DA78AA"/>
    <w:rsid w:val="00DA78B0"/>
    <w:rsid w:val="00DA7A9B"/>
    <w:rsid w:val="00DA7F58"/>
    <w:rsid w:val="00DB04AD"/>
    <w:rsid w:val="00DB0559"/>
    <w:rsid w:val="00DB0567"/>
    <w:rsid w:val="00DB071E"/>
    <w:rsid w:val="00DB0C3D"/>
    <w:rsid w:val="00DB0D8A"/>
    <w:rsid w:val="00DB0E07"/>
    <w:rsid w:val="00DB10F6"/>
    <w:rsid w:val="00DB1401"/>
    <w:rsid w:val="00DB174B"/>
    <w:rsid w:val="00DB1CFE"/>
    <w:rsid w:val="00DB2239"/>
    <w:rsid w:val="00DB23D2"/>
    <w:rsid w:val="00DB25BB"/>
    <w:rsid w:val="00DB2789"/>
    <w:rsid w:val="00DB27CD"/>
    <w:rsid w:val="00DB2C29"/>
    <w:rsid w:val="00DB2C30"/>
    <w:rsid w:val="00DB2D6D"/>
    <w:rsid w:val="00DB2FD3"/>
    <w:rsid w:val="00DB30C1"/>
    <w:rsid w:val="00DB3415"/>
    <w:rsid w:val="00DB3591"/>
    <w:rsid w:val="00DB381A"/>
    <w:rsid w:val="00DB3B88"/>
    <w:rsid w:val="00DB3BCA"/>
    <w:rsid w:val="00DB3D10"/>
    <w:rsid w:val="00DB3DFC"/>
    <w:rsid w:val="00DB3F7C"/>
    <w:rsid w:val="00DB4500"/>
    <w:rsid w:val="00DB45FF"/>
    <w:rsid w:val="00DB4C53"/>
    <w:rsid w:val="00DB4F07"/>
    <w:rsid w:val="00DB5004"/>
    <w:rsid w:val="00DB53F3"/>
    <w:rsid w:val="00DB57A0"/>
    <w:rsid w:val="00DB58D4"/>
    <w:rsid w:val="00DB5A27"/>
    <w:rsid w:val="00DB5A73"/>
    <w:rsid w:val="00DB5B6E"/>
    <w:rsid w:val="00DB5D33"/>
    <w:rsid w:val="00DB5EAF"/>
    <w:rsid w:val="00DB6066"/>
    <w:rsid w:val="00DB6110"/>
    <w:rsid w:val="00DB63D9"/>
    <w:rsid w:val="00DB7039"/>
    <w:rsid w:val="00DB7096"/>
    <w:rsid w:val="00DB70A2"/>
    <w:rsid w:val="00DB721E"/>
    <w:rsid w:val="00DB75BC"/>
    <w:rsid w:val="00DB76B7"/>
    <w:rsid w:val="00DB76FD"/>
    <w:rsid w:val="00DB7B7D"/>
    <w:rsid w:val="00DB7E7C"/>
    <w:rsid w:val="00DC010F"/>
    <w:rsid w:val="00DC0796"/>
    <w:rsid w:val="00DC08E8"/>
    <w:rsid w:val="00DC0BC9"/>
    <w:rsid w:val="00DC0D9E"/>
    <w:rsid w:val="00DC0EC2"/>
    <w:rsid w:val="00DC0F8E"/>
    <w:rsid w:val="00DC0FFE"/>
    <w:rsid w:val="00DC1178"/>
    <w:rsid w:val="00DC1497"/>
    <w:rsid w:val="00DC15D1"/>
    <w:rsid w:val="00DC19A8"/>
    <w:rsid w:val="00DC1ACE"/>
    <w:rsid w:val="00DC1DC3"/>
    <w:rsid w:val="00DC1E45"/>
    <w:rsid w:val="00DC20C8"/>
    <w:rsid w:val="00DC2494"/>
    <w:rsid w:val="00DC24F9"/>
    <w:rsid w:val="00DC25F7"/>
    <w:rsid w:val="00DC2841"/>
    <w:rsid w:val="00DC2F76"/>
    <w:rsid w:val="00DC34B5"/>
    <w:rsid w:val="00DC352F"/>
    <w:rsid w:val="00DC381F"/>
    <w:rsid w:val="00DC382B"/>
    <w:rsid w:val="00DC3AD7"/>
    <w:rsid w:val="00DC3DBB"/>
    <w:rsid w:val="00DC40C8"/>
    <w:rsid w:val="00DC43FE"/>
    <w:rsid w:val="00DC4A10"/>
    <w:rsid w:val="00DC4A2A"/>
    <w:rsid w:val="00DC4EEC"/>
    <w:rsid w:val="00DC50F0"/>
    <w:rsid w:val="00DC574E"/>
    <w:rsid w:val="00DC669B"/>
    <w:rsid w:val="00DC685C"/>
    <w:rsid w:val="00DC6A7A"/>
    <w:rsid w:val="00DC6CAE"/>
    <w:rsid w:val="00DC6D28"/>
    <w:rsid w:val="00DC70A2"/>
    <w:rsid w:val="00DC76FF"/>
    <w:rsid w:val="00DC7A5C"/>
    <w:rsid w:val="00DD0950"/>
    <w:rsid w:val="00DD0A1A"/>
    <w:rsid w:val="00DD0D3F"/>
    <w:rsid w:val="00DD0E14"/>
    <w:rsid w:val="00DD0F05"/>
    <w:rsid w:val="00DD0FFE"/>
    <w:rsid w:val="00DD11FD"/>
    <w:rsid w:val="00DD1A43"/>
    <w:rsid w:val="00DD1F85"/>
    <w:rsid w:val="00DD2099"/>
    <w:rsid w:val="00DD2129"/>
    <w:rsid w:val="00DD218E"/>
    <w:rsid w:val="00DD2D5C"/>
    <w:rsid w:val="00DD2F04"/>
    <w:rsid w:val="00DD340F"/>
    <w:rsid w:val="00DD34B4"/>
    <w:rsid w:val="00DD3534"/>
    <w:rsid w:val="00DD3E47"/>
    <w:rsid w:val="00DD3F8C"/>
    <w:rsid w:val="00DD4129"/>
    <w:rsid w:val="00DD439B"/>
    <w:rsid w:val="00DD44BD"/>
    <w:rsid w:val="00DD4557"/>
    <w:rsid w:val="00DD4865"/>
    <w:rsid w:val="00DD51F4"/>
    <w:rsid w:val="00DD522C"/>
    <w:rsid w:val="00DD5386"/>
    <w:rsid w:val="00DD556F"/>
    <w:rsid w:val="00DD5A5F"/>
    <w:rsid w:val="00DD5BAD"/>
    <w:rsid w:val="00DD5C7D"/>
    <w:rsid w:val="00DD64B7"/>
    <w:rsid w:val="00DD66B3"/>
    <w:rsid w:val="00DD683C"/>
    <w:rsid w:val="00DD694B"/>
    <w:rsid w:val="00DD6B38"/>
    <w:rsid w:val="00DD6F88"/>
    <w:rsid w:val="00DD7360"/>
    <w:rsid w:val="00DD745C"/>
    <w:rsid w:val="00DD7778"/>
    <w:rsid w:val="00DD7819"/>
    <w:rsid w:val="00DD78C9"/>
    <w:rsid w:val="00DD78D2"/>
    <w:rsid w:val="00DD7B98"/>
    <w:rsid w:val="00DD7F29"/>
    <w:rsid w:val="00DE0013"/>
    <w:rsid w:val="00DE02F4"/>
    <w:rsid w:val="00DE07E3"/>
    <w:rsid w:val="00DE0847"/>
    <w:rsid w:val="00DE0A73"/>
    <w:rsid w:val="00DE0BB1"/>
    <w:rsid w:val="00DE0C70"/>
    <w:rsid w:val="00DE1116"/>
    <w:rsid w:val="00DE16E5"/>
    <w:rsid w:val="00DE180C"/>
    <w:rsid w:val="00DE18BF"/>
    <w:rsid w:val="00DE19D0"/>
    <w:rsid w:val="00DE1D98"/>
    <w:rsid w:val="00DE1F9E"/>
    <w:rsid w:val="00DE225A"/>
    <w:rsid w:val="00DE23C9"/>
    <w:rsid w:val="00DE290A"/>
    <w:rsid w:val="00DE2ABB"/>
    <w:rsid w:val="00DE2C98"/>
    <w:rsid w:val="00DE2EA8"/>
    <w:rsid w:val="00DE2F5A"/>
    <w:rsid w:val="00DE30B1"/>
    <w:rsid w:val="00DE32DA"/>
    <w:rsid w:val="00DE3393"/>
    <w:rsid w:val="00DE33B8"/>
    <w:rsid w:val="00DE34A0"/>
    <w:rsid w:val="00DE3A2F"/>
    <w:rsid w:val="00DE3C7C"/>
    <w:rsid w:val="00DE3CCC"/>
    <w:rsid w:val="00DE4153"/>
    <w:rsid w:val="00DE457C"/>
    <w:rsid w:val="00DE48EB"/>
    <w:rsid w:val="00DE4A56"/>
    <w:rsid w:val="00DE4A91"/>
    <w:rsid w:val="00DE4B08"/>
    <w:rsid w:val="00DE4B1D"/>
    <w:rsid w:val="00DE4FBE"/>
    <w:rsid w:val="00DE512B"/>
    <w:rsid w:val="00DE520B"/>
    <w:rsid w:val="00DE52DC"/>
    <w:rsid w:val="00DE538B"/>
    <w:rsid w:val="00DE590B"/>
    <w:rsid w:val="00DE5D75"/>
    <w:rsid w:val="00DE5DF0"/>
    <w:rsid w:val="00DE5F4F"/>
    <w:rsid w:val="00DE6CEA"/>
    <w:rsid w:val="00DE6DE5"/>
    <w:rsid w:val="00DE6EE5"/>
    <w:rsid w:val="00DE71A8"/>
    <w:rsid w:val="00DE7361"/>
    <w:rsid w:val="00DE7515"/>
    <w:rsid w:val="00DE7D35"/>
    <w:rsid w:val="00DF0085"/>
    <w:rsid w:val="00DF01DE"/>
    <w:rsid w:val="00DF0269"/>
    <w:rsid w:val="00DF0A5D"/>
    <w:rsid w:val="00DF0AB8"/>
    <w:rsid w:val="00DF0C4C"/>
    <w:rsid w:val="00DF0C59"/>
    <w:rsid w:val="00DF0DDD"/>
    <w:rsid w:val="00DF0F06"/>
    <w:rsid w:val="00DF1001"/>
    <w:rsid w:val="00DF119A"/>
    <w:rsid w:val="00DF11EC"/>
    <w:rsid w:val="00DF1436"/>
    <w:rsid w:val="00DF174C"/>
    <w:rsid w:val="00DF17AA"/>
    <w:rsid w:val="00DF17AC"/>
    <w:rsid w:val="00DF1BF5"/>
    <w:rsid w:val="00DF1E12"/>
    <w:rsid w:val="00DF1E6D"/>
    <w:rsid w:val="00DF1F62"/>
    <w:rsid w:val="00DF205E"/>
    <w:rsid w:val="00DF24D2"/>
    <w:rsid w:val="00DF24EB"/>
    <w:rsid w:val="00DF2532"/>
    <w:rsid w:val="00DF2880"/>
    <w:rsid w:val="00DF2898"/>
    <w:rsid w:val="00DF28A0"/>
    <w:rsid w:val="00DF2B44"/>
    <w:rsid w:val="00DF2D6A"/>
    <w:rsid w:val="00DF2F4A"/>
    <w:rsid w:val="00DF3126"/>
    <w:rsid w:val="00DF3285"/>
    <w:rsid w:val="00DF32D4"/>
    <w:rsid w:val="00DF36C5"/>
    <w:rsid w:val="00DF37EE"/>
    <w:rsid w:val="00DF3EC4"/>
    <w:rsid w:val="00DF404D"/>
    <w:rsid w:val="00DF410D"/>
    <w:rsid w:val="00DF4306"/>
    <w:rsid w:val="00DF4389"/>
    <w:rsid w:val="00DF4579"/>
    <w:rsid w:val="00DF4C68"/>
    <w:rsid w:val="00DF503B"/>
    <w:rsid w:val="00DF549F"/>
    <w:rsid w:val="00DF57BF"/>
    <w:rsid w:val="00DF58C2"/>
    <w:rsid w:val="00DF58F3"/>
    <w:rsid w:val="00DF5D9F"/>
    <w:rsid w:val="00DF617C"/>
    <w:rsid w:val="00DF626E"/>
    <w:rsid w:val="00DF6673"/>
    <w:rsid w:val="00DF678C"/>
    <w:rsid w:val="00DF6804"/>
    <w:rsid w:val="00DF6877"/>
    <w:rsid w:val="00DF691C"/>
    <w:rsid w:val="00DF6F1D"/>
    <w:rsid w:val="00DF71DC"/>
    <w:rsid w:val="00DF7328"/>
    <w:rsid w:val="00DF733F"/>
    <w:rsid w:val="00DF7368"/>
    <w:rsid w:val="00DF7433"/>
    <w:rsid w:val="00DF744E"/>
    <w:rsid w:val="00DF7475"/>
    <w:rsid w:val="00DF748B"/>
    <w:rsid w:val="00DF7554"/>
    <w:rsid w:val="00DF75DF"/>
    <w:rsid w:val="00DF796D"/>
    <w:rsid w:val="00DF7B4C"/>
    <w:rsid w:val="00DF7F69"/>
    <w:rsid w:val="00E001E9"/>
    <w:rsid w:val="00E0022D"/>
    <w:rsid w:val="00E008EB"/>
    <w:rsid w:val="00E00AD8"/>
    <w:rsid w:val="00E00C63"/>
    <w:rsid w:val="00E00D29"/>
    <w:rsid w:val="00E00E6F"/>
    <w:rsid w:val="00E00F38"/>
    <w:rsid w:val="00E011F1"/>
    <w:rsid w:val="00E01313"/>
    <w:rsid w:val="00E015C7"/>
    <w:rsid w:val="00E01691"/>
    <w:rsid w:val="00E01C99"/>
    <w:rsid w:val="00E01CF3"/>
    <w:rsid w:val="00E01D27"/>
    <w:rsid w:val="00E01DB8"/>
    <w:rsid w:val="00E01DE1"/>
    <w:rsid w:val="00E01E22"/>
    <w:rsid w:val="00E01E33"/>
    <w:rsid w:val="00E0201B"/>
    <w:rsid w:val="00E0230B"/>
    <w:rsid w:val="00E023E3"/>
    <w:rsid w:val="00E02547"/>
    <w:rsid w:val="00E0256F"/>
    <w:rsid w:val="00E028F5"/>
    <w:rsid w:val="00E02A2C"/>
    <w:rsid w:val="00E02B32"/>
    <w:rsid w:val="00E02C6E"/>
    <w:rsid w:val="00E03090"/>
    <w:rsid w:val="00E031B0"/>
    <w:rsid w:val="00E031EB"/>
    <w:rsid w:val="00E03280"/>
    <w:rsid w:val="00E03407"/>
    <w:rsid w:val="00E0379E"/>
    <w:rsid w:val="00E037A0"/>
    <w:rsid w:val="00E045EB"/>
    <w:rsid w:val="00E0477E"/>
    <w:rsid w:val="00E047AB"/>
    <w:rsid w:val="00E049F5"/>
    <w:rsid w:val="00E049F9"/>
    <w:rsid w:val="00E04EA2"/>
    <w:rsid w:val="00E0509D"/>
    <w:rsid w:val="00E053DA"/>
    <w:rsid w:val="00E0547A"/>
    <w:rsid w:val="00E05480"/>
    <w:rsid w:val="00E055FD"/>
    <w:rsid w:val="00E05A45"/>
    <w:rsid w:val="00E06155"/>
    <w:rsid w:val="00E0627E"/>
    <w:rsid w:val="00E066A0"/>
    <w:rsid w:val="00E06BD6"/>
    <w:rsid w:val="00E06BE2"/>
    <w:rsid w:val="00E06E40"/>
    <w:rsid w:val="00E070D6"/>
    <w:rsid w:val="00E071E3"/>
    <w:rsid w:val="00E074DD"/>
    <w:rsid w:val="00E075E2"/>
    <w:rsid w:val="00E0761C"/>
    <w:rsid w:val="00E077CB"/>
    <w:rsid w:val="00E07B23"/>
    <w:rsid w:val="00E07B5C"/>
    <w:rsid w:val="00E07FCC"/>
    <w:rsid w:val="00E100A0"/>
    <w:rsid w:val="00E10237"/>
    <w:rsid w:val="00E1083E"/>
    <w:rsid w:val="00E108C3"/>
    <w:rsid w:val="00E10B30"/>
    <w:rsid w:val="00E10DE1"/>
    <w:rsid w:val="00E10F0B"/>
    <w:rsid w:val="00E110D4"/>
    <w:rsid w:val="00E1111C"/>
    <w:rsid w:val="00E11542"/>
    <w:rsid w:val="00E118D7"/>
    <w:rsid w:val="00E11B24"/>
    <w:rsid w:val="00E11F8C"/>
    <w:rsid w:val="00E11FBD"/>
    <w:rsid w:val="00E12197"/>
    <w:rsid w:val="00E1225E"/>
    <w:rsid w:val="00E12333"/>
    <w:rsid w:val="00E12437"/>
    <w:rsid w:val="00E12552"/>
    <w:rsid w:val="00E1257C"/>
    <w:rsid w:val="00E1289C"/>
    <w:rsid w:val="00E1294F"/>
    <w:rsid w:val="00E12960"/>
    <w:rsid w:val="00E12963"/>
    <w:rsid w:val="00E12FDA"/>
    <w:rsid w:val="00E13361"/>
    <w:rsid w:val="00E13564"/>
    <w:rsid w:val="00E136CD"/>
    <w:rsid w:val="00E13779"/>
    <w:rsid w:val="00E13923"/>
    <w:rsid w:val="00E13A08"/>
    <w:rsid w:val="00E13D05"/>
    <w:rsid w:val="00E1403D"/>
    <w:rsid w:val="00E1404F"/>
    <w:rsid w:val="00E140CB"/>
    <w:rsid w:val="00E1494B"/>
    <w:rsid w:val="00E14BA0"/>
    <w:rsid w:val="00E14FE4"/>
    <w:rsid w:val="00E15510"/>
    <w:rsid w:val="00E1558C"/>
    <w:rsid w:val="00E15823"/>
    <w:rsid w:val="00E15884"/>
    <w:rsid w:val="00E1594E"/>
    <w:rsid w:val="00E15D2C"/>
    <w:rsid w:val="00E160A7"/>
    <w:rsid w:val="00E16490"/>
    <w:rsid w:val="00E16D6A"/>
    <w:rsid w:val="00E16EB8"/>
    <w:rsid w:val="00E172A4"/>
    <w:rsid w:val="00E1735B"/>
    <w:rsid w:val="00E1755A"/>
    <w:rsid w:val="00E178B4"/>
    <w:rsid w:val="00E17B49"/>
    <w:rsid w:val="00E17BC4"/>
    <w:rsid w:val="00E20102"/>
    <w:rsid w:val="00E2037A"/>
    <w:rsid w:val="00E20B47"/>
    <w:rsid w:val="00E20D7A"/>
    <w:rsid w:val="00E21057"/>
    <w:rsid w:val="00E210F2"/>
    <w:rsid w:val="00E2113C"/>
    <w:rsid w:val="00E21271"/>
    <w:rsid w:val="00E21431"/>
    <w:rsid w:val="00E216B5"/>
    <w:rsid w:val="00E217B6"/>
    <w:rsid w:val="00E21912"/>
    <w:rsid w:val="00E21983"/>
    <w:rsid w:val="00E21A57"/>
    <w:rsid w:val="00E21B1E"/>
    <w:rsid w:val="00E21C7D"/>
    <w:rsid w:val="00E21CFD"/>
    <w:rsid w:val="00E21D37"/>
    <w:rsid w:val="00E21F2C"/>
    <w:rsid w:val="00E22072"/>
    <w:rsid w:val="00E220FC"/>
    <w:rsid w:val="00E221E5"/>
    <w:rsid w:val="00E22205"/>
    <w:rsid w:val="00E222D0"/>
    <w:rsid w:val="00E222D6"/>
    <w:rsid w:val="00E222D8"/>
    <w:rsid w:val="00E223CC"/>
    <w:rsid w:val="00E2258B"/>
    <w:rsid w:val="00E22C97"/>
    <w:rsid w:val="00E22D35"/>
    <w:rsid w:val="00E2315B"/>
    <w:rsid w:val="00E231BA"/>
    <w:rsid w:val="00E23367"/>
    <w:rsid w:val="00E237C8"/>
    <w:rsid w:val="00E2385E"/>
    <w:rsid w:val="00E23867"/>
    <w:rsid w:val="00E23A78"/>
    <w:rsid w:val="00E23B03"/>
    <w:rsid w:val="00E23DDF"/>
    <w:rsid w:val="00E23DF7"/>
    <w:rsid w:val="00E2409E"/>
    <w:rsid w:val="00E24240"/>
    <w:rsid w:val="00E24A9F"/>
    <w:rsid w:val="00E24AA2"/>
    <w:rsid w:val="00E24CC8"/>
    <w:rsid w:val="00E24D87"/>
    <w:rsid w:val="00E25053"/>
    <w:rsid w:val="00E250FF"/>
    <w:rsid w:val="00E25421"/>
    <w:rsid w:val="00E2562A"/>
    <w:rsid w:val="00E25CA6"/>
    <w:rsid w:val="00E25CFF"/>
    <w:rsid w:val="00E25F31"/>
    <w:rsid w:val="00E25F47"/>
    <w:rsid w:val="00E2630C"/>
    <w:rsid w:val="00E26398"/>
    <w:rsid w:val="00E26437"/>
    <w:rsid w:val="00E266C5"/>
    <w:rsid w:val="00E26C2B"/>
    <w:rsid w:val="00E26C30"/>
    <w:rsid w:val="00E26CFF"/>
    <w:rsid w:val="00E2705F"/>
    <w:rsid w:val="00E27091"/>
    <w:rsid w:val="00E2782B"/>
    <w:rsid w:val="00E279B1"/>
    <w:rsid w:val="00E27A1D"/>
    <w:rsid w:val="00E27D68"/>
    <w:rsid w:val="00E3007C"/>
    <w:rsid w:val="00E303D1"/>
    <w:rsid w:val="00E3047C"/>
    <w:rsid w:val="00E3058A"/>
    <w:rsid w:val="00E305AD"/>
    <w:rsid w:val="00E30771"/>
    <w:rsid w:val="00E3080E"/>
    <w:rsid w:val="00E3081D"/>
    <w:rsid w:val="00E30AEB"/>
    <w:rsid w:val="00E30BC3"/>
    <w:rsid w:val="00E30EDC"/>
    <w:rsid w:val="00E30F21"/>
    <w:rsid w:val="00E31787"/>
    <w:rsid w:val="00E318A6"/>
    <w:rsid w:val="00E31B10"/>
    <w:rsid w:val="00E31BBC"/>
    <w:rsid w:val="00E31F76"/>
    <w:rsid w:val="00E32262"/>
    <w:rsid w:val="00E32459"/>
    <w:rsid w:val="00E32527"/>
    <w:rsid w:val="00E328B2"/>
    <w:rsid w:val="00E32C10"/>
    <w:rsid w:val="00E32EBE"/>
    <w:rsid w:val="00E32FDA"/>
    <w:rsid w:val="00E3395C"/>
    <w:rsid w:val="00E33EB6"/>
    <w:rsid w:val="00E34177"/>
    <w:rsid w:val="00E3448C"/>
    <w:rsid w:val="00E34753"/>
    <w:rsid w:val="00E35042"/>
    <w:rsid w:val="00E35545"/>
    <w:rsid w:val="00E35622"/>
    <w:rsid w:val="00E35954"/>
    <w:rsid w:val="00E35B33"/>
    <w:rsid w:val="00E35F3C"/>
    <w:rsid w:val="00E35F9B"/>
    <w:rsid w:val="00E36236"/>
    <w:rsid w:val="00E36393"/>
    <w:rsid w:val="00E368D6"/>
    <w:rsid w:val="00E36F95"/>
    <w:rsid w:val="00E37325"/>
    <w:rsid w:val="00E37CB8"/>
    <w:rsid w:val="00E37E7D"/>
    <w:rsid w:val="00E37F9F"/>
    <w:rsid w:val="00E40268"/>
    <w:rsid w:val="00E4026F"/>
    <w:rsid w:val="00E40731"/>
    <w:rsid w:val="00E40832"/>
    <w:rsid w:val="00E40956"/>
    <w:rsid w:val="00E40B22"/>
    <w:rsid w:val="00E40EE4"/>
    <w:rsid w:val="00E40F52"/>
    <w:rsid w:val="00E4143F"/>
    <w:rsid w:val="00E41505"/>
    <w:rsid w:val="00E42253"/>
    <w:rsid w:val="00E42874"/>
    <w:rsid w:val="00E430E6"/>
    <w:rsid w:val="00E431A3"/>
    <w:rsid w:val="00E43ADC"/>
    <w:rsid w:val="00E43AE7"/>
    <w:rsid w:val="00E43CD2"/>
    <w:rsid w:val="00E43E20"/>
    <w:rsid w:val="00E44001"/>
    <w:rsid w:val="00E44107"/>
    <w:rsid w:val="00E44796"/>
    <w:rsid w:val="00E44ADE"/>
    <w:rsid w:val="00E44F7A"/>
    <w:rsid w:val="00E44F7F"/>
    <w:rsid w:val="00E4531B"/>
    <w:rsid w:val="00E455E9"/>
    <w:rsid w:val="00E45A97"/>
    <w:rsid w:val="00E45D4E"/>
    <w:rsid w:val="00E45D9B"/>
    <w:rsid w:val="00E45EAA"/>
    <w:rsid w:val="00E46065"/>
    <w:rsid w:val="00E4645B"/>
    <w:rsid w:val="00E46507"/>
    <w:rsid w:val="00E4661A"/>
    <w:rsid w:val="00E4687E"/>
    <w:rsid w:val="00E46B5B"/>
    <w:rsid w:val="00E46B70"/>
    <w:rsid w:val="00E46D79"/>
    <w:rsid w:val="00E46E58"/>
    <w:rsid w:val="00E47372"/>
    <w:rsid w:val="00E47615"/>
    <w:rsid w:val="00E47639"/>
    <w:rsid w:val="00E4776F"/>
    <w:rsid w:val="00E477B1"/>
    <w:rsid w:val="00E477C6"/>
    <w:rsid w:val="00E47989"/>
    <w:rsid w:val="00E501B5"/>
    <w:rsid w:val="00E5043A"/>
    <w:rsid w:val="00E50504"/>
    <w:rsid w:val="00E505CA"/>
    <w:rsid w:val="00E505F8"/>
    <w:rsid w:val="00E50796"/>
    <w:rsid w:val="00E50849"/>
    <w:rsid w:val="00E50BC0"/>
    <w:rsid w:val="00E5107E"/>
    <w:rsid w:val="00E51110"/>
    <w:rsid w:val="00E51198"/>
    <w:rsid w:val="00E51253"/>
    <w:rsid w:val="00E51577"/>
    <w:rsid w:val="00E51834"/>
    <w:rsid w:val="00E519AC"/>
    <w:rsid w:val="00E51B2C"/>
    <w:rsid w:val="00E52184"/>
    <w:rsid w:val="00E526C2"/>
    <w:rsid w:val="00E527A4"/>
    <w:rsid w:val="00E52DCB"/>
    <w:rsid w:val="00E52E55"/>
    <w:rsid w:val="00E53154"/>
    <w:rsid w:val="00E5335E"/>
    <w:rsid w:val="00E53487"/>
    <w:rsid w:val="00E53856"/>
    <w:rsid w:val="00E5394D"/>
    <w:rsid w:val="00E53A08"/>
    <w:rsid w:val="00E53D00"/>
    <w:rsid w:val="00E53D7F"/>
    <w:rsid w:val="00E5421E"/>
    <w:rsid w:val="00E54501"/>
    <w:rsid w:val="00E54589"/>
    <w:rsid w:val="00E54652"/>
    <w:rsid w:val="00E547EE"/>
    <w:rsid w:val="00E54901"/>
    <w:rsid w:val="00E54A18"/>
    <w:rsid w:val="00E54D7C"/>
    <w:rsid w:val="00E54ED6"/>
    <w:rsid w:val="00E54FA3"/>
    <w:rsid w:val="00E551EE"/>
    <w:rsid w:val="00E55430"/>
    <w:rsid w:val="00E555F3"/>
    <w:rsid w:val="00E556F1"/>
    <w:rsid w:val="00E55B47"/>
    <w:rsid w:val="00E55B6A"/>
    <w:rsid w:val="00E55DBE"/>
    <w:rsid w:val="00E565DD"/>
    <w:rsid w:val="00E5660C"/>
    <w:rsid w:val="00E5696A"/>
    <w:rsid w:val="00E569A2"/>
    <w:rsid w:val="00E5723B"/>
    <w:rsid w:val="00E5777D"/>
    <w:rsid w:val="00E57B94"/>
    <w:rsid w:val="00E57F8C"/>
    <w:rsid w:val="00E57FE5"/>
    <w:rsid w:val="00E60040"/>
    <w:rsid w:val="00E60185"/>
    <w:rsid w:val="00E6026B"/>
    <w:rsid w:val="00E60474"/>
    <w:rsid w:val="00E610A0"/>
    <w:rsid w:val="00E611C8"/>
    <w:rsid w:val="00E6134C"/>
    <w:rsid w:val="00E61461"/>
    <w:rsid w:val="00E617FC"/>
    <w:rsid w:val="00E620EF"/>
    <w:rsid w:val="00E62686"/>
    <w:rsid w:val="00E628BE"/>
    <w:rsid w:val="00E62CA6"/>
    <w:rsid w:val="00E63066"/>
    <w:rsid w:val="00E63875"/>
    <w:rsid w:val="00E638E9"/>
    <w:rsid w:val="00E63AB1"/>
    <w:rsid w:val="00E63B58"/>
    <w:rsid w:val="00E63BF5"/>
    <w:rsid w:val="00E642FC"/>
    <w:rsid w:val="00E64460"/>
    <w:rsid w:val="00E64582"/>
    <w:rsid w:val="00E645FB"/>
    <w:rsid w:val="00E64A96"/>
    <w:rsid w:val="00E64E85"/>
    <w:rsid w:val="00E65285"/>
    <w:rsid w:val="00E6586D"/>
    <w:rsid w:val="00E65E74"/>
    <w:rsid w:val="00E66146"/>
    <w:rsid w:val="00E6639C"/>
    <w:rsid w:val="00E668B1"/>
    <w:rsid w:val="00E6691F"/>
    <w:rsid w:val="00E66926"/>
    <w:rsid w:val="00E66C23"/>
    <w:rsid w:val="00E66EC2"/>
    <w:rsid w:val="00E6705B"/>
    <w:rsid w:val="00E67080"/>
    <w:rsid w:val="00E674EE"/>
    <w:rsid w:val="00E6771A"/>
    <w:rsid w:val="00E67D7C"/>
    <w:rsid w:val="00E70BBC"/>
    <w:rsid w:val="00E70FA6"/>
    <w:rsid w:val="00E712E2"/>
    <w:rsid w:val="00E7133F"/>
    <w:rsid w:val="00E714F4"/>
    <w:rsid w:val="00E71AC9"/>
    <w:rsid w:val="00E71C80"/>
    <w:rsid w:val="00E71FD0"/>
    <w:rsid w:val="00E7207A"/>
    <w:rsid w:val="00E72178"/>
    <w:rsid w:val="00E72223"/>
    <w:rsid w:val="00E72437"/>
    <w:rsid w:val="00E72504"/>
    <w:rsid w:val="00E725F8"/>
    <w:rsid w:val="00E726EF"/>
    <w:rsid w:val="00E72969"/>
    <w:rsid w:val="00E72AC6"/>
    <w:rsid w:val="00E72B82"/>
    <w:rsid w:val="00E72CF0"/>
    <w:rsid w:val="00E72E39"/>
    <w:rsid w:val="00E72EDF"/>
    <w:rsid w:val="00E72FCB"/>
    <w:rsid w:val="00E73117"/>
    <w:rsid w:val="00E73233"/>
    <w:rsid w:val="00E73257"/>
    <w:rsid w:val="00E73655"/>
    <w:rsid w:val="00E73675"/>
    <w:rsid w:val="00E7411E"/>
    <w:rsid w:val="00E742E3"/>
    <w:rsid w:val="00E7437C"/>
    <w:rsid w:val="00E74AA4"/>
    <w:rsid w:val="00E74C0F"/>
    <w:rsid w:val="00E74D17"/>
    <w:rsid w:val="00E7509C"/>
    <w:rsid w:val="00E75275"/>
    <w:rsid w:val="00E7562D"/>
    <w:rsid w:val="00E757B1"/>
    <w:rsid w:val="00E758F6"/>
    <w:rsid w:val="00E75915"/>
    <w:rsid w:val="00E75BF6"/>
    <w:rsid w:val="00E75E97"/>
    <w:rsid w:val="00E75F48"/>
    <w:rsid w:val="00E761A5"/>
    <w:rsid w:val="00E766E1"/>
    <w:rsid w:val="00E769CF"/>
    <w:rsid w:val="00E76C2B"/>
    <w:rsid w:val="00E7729B"/>
    <w:rsid w:val="00E77363"/>
    <w:rsid w:val="00E77693"/>
    <w:rsid w:val="00E7775C"/>
    <w:rsid w:val="00E777AC"/>
    <w:rsid w:val="00E777BB"/>
    <w:rsid w:val="00E7788F"/>
    <w:rsid w:val="00E77A62"/>
    <w:rsid w:val="00E77F68"/>
    <w:rsid w:val="00E77F86"/>
    <w:rsid w:val="00E80412"/>
    <w:rsid w:val="00E804B4"/>
    <w:rsid w:val="00E80C17"/>
    <w:rsid w:val="00E80DAB"/>
    <w:rsid w:val="00E80DDB"/>
    <w:rsid w:val="00E80FFA"/>
    <w:rsid w:val="00E8101D"/>
    <w:rsid w:val="00E81B59"/>
    <w:rsid w:val="00E81F74"/>
    <w:rsid w:val="00E8200C"/>
    <w:rsid w:val="00E8207C"/>
    <w:rsid w:val="00E8213E"/>
    <w:rsid w:val="00E8219C"/>
    <w:rsid w:val="00E8222B"/>
    <w:rsid w:val="00E82A71"/>
    <w:rsid w:val="00E82CA7"/>
    <w:rsid w:val="00E82CAF"/>
    <w:rsid w:val="00E82DBB"/>
    <w:rsid w:val="00E82F31"/>
    <w:rsid w:val="00E83286"/>
    <w:rsid w:val="00E8328B"/>
    <w:rsid w:val="00E83388"/>
    <w:rsid w:val="00E833EE"/>
    <w:rsid w:val="00E834F0"/>
    <w:rsid w:val="00E83780"/>
    <w:rsid w:val="00E8378E"/>
    <w:rsid w:val="00E838D8"/>
    <w:rsid w:val="00E83945"/>
    <w:rsid w:val="00E83A9E"/>
    <w:rsid w:val="00E84A14"/>
    <w:rsid w:val="00E84F23"/>
    <w:rsid w:val="00E84FA5"/>
    <w:rsid w:val="00E85051"/>
    <w:rsid w:val="00E85188"/>
    <w:rsid w:val="00E853E6"/>
    <w:rsid w:val="00E856C7"/>
    <w:rsid w:val="00E857FB"/>
    <w:rsid w:val="00E858FE"/>
    <w:rsid w:val="00E8624A"/>
    <w:rsid w:val="00E86307"/>
    <w:rsid w:val="00E8641A"/>
    <w:rsid w:val="00E86639"/>
    <w:rsid w:val="00E86C4B"/>
    <w:rsid w:val="00E86D36"/>
    <w:rsid w:val="00E86FC0"/>
    <w:rsid w:val="00E876DA"/>
    <w:rsid w:val="00E8778B"/>
    <w:rsid w:val="00E90892"/>
    <w:rsid w:val="00E90BA8"/>
    <w:rsid w:val="00E90C27"/>
    <w:rsid w:val="00E90CF9"/>
    <w:rsid w:val="00E90F4A"/>
    <w:rsid w:val="00E91043"/>
    <w:rsid w:val="00E9141B"/>
    <w:rsid w:val="00E9190E"/>
    <w:rsid w:val="00E91CA2"/>
    <w:rsid w:val="00E92025"/>
    <w:rsid w:val="00E92573"/>
    <w:rsid w:val="00E92741"/>
    <w:rsid w:val="00E92B22"/>
    <w:rsid w:val="00E92F57"/>
    <w:rsid w:val="00E930DC"/>
    <w:rsid w:val="00E931F6"/>
    <w:rsid w:val="00E93356"/>
    <w:rsid w:val="00E93586"/>
    <w:rsid w:val="00E935E7"/>
    <w:rsid w:val="00E937FA"/>
    <w:rsid w:val="00E93C2B"/>
    <w:rsid w:val="00E93D12"/>
    <w:rsid w:val="00E93F53"/>
    <w:rsid w:val="00E9479C"/>
    <w:rsid w:val="00E94C67"/>
    <w:rsid w:val="00E94E51"/>
    <w:rsid w:val="00E9516D"/>
    <w:rsid w:val="00E95241"/>
    <w:rsid w:val="00E95257"/>
    <w:rsid w:val="00E954FD"/>
    <w:rsid w:val="00E958B4"/>
    <w:rsid w:val="00E95C24"/>
    <w:rsid w:val="00E95E30"/>
    <w:rsid w:val="00E96359"/>
    <w:rsid w:val="00E96569"/>
    <w:rsid w:val="00E9660D"/>
    <w:rsid w:val="00E966ED"/>
    <w:rsid w:val="00E96E35"/>
    <w:rsid w:val="00E9711A"/>
    <w:rsid w:val="00E971DA"/>
    <w:rsid w:val="00E97397"/>
    <w:rsid w:val="00E973D1"/>
    <w:rsid w:val="00E97546"/>
    <w:rsid w:val="00E97789"/>
    <w:rsid w:val="00EA008A"/>
    <w:rsid w:val="00EA0096"/>
    <w:rsid w:val="00EA0345"/>
    <w:rsid w:val="00EA0531"/>
    <w:rsid w:val="00EA08A3"/>
    <w:rsid w:val="00EA0974"/>
    <w:rsid w:val="00EA154B"/>
    <w:rsid w:val="00EA157C"/>
    <w:rsid w:val="00EA190B"/>
    <w:rsid w:val="00EA1DFB"/>
    <w:rsid w:val="00EA2185"/>
    <w:rsid w:val="00EA2AA0"/>
    <w:rsid w:val="00EA2BA5"/>
    <w:rsid w:val="00EA2C6D"/>
    <w:rsid w:val="00EA2CAE"/>
    <w:rsid w:val="00EA3095"/>
    <w:rsid w:val="00EA30C6"/>
    <w:rsid w:val="00EA3358"/>
    <w:rsid w:val="00EA36C6"/>
    <w:rsid w:val="00EA388C"/>
    <w:rsid w:val="00EA39FF"/>
    <w:rsid w:val="00EA3A28"/>
    <w:rsid w:val="00EA3DA8"/>
    <w:rsid w:val="00EA3F80"/>
    <w:rsid w:val="00EA4004"/>
    <w:rsid w:val="00EA40B8"/>
    <w:rsid w:val="00EA429C"/>
    <w:rsid w:val="00EA4838"/>
    <w:rsid w:val="00EA4843"/>
    <w:rsid w:val="00EA49B2"/>
    <w:rsid w:val="00EA4AC1"/>
    <w:rsid w:val="00EA4BCE"/>
    <w:rsid w:val="00EA4C26"/>
    <w:rsid w:val="00EA4EA0"/>
    <w:rsid w:val="00EA512C"/>
    <w:rsid w:val="00EA5149"/>
    <w:rsid w:val="00EA51A1"/>
    <w:rsid w:val="00EA53EE"/>
    <w:rsid w:val="00EA5887"/>
    <w:rsid w:val="00EA6084"/>
    <w:rsid w:val="00EA61C6"/>
    <w:rsid w:val="00EA62BF"/>
    <w:rsid w:val="00EA6439"/>
    <w:rsid w:val="00EA665B"/>
    <w:rsid w:val="00EA6736"/>
    <w:rsid w:val="00EA692C"/>
    <w:rsid w:val="00EA6D6B"/>
    <w:rsid w:val="00EA6D77"/>
    <w:rsid w:val="00EA6DE4"/>
    <w:rsid w:val="00EA6E67"/>
    <w:rsid w:val="00EA7091"/>
    <w:rsid w:val="00EA70A5"/>
    <w:rsid w:val="00EA760A"/>
    <w:rsid w:val="00EA7627"/>
    <w:rsid w:val="00EA76A8"/>
    <w:rsid w:val="00EA7835"/>
    <w:rsid w:val="00EA7AB4"/>
    <w:rsid w:val="00EA7D6C"/>
    <w:rsid w:val="00EB0133"/>
    <w:rsid w:val="00EB02BE"/>
    <w:rsid w:val="00EB0506"/>
    <w:rsid w:val="00EB09AC"/>
    <w:rsid w:val="00EB0A43"/>
    <w:rsid w:val="00EB0C8F"/>
    <w:rsid w:val="00EB0D86"/>
    <w:rsid w:val="00EB1287"/>
    <w:rsid w:val="00EB1306"/>
    <w:rsid w:val="00EB151F"/>
    <w:rsid w:val="00EB1A6B"/>
    <w:rsid w:val="00EB1DE6"/>
    <w:rsid w:val="00EB1E20"/>
    <w:rsid w:val="00EB1E61"/>
    <w:rsid w:val="00EB1F29"/>
    <w:rsid w:val="00EB1F46"/>
    <w:rsid w:val="00EB21D1"/>
    <w:rsid w:val="00EB2275"/>
    <w:rsid w:val="00EB3193"/>
    <w:rsid w:val="00EB3580"/>
    <w:rsid w:val="00EB3672"/>
    <w:rsid w:val="00EB379C"/>
    <w:rsid w:val="00EB37A9"/>
    <w:rsid w:val="00EB38EA"/>
    <w:rsid w:val="00EB39A1"/>
    <w:rsid w:val="00EB3D85"/>
    <w:rsid w:val="00EB3F42"/>
    <w:rsid w:val="00EB4760"/>
    <w:rsid w:val="00EB4810"/>
    <w:rsid w:val="00EB483B"/>
    <w:rsid w:val="00EB5069"/>
    <w:rsid w:val="00EB510D"/>
    <w:rsid w:val="00EB5223"/>
    <w:rsid w:val="00EB5318"/>
    <w:rsid w:val="00EB563D"/>
    <w:rsid w:val="00EB57AD"/>
    <w:rsid w:val="00EB58AB"/>
    <w:rsid w:val="00EB5A24"/>
    <w:rsid w:val="00EB5AE2"/>
    <w:rsid w:val="00EB5AF0"/>
    <w:rsid w:val="00EB5CC3"/>
    <w:rsid w:val="00EB5E76"/>
    <w:rsid w:val="00EB614F"/>
    <w:rsid w:val="00EB62B2"/>
    <w:rsid w:val="00EB65F5"/>
    <w:rsid w:val="00EB69A9"/>
    <w:rsid w:val="00EB6ADE"/>
    <w:rsid w:val="00EB6EA6"/>
    <w:rsid w:val="00EB6F39"/>
    <w:rsid w:val="00EB7133"/>
    <w:rsid w:val="00EB75B4"/>
    <w:rsid w:val="00EB78BD"/>
    <w:rsid w:val="00EB7D52"/>
    <w:rsid w:val="00EC04AE"/>
    <w:rsid w:val="00EC05D7"/>
    <w:rsid w:val="00EC06EE"/>
    <w:rsid w:val="00EC0B5A"/>
    <w:rsid w:val="00EC1186"/>
    <w:rsid w:val="00EC1303"/>
    <w:rsid w:val="00EC183C"/>
    <w:rsid w:val="00EC185F"/>
    <w:rsid w:val="00EC1A67"/>
    <w:rsid w:val="00EC1E56"/>
    <w:rsid w:val="00EC21F1"/>
    <w:rsid w:val="00EC23AB"/>
    <w:rsid w:val="00EC27D2"/>
    <w:rsid w:val="00EC2DB5"/>
    <w:rsid w:val="00EC2F50"/>
    <w:rsid w:val="00EC33C8"/>
    <w:rsid w:val="00EC3452"/>
    <w:rsid w:val="00EC369F"/>
    <w:rsid w:val="00EC3937"/>
    <w:rsid w:val="00EC3964"/>
    <w:rsid w:val="00EC3F0C"/>
    <w:rsid w:val="00EC409D"/>
    <w:rsid w:val="00EC4C54"/>
    <w:rsid w:val="00EC4E3A"/>
    <w:rsid w:val="00EC50CD"/>
    <w:rsid w:val="00EC548D"/>
    <w:rsid w:val="00EC54D9"/>
    <w:rsid w:val="00EC5757"/>
    <w:rsid w:val="00EC59A4"/>
    <w:rsid w:val="00EC5A82"/>
    <w:rsid w:val="00EC5AAE"/>
    <w:rsid w:val="00EC5E08"/>
    <w:rsid w:val="00EC5FDB"/>
    <w:rsid w:val="00EC644D"/>
    <w:rsid w:val="00EC678B"/>
    <w:rsid w:val="00EC6ABA"/>
    <w:rsid w:val="00EC6AC9"/>
    <w:rsid w:val="00EC6F26"/>
    <w:rsid w:val="00EC6F70"/>
    <w:rsid w:val="00EC6FCD"/>
    <w:rsid w:val="00EC791B"/>
    <w:rsid w:val="00EC7B19"/>
    <w:rsid w:val="00EC7DB4"/>
    <w:rsid w:val="00EC7F9A"/>
    <w:rsid w:val="00ED0059"/>
    <w:rsid w:val="00ED00FB"/>
    <w:rsid w:val="00ED01BE"/>
    <w:rsid w:val="00ED0321"/>
    <w:rsid w:val="00ED057E"/>
    <w:rsid w:val="00ED0609"/>
    <w:rsid w:val="00ED06BD"/>
    <w:rsid w:val="00ED0905"/>
    <w:rsid w:val="00ED0C1D"/>
    <w:rsid w:val="00ED0DE7"/>
    <w:rsid w:val="00ED0E50"/>
    <w:rsid w:val="00ED0E5C"/>
    <w:rsid w:val="00ED1067"/>
    <w:rsid w:val="00ED124F"/>
    <w:rsid w:val="00ED169F"/>
    <w:rsid w:val="00ED188D"/>
    <w:rsid w:val="00ED1A4C"/>
    <w:rsid w:val="00ED1A52"/>
    <w:rsid w:val="00ED21C3"/>
    <w:rsid w:val="00ED23A3"/>
    <w:rsid w:val="00ED2474"/>
    <w:rsid w:val="00ED24F2"/>
    <w:rsid w:val="00ED2603"/>
    <w:rsid w:val="00ED2A04"/>
    <w:rsid w:val="00ED2C58"/>
    <w:rsid w:val="00ED2C64"/>
    <w:rsid w:val="00ED2F51"/>
    <w:rsid w:val="00ED3350"/>
    <w:rsid w:val="00ED3587"/>
    <w:rsid w:val="00ED36D2"/>
    <w:rsid w:val="00ED3964"/>
    <w:rsid w:val="00ED3CA3"/>
    <w:rsid w:val="00ED408D"/>
    <w:rsid w:val="00ED40B3"/>
    <w:rsid w:val="00ED40CB"/>
    <w:rsid w:val="00ED43A2"/>
    <w:rsid w:val="00ED469C"/>
    <w:rsid w:val="00ED4C88"/>
    <w:rsid w:val="00ED4F24"/>
    <w:rsid w:val="00ED510C"/>
    <w:rsid w:val="00ED526C"/>
    <w:rsid w:val="00ED55BE"/>
    <w:rsid w:val="00ED566D"/>
    <w:rsid w:val="00ED57C0"/>
    <w:rsid w:val="00ED5FEB"/>
    <w:rsid w:val="00ED612C"/>
    <w:rsid w:val="00ED6167"/>
    <w:rsid w:val="00ED6237"/>
    <w:rsid w:val="00ED6A58"/>
    <w:rsid w:val="00ED6DDB"/>
    <w:rsid w:val="00ED71BE"/>
    <w:rsid w:val="00ED7321"/>
    <w:rsid w:val="00ED751B"/>
    <w:rsid w:val="00ED7600"/>
    <w:rsid w:val="00ED78B2"/>
    <w:rsid w:val="00ED7959"/>
    <w:rsid w:val="00ED7DF1"/>
    <w:rsid w:val="00ED7FCD"/>
    <w:rsid w:val="00EE01E9"/>
    <w:rsid w:val="00EE020E"/>
    <w:rsid w:val="00EE074B"/>
    <w:rsid w:val="00EE080E"/>
    <w:rsid w:val="00EE085C"/>
    <w:rsid w:val="00EE0ACA"/>
    <w:rsid w:val="00EE0E63"/>
    <w:rsid w:val="00EE10AC"/>
    <w:rsid w:val="00EE1279"/>
    <w:rsid w:val="00EE13DB"/>
    <w:rsid w:val="00EE15B9"/>
    <w:rsid w:val="00EE1780"/>
    <w:rsid w:val="00EE17EE"/>
    <w:rsid w:val="00EE17EF"/>
    <w:rsid w:val="00EE17FD"/>
    <w:rsid w:val="00EE197C"/>
    <w:rsid w:val="00EE1A97"/>
    <w:rsid w:val="00EE1BFA"/>
    <w:rsid w:val="00EE2025"/>
    <w:rsid w:val="00EE20FE"/>
    <w:rsid w:val="00EE2727"/>
    <w:rsid w:val="00EE28F0"/>
    <w:rsid w:val="00EE31C4"/>
    <w:rsid w:val="00EE323F"/>
    <w:rsid w:val="00EE3287"/>
    <w:rsid w:val="00EE3538"/>
    <w:rsid w:val="00EE37A7"/>
    <w:rsid w:val="00EE380C"/>
    <w:rsid w:val="00EE38E7"/>
    <w:rsid w:val="00EE3A1B"/>
    <w:rsid w:val="00EE3CC8"/>
    <w:rsid w:val="00EE4507"/>
    <w:rsid w:val="00EE4561"/>
    <w:rsid w:val="00EE4846"/>
    <w:rsid w:val="00EE4994"/>
    <w:rsid w:val="00EE4ADF"/>
    <w:rsid w:val="00EE505D"/>
    <w:rsid w:val="00EE5631"/>
    <w:rsid w:val="00EE5748"/>
    <w:rsid w:val="00EE58AF"/>
    <w:rsid w:val="00EE5D26"/>
    <w:rsid w:val="00EE5F00"/>
    <w:rsid w:val="00EE6096"/>
    <w:rsid w:val="00EE68B0"/>
    <w:rsid w:val="00EE6CD8"/>
    <w:rsid w:val="00EE73C0"/>
    <w:rsid w:val="00EE7878"/>
    <w:rsid w:val="00EE7EE0"/>
    <w:rsid w:val="00EE7F7C"/>
    <w:rsid w:val="00EF03D7"/>
    <w:rsid w:val="00EF0573"/>
    <w:rsid w:val="00EF0706"/>
    <w:rsid w:val="00EF0A03"/>
    <w:rsid w:val="00EF0A42"/>
    <w:rsid w:val="00EF16B4"/>
    <w:rsid w:val="00EF17F8"/>
    <w:rsid w:val="00EF184F"/>
    <w:rsid w:val="00EF224E"/>
    <w:rsid w:val="00EF25A3"/>
    <w:rsid w:val="00EF2AFE"/>
    <w:rsid w:val="00EF2BD5"/>
    <w:rsid w:val="00EF3715"/>
    <w:rsid w:val="00EF3716"/>
    <w:rsid w:val="00EF371E"/>
    <w:rsid w:val="00EF3B9D"/>
    <w:rsid w:val="00EF3C85"/>
    <w:rsid w:val="00EF3ECD"/>
    <w:rsid w:val="00EF4100"/>
    <w:rsid w:val="00EF4295"/>
    <w:rsid w:val="00EF4441"/>
    <w:rsid w:val="00EF498C"/>
    <w:rsid w:val="00EF4A4B"/>
    <w:rsid w:val="00EF4E32"/>
    <w:rsid w:val="00EF4FAB"/>
    <w:rsid w:val="00EF5070"/>
    <w:rsid w:val="00EF5847"/>
    <w:rsid w:val="00EF594E"/>
    <w:rsid w:val="00EF5B44"/>
    <w:rsid w:val="00EF5B61"/>
    <w:rsid w:val="00EF5EE1"/>
    <w:rsid w:val="00EF632C"/>
    <w:rsid w:val="00EF636C"/>
    <w:rsid w:val="00EF647F"/>
    <w:rsid w:val="00EF6A35"/>
    <w:rsid w:val="00EF6B66"/>
    <w:rsid w:val="00EF6C75"/>
    <w:rsid w:val="00EF7368"/>
    <w:rsid w:val="00EF7564"/>
    <w:rsid w:val="00EF7F7F"/>
    <w:rsid w:val="00F005BF"/>
    <w:rsid w:val="00F005EE"/>
    <w:rsid w:val="00F008F1"/>
    <w:rsid w:val="00F00BD1"/>
    <w:rsid w:val="00F00DE6"/>
    <w:rsid w:val="00F00E3C"/>
    <w:rsid w:val="00F012E9"/>
    <w:rsid w:val="00F01440"/>
    <w:rsid w:val="00F021FF"/>
    <w:rsid w:val="00F0230B"/>
    <w:rsid w:val="00F02645"/>
    <w:rsid w:val="00F026A2"/>
    <w:rsid w:val="00F02B45"/>
    <w:rsid w:val="00F02B9E"/>
    <w:rsid w:val="00F02DF4"/>
    <w:rsid w:val="00F02FEE"/>
    <w:rsid w:val="00F031D4"/>
    <w:rsid w:val="00F035D3"/>
    <w:rsid w:val="00F03895"/>
    <w:rsid w:val="00F04591"/>
    <w:rsid w:val="00F0479C"/>
    <w:rsid w:val="00F047B4"/>
    <w:rsid w:val="00F049D8"/>
    <w:rsid w:val="00F04B82"/>
    <w:rsid w:val="00F04BA0"/>
    <w:rsid w:val="00F04F85"/>
    <w:rsid w:val="00F0500E"/>
    <w:rsid w:val="00F055BC"/>
    <w:rsid w:val="00F05644"/>
    <w:rsid w:val="00F058ED"/>
    <w:rsid w:val="00F05CA5"/>
    <w:rsid w:val="00F062C8"/>
    <w:rsid w:val="00F063CE"/>
    <w:rsid w:val="00F06564"/>
    <w:rsid w:val="00F06AE9"/>
    <w:rsid w:val="00F070C8"/>
    <w:rsid w:val="00F07170"/>
    <w:rsid w:val="00F075B1"/>
    <w:rsid w:val="00F07647"/>
    <w:rsid w:val="00F07662"/>
    <w:rsid w:val="00F07703"/>
    <w:rsid w:val="00F0786A"/>
    <w:rsid w:val="00F079F0"/>
    <w:rsid w:val="00F07BAD"/>
    <w:rsid w:val="00F07CEB"/>
    <w:rsid w:val="00F07D99"/>
    <w:rsid w:val="00F100AE"/>
    <w:rsid w:val="00F100BA"/>
    <w:rsid w:val="00F100CB"/>
    <w:rsid w:val="00F10378"/>
    <w:rsid w:val="00F103D7"/>
    <w:rsid w:val="00F1071B"/>
    <w:rsid w:val="00F107AE"/>
    <w:rsid w:val="00F10886"/>
    <w:rsid w:val="00F10BDD"/>
    <w:rsid w:val="00F10CE6"/>
    <w:rsid w:val="00F1110A"/>
    <w:rsid w:val="00F113BE"/>
    <w:rsid w:val="00F1143A"/>
    <w:rsid w:val="00F11537"/>
    <w:rsid w:val="00F11A7F"/>
    <w:rsid w:val="00F11C05"/>
    <w:rsid w:val="00F11F1F"/>
    <w:rsid w:val="00F11F94"/>
    <w:rsid w:val="00F1219D"/>
    <w:rsid w:val="00F12AAC"/>
    <w:rsid w:val="00F12F2E"/>
    <w:rsid w:val="00F13470"/>
    <w:rsid w:val="00F134D3"/>
    <w:rsid w:val="00F135AE"/>
    <w:rsid w:val="00F135E9"/>
    <w:rsid w:val="00F13805"/>
    <w:rsid w:val="00F13834"/>
    <w:rsid w:val="00F1397D"/>
    <w:rsid w:val="00F13C6A"/>
    <w:rsid w:val="00F13D4A"/>
    <w:rsid w:val="00F13F79"/>
    <w:rsid w:val="00F140B6"/>
    <w:rsid w:val="00F140CB"/>
    <w:rsid w:val="00F145E9"/>
    <w:rsid w:val="00F14784"/>
    <w:rsid w:val="00F1484C"/>
    <w:rsid w:val="00F14915"/>
    <w:rsid w:val="00F14BD6"/>
    <w:rsid w:val="00F14D7A"/>
    <w:rsid w:val="00F14FA6"/>
    <w:rsid w:val="00F14FAF"/>
    <w:rsid w:val="00F157F3"/>
    <w:rsid w:val="00F15AD1"/>
    <w:rsid w:val="00F15CA7"/>
    <w:rsid w:val="00F15EB1"/>
    <w:rsid w:val="00F15F72"/>
    <w:rsid w:val="00F16103"/>
    <w:rsid w:val="00F162C8"/>
    <w:rsid w:val="00F167C6"/>
    <w:rsid w:val="00F16834"/>
    <w:rsid w:val="00F16C88"/>
    <w:rsid w:val="00F16DE5"/>
    <w:rsid w:val="00F1725F"/>
    <w:rsid w:val="00F17263"/>
    <w:rsid w:val="00F17417"/>
    <w:rsid w:val="00F174BD"/>
    <w:rsid w:val="00F174CB"/>
    <w:rsid w:val="00F174F4"/>
    <w:rsid w:val="00F17764"/>
    <w:rsid w:val="00F17766"/>
    <w:rsid w:val="00F17B45"/>
    <w:rsid w:val="00F17EAE"/>
    <w:rsid w:val="00F17FB8"/>
    <w:rsid w:val="00F204B1"/>
    <w:rsid w:val="00F2055D"/>
    <w:rsid w:val="00F20759"/>
    <w:rsid w:val="00F20963"/>
    <w:rsid w:val="00F20D55"/>
    <w:rsid w:val="00F210B8"/>
    <w:rsid w:val="00F21123"/>
    <w:rsid w:val="00F213F5"/>
    <w:rsid w:val="00F2173F"/>
    <w:rsid w:val="00F21909"/>
    <w:rsid w:val="00F21945"/>
    <w:rsid w:val="00F21AA4"/>
    <w:rsid w:val="00F21D48"/>
    <w:rsid w:val="00F21E6F"/>
    <w:rsid w:val="00F21F5A"/>
    <w:rsid w:val="00F21F85"/>
    <w:rsid w:val="00F221BC"/>
    <w:rsid w:val="00F22478"/>
    <w:rsid w:val="00F2259D"/>
    <w:rsid w:val="00F22668"/>
    <w:rsid w:val="00F22750"/>
    <w:rsid w:val="00F2284A"/>
    <w:rsid w:val="00F229EE"/>
    <w:rsid w:val="00F22A52"/>
    <w:rsid w:val="00F22C5A"/>
    <w:rsid w:val="00F22D81"/>
    <w:rsid w:val="00F23049"/>
    <w:rsid w:val="00F2310D"/>
    <w:rsid w:val="00F23351"/>
    <w:rsid w:val="00F238FD"/>
    <w:rsid w:val="00F2395D"/>
    <w:rsid w:val="00F23B93"/>
    <w:rsid w:val="00F23FBC"/>
    <w:rsid w:val="00F241CF"/>
    <w:rsid w:val="00F24239"/>
    <w:rsid w:val="00F24707"/>
    <w:rsid w:val="00F2472F"/>
    <w:rsid w:val="00F24786"/>
    <w:rsid w:val="00F24832"/>
    <w:rsid w:val="00F2489E"/>
    <w:rsid w:val="00F24A12"/>
    <w:rsid w:val="00F24D40"/>
    <w:rsid w:val="00F24FF9"/>
    <w:rsid w:val="00F25043"/>
    <w:rsid w:val="00F2510E"/>
    <w:rsid w:val="00F25171"/>
    <w:rsid w:val="00F25181"/>
    <w:rsid w:val="00F25184"/>
    <w:rsid w:val="00F2520C"/>
    <w:rsid w:val="00F25395"/>
    <w:rsid w:val="00F25593"/>
    <w:rsid w:val="00F257D4"/>
    <w:rsid w:val="00F25AA9"/>
    <w:rsid w:val="00F25BC8"/>
    <w:rsid w:val="00F25E12"/>
    <w:rsid w:val="00F25F74"/>
    <w:rsid w:val="00F26095"/>
    <w:rsid w:val="00F263FF"/>
    <w:rsid w:val="00F264FC"/>
    <w:rsid w:val="00F26536"/>
    <w:rsid w:val="00F265E9"/>
    <w:rsid w:val="00F2671A"/>
    <w:rsid w:val="00F267B3"/>
    <w:rsid w:val="00F26C33"/>
    <w:rsid w:val="00F26E26"/>
    <w:rsid w:val="00F2722B"/>
    <w:rsid w:val="00F2732F"/>
    <w:rsid w:val="00F2733D"/>
    <w:rsid w:val="00F273D3"/>
    <w:rsid w:val="00F274C6"/>
    <w:rsid w:val="00F2780B"/>
    <w:rsid w:val="00F27921"/>
    <w:rsid w:val="00F27B02"/>
    <w:rsid w:val="00F27B37"/>
    <w:rsid w:val="00F27C04"/>
    <w:rsid w:val="00F27F1F"/>
    <w:rsid w:val="00F300A5"/>
    <w:rsid w:val="00F30904"/>
    <w:rsid w:val="00F30932"/>
    <w:rsid w:val="00F30C1C"/>
    <w:rsid w:val="00F30C9D"/>
    <w:rsid w:val="00F30CCD"/>
    <w:rsid w:val="00F30D94"/>
    <w:rsid w:val="00F31131"/>
    <w:rsid w:val="00F31509"/>
    <w:rsid w:val="00F31790"/>
    <w:rsid w:val="00F317AE"/>
    <w:rsid w:val="00F317F0"/>
    <w:rsid w:val="00F31CC5"/>
    <w:rsid w:val="00F31E73"/>
    <w:rsid w:val="00F320F0"/>
    <w:rsid w:val="00F32532"/>
    <w:rsid w:val="00F32675"/>
    <w:rsid w:val="00F32ABF"/>
    <w:rsid w:val="00F32CD4"/>
    <w:rsid w:val="00F3351F"/>
    <w:rsid w:val="00F335B1"/>
    <w:rsid w:val="00F33A27"/>
    <w:rsid w:val="00F33B65"/>
    <w:rsid w:val="00F33B85"/>
    <w:rsid w:val="00F33DF4"/>
    <w:rsid w:val="00F34149"/>
    <w:rsid w:val="00F341C7"/>
    <w:rsid w:val="00F3428B"/>
    <w:rsid w:val="00F345C6"/>
    <w:rsid w:val="00F351D8"/>
    <w:rsid w:val="00F35781"/>
    <w:rsid w:val="00F35CF3"/>
    <w:rsid w:val="00F35E25"/>
    <w:rsid w:val="00F3604D"/>
    <w:rsid w:val="00F3614F"/>
    <w:rsid w:val="00F36756"/>
    <w:rsid w:val="00F36C8A"/>
    <w:rsid w:val="00F36D15"/>
    <w:rsid w:val="00F36F46"/>
    <w:rsid w:val="00F37626"/>
    <w:rsid w:val="00F376A3"/>
    <w:rsid w:val="00F3799F"/>
    <w:rsid w:val="00F37C15"/>
    <w:rsid w:val="00F37CFC"/>
    <w:rsid w:val="00F37D70"/>
    <w:rsid w:val="00F37E19"/>
    <w:rsid w:val="00F37E1B"/>
    <w:rsid w:val="00F40018"/>
    <w:rsid w:val="00F40188"/>
    <w:rsid w:val="00F406D8"/>
    <w:rsid w:val="00F409DD"/>
    <w:rsid w:val="00F40A81"/>
    <w:rsid w:val="00F40AAD"/>
    <w:rsid w:val="00F40CF9"/>
    <w:rsid w:val="00F40F77"/>
    <w:rsid w:val="00F41362"/>
    <w:rsid w:val="00F4159E"/>
    <w:rsid w:val="00F41AD0"/>
    <w:rsid w:val="00F41EB7"/>
    <w:rsid w:val="00F41F1F"/>
    <w:rsid w:val="00F41FC0"/>
    <w:rsid w:val="00F42088"/>
    <w:rsid w:val="00F427E2"/>
    <w:rsid w:val="00F42F64"/>
    <w:rsid w:val="00F42F7E"/>
    <w:rsid w:val="00F42FB0"/>
    <w:rsid w:val="00F43410"/>
    <w:rsid w:val="00F434C4"/>
    <w:rsid w:val="00F437AC"/>
    <w:rsid w:val="00F43853"/>
    <w:rsid w:val="00F43904"/>
    <w:rsid w:val="00F4393A"/>
    <w:rsid w:val="00F43AA2"/>
    <w:rsid w:val="00F43DFB"/>
    <w:rsid w:val="00F4473A"/>
    <w:rsid w:val="00F4492D"/>
    <w:rsid w:val="00F44DE7"/>
    <w:rsid w:val="00F4505B"/>
    <w:rsid w:val="00F45064"/>
    <w:rsid w:val="00F4529B"/>
    <w:rsid w:val="00F457B1"/>
    <w:rsid w:val="00F457C9"/>
    <w:rsid w:val="00F4580F"/>
    <w:rsid w:val="00F45869"/>
    <w:rsid w:val="00F45D92"/>
    <w:rsid w:val="00F45F9B"/>
    <w:rsid w:val="00F46503"/>
    <w:rsid w:val="00F4694B"/>
    <w:rsid w:val="00F46C7F"/>
    <w:rsid w:val="00F46D7F"/>
    <w:rsid w:val="00F46E9B"/>
    <w:rsid w:val="00F46FCD"/>
    <w:rsid w:val="00F46FEF"/>
    <w:rsid w:val="00F47280"/>
    <w:rsid w:val="00F477FC"/>
    <w:rsid w:val="00F47869"/>
    <w:rsid w:val="00F47ACF"/>
    <w:rsid w:val="00F47FD2"/>
    <w:rsid w:val="00F50239"/>
    <w:rsid w:val="00F50603"/>
    <w:rsid w:val="00F50712"/>
    <w:rsid w:val="00F5071D"/>
    <w:rsid w:val="00F50872"/>
    <w:rsid w:val="00F50B93"/>
    <w:rsid w:val="00F50FD5"/>
    <w:rsid w:val="00F5114F"/>
    <w:rsid w:val="00F51192"/>
    <w:rsid w:val="00F51272"/>
    <w:rsid w:val="00F51467"/>
    <w:rsid w:val="00F517D6"/>
    <w:rsid w:val="00F51B69"/>
    <w:rsid w:val="00F51C1C"/>
    <w:rsid w:val="00F51ED6"/>
    <w:rsid w:val="00F51FA5"/>
    <w:rsid w:val="00F52305"/>
    <w:rsid w:val="00F527AC"/>
    <w:rsid w:val="00F52BDA"/>
    <w:rsid w:val="00F52EAF"/>
    <w:rsid w:val="00F52F27"/>
    <w:rsid w:val="00F53421"/>
    <w:rsid w:val="00F5387F"/>
    <w:rsid w:val="00F53901"/>
    <w:rsid w:val="00F5416B"/>
    <w:rsid w:val="00F543B8"/>
    <w:rsid w:val="00F54442"/>
    <w:rsid w:val="00F54932"/>
    <w:rsid w:val="00F54FC0"/>
    <w:rsid w:val="00F55152"/>
    <w:rsid w:val="00F551A5"/>
    <w:rsid w:val="00F5521A"/>
    <w:rsid w:val="00F5556C"/>
    <w:rsid w:val="00F555CB"/>
    <w:rsid w:val="00F5562E"/>
    <w:rsid w:val="00F55AC0"/>
    <w:rsid w:val="00F55B48"/>
    <w:rsid w:val="00F55EDB"/>
    <w:rsid w:val="00F5618B"/>
    <w:rsid w:val="00F5626E"/>
    <w:rsid w:val="00F56270"/>
    <w:rsid w:val="00F56302"/>
    <w:rsid w:val="00F563A1"/>
    <w:rsid w:val="00F5647D"/>
    <w:rsid w:val="00F564D5"/>
    <w:rsid w:val="00F565E5"/>
    <w:rsid w:val="00F566FD"/>
    <w:rsid w:val="00F56C05"/>
    <w:rsid w:val="00F56DF8"/>
    <w:rsid w:val="00F574A6"/>
    <w:rsid w:val="00F574B7"/>
    <w:rsid w:val="00F574F8"/>
    <w:rsid w:val="00F575C2"/>
    <w:rsid w:val="00F57800"/>
    <w:rsid w:val="00F5782C"/>
    <w:rsid w:val="00F57AFB"/>
    <w:rsid w:val="00F57B42"/>
    <w:rsid w:val="00F57B8D"/>
    <w:rsid w:val="00F57C26"/>
    <w:rsid w:val="00F57CB7"/>
    <w:rsid w:val="00F602A9"/>
    <w:rsid w:val="00F603C8"/>
    <w:rsid w:val="00F60438"/>
    <w:rsid w:val="00F60444"/>
    <w:rsid w:val="00F6047B"/>
    <w:rsid w:val="00F6057C"/>
    <w:rsid w:val="00F607AE"/>
    <w:rsid w:val="00F60BFF"/>
    <w:rsid w:val="00F60C12"/>
    <w:rsid w:val="00F60E97"/>
    <w:rsid w:val="00F6106F"/>
    <w:rsid w:val="00F610F8"/>
    <w:rsid w:val="00F6116B"/>
    <w:rsid w:val="00F6143B"/>
    <w:rsid w:val="00F614A8"/>
    <w:rsid w:val="00F61615"/>
    <w:rsid w:val="00F61995"/>
    <w:rsid w:val="00F61E24"/>
    <w:rsid w:val="00F61E36"/>
    <w:rsid w:val="00F622B0"/>
    <w:rsid w:val="00F62844"/>
    <w:rsid w:val="00F62890"/>
    <w:rsid w:val="00F62C4D"/>
    <w:rsid w:val="00F62FB1"/>
    <w:rsid w:val="00F63521"/>
    <w:rsid w:val="00F63573"/>
    <w:rsid w:val="00F636A0"/>
    <w:rsid w:val="00F63A69"/>
    <w:rsid w:val="00F63AB5"/>
    <w:rsid w:val="00F63C73"/>
    <w:rsid w:val="00F63C79"/>
    <w:rsid w:val="00F63EA6"/>
    <w:rsid w:val="00F63FBB"/>
    <w:rsid w:val="00F63FEE"/>
    <w:rsid w:val="00F64401"/>
    <w:rsid w:val="00F64AC4"/>
    <w:rsid w:val="00F64C46"/>
    <w:rsid w:val="00F64CCB"/>
    <w:rsid w:val="00F64D68"/>
    <w:rsid w:val="00F64E29"/>
    <w:rsid w:val="00F6506A"/>
    <w:rsid w:val="00F650D0"/>
    <w:rsid w:val="00F6517A"/>
    <w:rsid w:val="00F657E1"/>
    <w:rsid w:val="00F658D7"/>
    <w:rsid w:val="00F658FD"/>
    <w:rsid w:val="00F65A1C"/>
    <w:rsid w:val="00F65AAA"/>
    <w:rsid w:val="00F66039"/>
    <w:rsid w:val="00F661AC"/>
    <w:rsid w:val="00F6654C"/>
    <w:rsid w:val="00F66635"/>
    <w:rsid w:val="00F668B5"/>
    <w:rsid w:val="00F6696F"/>
    <w:rsid w:val="00F66A60"/>
    <w:rsid w:val="00F66C84"/>
    <w:rsid w:val="00F66F63"/>
    <w:rsid w:val="00F6705D"/>
    <w:rsid w:val="00F6708E"/>
    <w:rsid w:val="00F671D7"/>
    <w:rsid w:val="00F672C9"/>
    <w:rsid w:val="00F67419"/>
    <w:rsid w:val="00F67807"/>
    <w:rsid w:val="00F679F7"/>
    <w:rsid w:val="00F67C8D"/>
    <w:rsid w:val="00F67D19"/>
    <w:rsid w:val="00F67EB0"/>
    <w:rsid w:val="00F67F4F"/>
    <w:rsid w:val="00F70060"/>
    <w:rsid w:val="00F7007A"/>
    <w:rsid w:val="00F701C2"/>
    <w:rsid w:val="00F709C8"/>
    <w:rsid w:val="00F71189"/>
    <w:rsid w:val="00F71301"/>
    <w:rsid w:val="00F71720"/>
    <w:rsid w:val="00F71F1A"/>
    <w:rsid w:val="00F720C8"/>
    <w:rsid w:val="00F722E9"/>
    <w:rsid w:val="00F7235B"/>
    <w:rsid w:val="00F7245A"/>
    <w:rsid w:val="00F72A89"/>
    <w:rsid w:val="00F72F7B"/>
    <w:rsid w:val="00F73AE2"/>
    <w:rsid w:val="00F73C84"/>
    <w:rsid w:val="00F73CBB"/>
    <w:rsid w:val="00F73E3D"/>
    <w:rsid w:val="00F73F3E"/>
    <w:rsid w:val="00F73FC5"/>
    <w:rsid w:val="00F7416B"/>
    <w:rsid w:val="00F7424E"/>
    <w:rsid w:val="00F742AB"/>
    <w:rsid w:val="00F742C6"/>
    <w:rsid w:val="00F7448C"/>
    <w:rsid w:val="00F74491"/>
    <w:rsid w:val="00F746C9"/>
    <w:rsid w:val="00F748AD"/>
    <w:rsid w:val="00F748FC"/>
    <w:rsid w:val="00F74947"/>
    <w:rsid w:val="00F74B8A"/>
    <w:rsid w:val="00F74BFD"/>
    <w:rsid w:val="00F74E1D"/>
    <w:rsid w:val="00F74F8A"/>
    <w:rsid w:val="00F7540A"/>
    <w:rsid w:val="00F755F1"/>
    <w:rsid w:val="00F75670"/>
    <w:rsid w:val="00F7598A"/>
    <w:rsid w:val="00F75A3C"/>
    <w:rsid w:val="00F75ADD"/>
    <w:rsid w:val="00F76551"/>
    <w:rsid w:val="00F765D6"/>
    <w:rsid w:val="00F767A9"/>
    <w:rsid w:val="00F76DAA"/>
    <w:rsid w:val="00F76F61"/>
    <w:rsid w:val="00F779C0"/>
    <w:rsid w:val="00F77A36"/>
    <w:rsid w:val="00F77B58"/>
    <w:rsid w:val="00F77EE5"/>
    <w:rsid w:val="00F802CA"/>
    <w:rsid w:val="00F80347"/>
    <w:rsid w:val="00F803C7"/>
    <w:rsid w:val="00F80907"/>
    <w:rsid w:val="00F80927"/>
    <w:rsid w:val="00F80B13"/>
    <w:rsid w:val="00F80C50"/>
    <w:rsid w:val="00F80CB3"/>
    <w:rsid w:val="00F80F16"/>
    <w:rsid w:val="00F80F46"/>
    <w:rsid w:val="00F81259"/>
    <w:rsid w:val="00F81330"/>
    <w:rsid w:val="00F81387"/>
    <w:rsid w:val="00F81388"/>
    <w:rsid w:val="00F81457"/>
    <w:rsid w:val="00F81750"/>
    <w:rsid w:val="00F817D5"/>
    <w:rsid w:val="00F8195F"/>
    <w:rsid w:val="00F81B62"/>
    <w:rsid w:val="00F81D30"/>
    <w:rsid w:val="00F81E22"/>
    <w:rsid w:val="00F81F51"/>
    <w:rsid w:val="00F8225D"/>
    <w:rsid w:val="00F82396"/>
    <w:rsid w:val="00F8256D"/>
    <w:rsid w:val="00F82638"/>
    <w:rsid w:val="00F8270B"/>
    <w:rsid w:val="00F82AF2"/>
    <w:rsid w:val="00F82D4D"/>
    <w:rsid w:val="00F8304D"/>
    <w:rsid w:val="00F83688"/>
    <w:rsid w:val="00F838F5"/>
    <w:rsid w:val="00F83C31"/>
    <w:rsid w:val="00F83E7C"/>
    <w:rsid w:val="00F84021"/>
    <w:rsid w:val="00F84D80"/>
    <w:rsid w:val="00F84DFC"/>
    <w:rsid w:val="00F84E1A"/>
    <w:rsid w:val="00F85078"/>
    <w:rsid w:val="00F8521E"/>
    <w:rsid w:val="00F85B55"/>
    <w:rsid w:val="00F864BA"/>
    <w:rsid w:val="00F864D0"/>
    <w:rsid w:val="00F865AC"/>
    <w:rsid w:val="00F866B4"/>
    <w:rsid w:val="00F874A3"/>
    <w:rsid w:val="00F8759D"/>
    <w:rsid w:val="00F877EE"/>
    <w:rsid w:val="00F878B0"/>
    <w:rsid w:val="00F904BD"/>
    <w:rsid w:val="00F90648"/>
    <w:rsid w:val="00F9095D"/>
    <w:rsid w:val="00F90B6E"/>
    <w:rsid w:val="00F90C39"/>
    <w:rsid w:val="00F90E7C"/>
    <w:rsid w:val="00F910A9"/>
    <w:rsid w:val="00F91937"/>
    <w:rsid w:val="00F91A17"/>
    <w:rsid w:val="00F91A86"/>
    <w:rsid w:val="00F91DAC"/>
    <w:rsid w:val="00F91E5F"/>
    <w:rsid w:val="00F923FF"/>
    <w:rsid w:val="00F92A95"/>
    <w:rsid w:val="00F92E64"/>
    <w:rsid w:val="00F932EA"/>
    <w:rsid w:val="00F93438"/>
    <w:rsid w:val="00F934F5"/>
    <w:rsid w:val="00F938E0"/>
    <w:rsid w:val="00F93AB2"/>
    <w:rsid w:val="00F94089"/>
    <w:rsid w:val="00F942D8"/>
    <w:rsid w:val="00F943EA"/>
    <w:rsid w:val="00F944AE"/>
    <w:rsid w:val="00F946CB"/>
    <w:rsid w:val="00F949D0"/>
    <w:rsid w:val="00F94F45"/>
    <w:rsid w:val="00F950A5"/>
    <w:rsid w:val="00F9519C"/>
    <w:rsid w:val="00F953F3"/>
    <w:rsid w:val="00F95489"/>
    <w:rsid w:val="00F954A0"/>
    <w:rsid w:val="00F9568E"/>
    <w:rsid w:val="00F956A9"/>
    <w:rsid w:val="00F956F2"/>
    <w:rsid w:val="00F9584B"/>
    <w:rsid w:val="00F95E49"/>
    <w:rsid w:val="00F95FD3"/>
    <w:rsid w:val="00F96267"/>
    <w:rsid w:val="00F963D0"/>
    <w:rsid w:val="00F96709"/>
    <w:rsid w:val="00F9676C"/>
    <w:rsid w:val="00F969E7"/>
    <w:rsid w:val="00F96A0A"/>
    <w:rsid w:val="00F96C7B"/>
    <w:rsid w:val="00F97012"/>
    <w:rsid w:val="00F971DC"/>
    <w:rsid w:val="00F97485"/>
    <w:rsid w:val="00F9765B"/>
    <w:rsid w:val="00F9777A"/>
    <w:rsid w:val="00F97864"/>
    <w:rsid w:val="00F979C3"/>
    <w:rsid w:val="00F97AF8"/>
    <w:rsid w:val="00F97DF6"/>
    <w:rsid w:val="00FA0340"/>
    <w:rsid w:val="00FA0560"/>
    <w:rsid w:val="00FA0569"/>
    <w:rsid w:val="00FA06EC"/>
    <w:rsid w:val="00FA097A"/>
    <w:rsid w:val="00FA0A91"/>
    <w:rsid w:val="00FA0B78"/>
    <w:rsid w:val="00FA0BCC"/>
    <w:rsid w:val="00FA0D80"/>
    <w:rsid w:val="00FA0DB8"/>
    <w:rsid w:val="00FA0E87"/>
    <w:rsid w:val="00FA1002"/>
    <w:rsid w:val="00FA1023"/>
    <w:rsid w:val="00FA10DB"/>
    <w:rsid w:val="00FA11CF"/>
    <w:rsid w:val="00FA14AF"/>
    <w:rsid w:val="00FA191A"/>
    <w:rsid w:val="00FA1E4E"/>
    <w:rsid w:val="00FA22AE"/>
    <w:rsid w:val="00FA253D"/>
    <w:rsid w:val="00FA2644"/>
    <w:rsid w:val="00FA2802"/>
    <w:rsid w:val="00FA3022"/>
    <w:rsid w:val="00FA3331"/>
    <w:rsid w:val="00FA34C7"/>
    <w:rsid w:val="00FA3877"/>
    <w:rsid w:val="00FA38CC"/>
    <w:rsid w:val="00FA3999"/>
    <w:rsid w:val="00FA41E7"/>
    <w:rsid w:val="00FA4A40"/>
    <w:rsid w:val="00FA5056"/>
    <w:rsid w:val="00FA5644"/>
    <w:rsid w:val="00FA56BC"/>
    <w:rsid w:val="00FA56CF"/>
    <w:rsid w:val="00FA5717"/>
    <w:rsid w:val="00FA59EC"/>
    <w:rsid w:val="00FA5B83"/>
    <w:rsid w:val="00FA5C7A"/>
    <w:rsid w:val="00FA5E58"/>
    <w:rsid w:val="00FA5EBC"/>
    <w:rsid w:val="00FA6707"/>
    <w:rsid w:val="00FA67D3"/>
    <w:rsid w:val="00FA67EE"/>
    <w:rsid w:val="00FA6CB4"/>
    <w:rsid w:val="00FA6CD5"/>
    <w:rsid w:val="00FA6D06"/>
    <w:rsid w:val="00FA6E6F"/>
    <w:rsid w:val="00FA70F2"/>
    <w:rsid w:val="00FA7478"/>
    <w:rsid w:val="00FA7491"/>
    <w:rsid w:val="00FA75B2"/>
    <w:rsid w:val="00FA75B5"/>
    <w:rsid w:val="00FA7A11"/>
    <w:rsid w:val="00FA7CFC"/>
    <w:rsid w:val="00FA7EC3"/>
    <w:rsid w:val="00FB01FA"/>
    <w:rsid w:val="00FB03B8"/>
    <w:rsid w:val="00FB045A"/>
    <w:rsid w:val="00FB0470"/>
    <w:rsid w:val="00FB0B08"/>
    <w:rsid w:val="00FB0B18"/>
    <w:rsid w:val="00FB0C45"/>
    <w:rsid w:val="00FB0DF7"/>
    <w:rsid w:val="00FB0DF8"/>
    <w:rsid w:val="00FB166B"/>
    <w:rsid w:val="00FB175B"/>
    <w:rsid w:val="00FB180F"/>
    <w:rsid w:val="00FB19FC"/>
    <w:rsid w:val="00FB1EE8"/>
    <w:rsid w:val="00FB2E02"/>
    <w:rsid w:val="00FB2F23"/>
    <w:rsid w:val="00FB3236"/>
    <w:rsid w:val="00FB32C1"/>
    <w:rsid w:val="00FB35A0"/>
    <w:rsid w:val="00FB35FE"/>
    <w:rsid w:val="00FB3ADC"/>
    <w:rsid w:val="00FB3BE5"/>
    <w:rsid w:val="00FB3D70"/>
    <w:rsid w:val="00FB3EB4"/>
    <w:rsid w:val="00FB40A7"/>
    <w:rsid w:val="00FB40B3"/>
    <w:rsid w:val="00FB4959"/>
    <w:rsid w:val="00FB49E4"/>
    <w:rsid w:val="00FB4B84"/>
    <w:rsid w:val="00FB4CAA"/>
    <w:rsid w:val="00FB4E08"/>
    <w:rsid w:val="00FB503A"/>
    <w:rsid w:val="00FB5438"/>
    <w:rsid w:val="00FB55D8"/>
    <w:rsid w:val="00FB5790"/>
    <w:rsid w:val="00FB5A25"/>
    <w:rsid w:val="00FB5DA4"/>
    <w:rsid w:val="00FB5DA7"/>
    <w:rsid w:val="00FB5DAF"/>
    <w:rsid w:val="00FB69AA"/>
    <w:rsid w:val="00FB6BA8"/>
    <w:rsid w:val="00FB6BE7"/>
    <w:rsid w:val="00FB6C95"/>
    <w:rsid w:val="00FB6E88"/>
    <w:rsid w:val="00FB72ED"/>
    <w:rsid w:val="00FB74F2"/>
    <w:rsid w:val="00FB7664"/>
    <w:rsid w:val="00FB7862"/>
    <w:rsid w:val="00FB7B37"/>
    <w:rsid w:val="00FB7E43"/>
    <w:rsid w:val="00FC0318"/>
    <w:rsid w:val="00FC041F"/>
    <w:rsid w:val="00FC0599"/>
    <w:rsid w:val="00FC0716"/>
    <w:rsid w:val="00FC072E"/>
    <w:rsid w:val="00FC0814"/>
    <w:rsid w:val="00FC0C45"/>
    <w:rsid w:val="00FC0D39"/>
    <w:rsid w:val="00FC0DD4"/>
    <w:rsid w:val="00FC0FEF"/>
    <w:rsid w:val="00FC12B8"/>
    <w:rsid w:val="00FC140C"/>
    <w:rsid w:val="00FC15C2"/>
    <w:rsid w:val="00FC165E"/>
    <w:rsid w:val="00FC1C86"/>
    <w:rsid w:val="00FC1F53"/>
    <w:rsid w:val="00FC2089"/>
    <w:rsid w:val="00FC2346"/>
    <w:rsid w:val="00FC2618"/>
    <w:rsid w:val="00FC2665"/>
    <w:rsid w:val="00FC2742"/>
    <w:rsid w:val="00FC28A2"/>
    <w:rsid w:val="00FC2CA2"/>
    <w:rsid w:val="00FC2E5B"/>
    <w:rsid w:val="00FC3477"/>
    <w:rsid w:val="00FC34BD"/>
    <w:rsid w:val="00FC379B"/>
    <w:rsid w:val="00FC467E"/>
    <w:rsid w:val="00FC497B"/>
    <w:rsid w:val="00FC4A12"/>
    <w:rsid w:val="00FC4F1C"/>
    <w:rsid w:val="00FC512E"/>
    <w:rsid w:val="00FC519C"/>
    <w:rsid w:val="00FC5269"/>
    <w:rsid w:val="00FC55D3"/>
    <w:rsid w:val="00FC5680"/>
    <w:rsid w:val="00FC5A87"/>
    <w:rsid w:val="00FC5D0B"/>
    <w:rsid w:val="00FC660D"/>
    <w:rsid w:val="00FC66BB"/>
    <w:rsid w:val="00FC6913"/>
    <w:rsid w:val="00FC6F7F"/>
    <w:rsid w:val="00FC7498"/>
    <w:rsid w:val="00FC784E"/>
    <w:rsid w:val="00FC786A"/>
    <w:rsid w:val="00FC7CCB"/>
    <w:rsid w:val="00FD0226"/>
    <w:rsid w:val="00FD0232"/>
    <w:rsid w:val="00FD0321"/>
    <w:rsid w:val="00FD06BD"/>
    <w:rsid w:val="00FD09C3"/>
    <w:rsid w:val="00FD10AF"/>
    <w:rsid w:val="00FD1450"/>
    <w:rsid w:val="00FD1605"/>
    <w:rsid w:val="00FD17C1"/>
    <w:rsid w:val="00FD1A92"/>
    <w:rsid w:val="00FD1AEB"/>
    <w:rsid w:val="00FD1F7D"/>
    <w:rsid w:val="00FD205B"/>
    <w:rsid w:val="00FD2084"/>
    <w:rsid w:val="00FD2162"/>
    <w:rsid w:val="00FD25C5"/>
    <w:rsid w:val="00FD26A0"/>
    <w:rsid w:val="00FD287F"/>
    <w:rsid w:val="00FD29E0"/>
    <w:rsid w:val="00FD2F20"/>
    <w:rsid w:val="00FD317B"/>
    <w:rsid w:val="00FD391B"/>
    <w:rsid w:val="00FD3A92"/>
    <w:rsid w:val="00FD3C29"/>
    <w:rsid w:val="00FD3E6F"/>
    <w:rsid w:val="00FD4312"/>
    <w:rsid w:val="00FD432F"/>
    <w:rsid w:val="00FD43E4"/>
    <w:rsid w:val="00FD4585"/>
    <w:rsid w:val="00FD46E0"/>
    <w:rsid w:val="00FD4CAF"/>
    <w:rsid w:val="00FD4ECD"/>
    <w:rsid w:val="00FD4FF0"/>
    <w:rsid w:val="00FD5033"/>
    <w:rsid w:val="00FD50F6"/>
    <w:rsid w:val="00FD515C"/>
    <w:rsid w:val="00FD5296"/>
    <w:rsid w:val="00FD54D4"/>
    <w:rsid w:val="00FD54DA"/>
    <w:rsid w:val="00FD5C2A"/>
    <w:rsid w:val="00FD5C3C"/>
    <w:rsid w:val="00FD6241"/>
    <w:rsid w:val="00FD641F"/>
    <w:rsid w:val="00FD67A5"/>
    <w:rsid w:val="00FD6B53"/>
    <w:rsid w:val="00FD6CC9"/>
    <w:rsid w:val="00FD6CF9"/>
    <w:rsid w:val="00FD6E1B"/>
    <w:rsid w:val="00FD7153"/>
    <w:rsid w:val="00FD743E"/>
    <w:rsid w:val="00FD79CD"/>
    <w:rsid w:val="00FE0133"/>
    <w:rsid w:val="00FE0860"/>
    <w:rsid w:val="00FE09B1"/>
    <w:rsid w:val="00FE0DD9"/>
    <w:rsid w:val="00FE132D"/>
    <w:rsid w:val="00FE1401"/>
    <w:rsid w:val="00FE1740"/>
    <w:rsid w:val="00FE17DD"/>
    <w:rsid w:val="00FE1B91"/>
    <w:rsid w:val="00FE1E19"/>
    <w:rsid w:val="00FE1F50"/>
    <w:rsid w:val="00FE1FC8"/>
    <w:rsid w:val="00FE20D2"/>
    <w:rsid w:val="00FE239B"/>
    <w:rsid w:val="00FE2B42"/>
    <w:rsid w:val="00FE2D95"/>
    <w:rsid w:val="00FE2DE9"/>
    <w:rsid w:val="00FE36C3"/>
    <w:rsid w:val="00FE3719"/>
    <w:rsid w:val="00FE387D"/>
    <w:rsid w:val="00FE39FA"/>
    <w:rsid w:val="00FE3FA2"/>
    <w:rsid w:val="00FE4443"/>
    <w:rsid w:val="00FE48D9"/>
    <w:rsid w:val="00FE4AE2"/>
    <w:rsid w:val="00FE4B1D"/>
    <w:rsid w:val="00FE4C15"/>
    <w:rsid w:val="00FE4CBD"/>
    <w:rsid w:val="00FE4D52"/>
    <w:rsid w:val="00FE4F77"/>
    <w:rsid w:val="00FE517F"/>
    <w:rsid w:val="00FE54AF"/>
    <w:rsid w:val="00FE5669"/>
    <w:rsid w:val="00FE5853"/>
    <w:rsid w:val="00FE5855"/>
    <w:rsid w:val="00FE5A99"/>
    <w:rsid w:val="00FE603C"/>
    <w:rsid w:val="00FE62C2"/>
    <w:rsid w:val="00FE63AF"/>
    <w:rsid w:val="00FE6623"/>
    <w:rsid w:val="00FE66F9"/>
    <w:rsid w:val="00FE6A26"/>
    <w:rsid w:val="00FE6ACD"/>
    <w:rsid w:val="00FE6C53"/>
    <w:rsid w:val="00FE6FB9"/>
    <w:rsid w:val="00FE74FF"/>
    <w:rsid w:val="00FE79C6"/>
    <w:rsid w:val="00FE7A11"/>
    <w:rsid w:val="00FE7B98"/>
    <w:rsid w:val="00FE7CA6"/>
    <w:rsid w:val="00FE7E85"/>
    <w:rsid w:val="00FE7FA3"/>
    <w:rsid w:val="00FF0145"/>
    <w:rsid w:val="00FF03F8"/>
    <w:rsid w:val="00FF0455"/>
    <w:rsid w:val="00FF0536"/>
    <w:rsid w:val="00FF07B7"/>
    <w:rsid w:val="00FF084F"/>
    <w:rsid w:val="00FF0D7E"/>
    <w:rsid w:val="00FF0EC2"/>
    <w:rsid w:val="00FF1000"/>
    <w:rsid w:val="00FF1068"/>
    <w:rsid w:val="00FF13D3"/>
    <w:rsid w:val="00FF15F1"/>
    <w:rsid w:val="00FF1A71"/>
    <w:rsid w:val="00FF1B02"/>
    <w:rsid w:val="00FF28D3"/>
    <w:rsid w:val="00FF297D"/>
    <w:rsid w:val="00FF29DA"/>
    <w:rsid w:val="00FF2D23"/>
    <w:rsid w:val="00FF3089"/>
    <w:rsid w:val="00FF35EE"/>
    <w:rsid w:val="00FF3724"/>
    <w:rsid w:val="00FF3ABC"/>
    <w:rsid w:val="00FF3B4A"/>
    <w:rsid w:val="00FF3C1A"/>
    <w:rsid w:val="00FF3CCF"/>
    <w:rsid w:val="00FF3D9E"/>
    <w:rsid w:val="00FF3E38"/>
    <w:rsid w:val="00FF42EE"/>
    <w:rsid w:val="00FF434D"/>
    <w:rsid w:val="00FF43B7"/>
    <w:rsid w:val="00FF4449"/>
    <w:rsid w:val="00FF44ED"/>
    <w:rsid w:val="00FF45F3"/>
    <w:rsid w:val="00FF4884"/>
    <w:rsid w:val="00FF48B6"/>
    <w:rsid w:val="00FF4B9E"/>
    <w:rsid w:val="00FF4D38"/>
    <w:rsid w:val="00FF4D7E"/>
    <w:rsid w:val="00FF520E"/>
    <w:rsid w:val="00FF5283"/>
    <w:rsid w:val="00FF53E5"/>
    <w:rsid w:val="00FF591A"/>
    <w:rsid w:val="00FF5BC4"/>
    <w:rsid w:val="00FF5BE8"/>
    <w:rsid w:val="00FF5C77"/>
    <w:rsid w:val="00FF6148"/>
    <w:rsid w:val="00FF62AD"/>
    <w:rsid w:val="00FF62FD"/>
    <w:rsid w:val="00FF63D5"/>
    <w:rsid w:val="00FF687C"/>
    <w:rsid w:val="00FF69CD"/>
    <w:rsid w:val="00FF6A57"/>
    <w:rsid w:val="00FF6C45"/>
    <w:rsid w:val="00FF6FEB"/>
    <w:rsid w:val="00FF7A10"/>
    <w:rsid w:val="00FF7DD5"/>
    <w:rsid w:val="00FF7EFE"/>
    <w:rsid w:val="00FF7F5A"/>
    <w:rsid w:val="00FF7F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0B38"/>
  <w15:chartTrackingRefBased/>
  <w15:docId w15:val="{303BC169-E88A-4264-8291-FC022413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1D"/>
    <w:pPr>
      <w:spacing w:after="160" w:line="259" w:lineRule="auto"/>
    </w:pPr>
    <w:rPr>
      <w:sz w:val="22"/>
      <w:szCs w:val="22"/>
      <w:lang w:eastAsia="en-US"/>
    </w:rPr>
  </w:style>
  <w:style w:type="paragraph" w:styleId="Ttulo1">
    <w:name w:val="heading 1"/>
    <w:basedOn w:val="Normal"/>
    <w:next w:val="Normal"/>
    <w:link w:val="Ttulo1Car"/>
    <w:uiPriority w:val="9"/>
    <w:qFormat/>
    <w:rsid w:val="00661EFC"/>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5449AC"/>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semiHidden/>
    <w:unhideWhenUsed/>
    <w:qFormat/>
    <w:rsid w:val="00B40D1D"/>
    <w:pPr>
      <w:keepNext/>
      <w:keepLines/>
      <w:spacing w:before="40" w:after="0"/>
      <w:outlineLvl w:val="2"/>
    </w:pPr>
    <w:rPr>
      <w:rFonts w:ascii="Calibri Light" w:eastAsia="Times New Roman" w:hAnsi="Calibri Light"/>
      <w:color w:val="1F4D78"/>
      <w:sz w:val="24"/>
      <w:szCs w:val="24"/>
    </w:rPr>
  </w:style>
  <w:style w:type="paragraph" w:styleId="Ttulo4">
    <w:name w:val="heading 4"/>
    <w:basedOn w:val="Normal"/>
    <w:next w:val="Normal"/>
    <w:link w:val="Ttulo4Car"/>
    <w:uiPriority w:val="9"/>
    <w:semiHidden/>
    <w:unhideWhenUsed/>
    <w:qFormat/>
    <w:rsid w:val="00B40D1D"/>
    <w:pPr>
      <w:keepNext/>
      <w:keepLines/>
      <w:spacing w:before="40" w:after="0"/>
      <w:outlineLvl w:val="3"/>
    </w:pPr>
    <w:rPr>
      <w:rFonts w:ascii="Calibri Light" w:eastAsia="Times New Roman" w:hAnsi="Calibri Light"/>
      <w:i/>
      <w:iCs/>
      <w:color w:val="2E74B5"/>
    </w:rPr>
  </w:style>
  <w:style w:type="paragraph" w:styleId="Ttulo5">
    <w:name w:val="heading 5"/>
    <w:basedOn w:val="Normal"/>
    <w:next w:val="Normal"/>
    <w:link w:val="Ttulo5Car"/>
    <w:uiPriority w:val="9"/>
    <w:semiHidden/>
    <w:unhideWhenUsed/>
    <w:qFormat/>
    <w:rsid w:val="00437802"/>
    <w:pPr>
      <w:keepNext/>
      <w:keepLines/>
      <w:spacing w:before="40" w:after="0"/>
      <w:outlineLvl w:val="4"/>
    </w:pPr>
    <w:rPr>
      <w:rFonts w:ascii="Calibri Light" w:eastAsia="Times New Roman" w:hAnsi="Calibri Light"/>
      <w:color w:val="2E74B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5C42"/>
    <w:pPr>
      <w:ind w:left="720"/>
      <w:contextualSpacing/>
    </w:pPr>
  </w:style>
  <w:style w:type="paragraph" w:styleId="NormalWeb">
    <w:name w:val="Normal (Web)"/>
    <w:basedOn w:val="Normal"/>
    <w:uiPriority w:val="99"/>
    <w:unhideWhenUsed/>
    <w:rsid w:val="008F70A6"/>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uiPriority w:val="99"/>
    <w:unhideWhenUsed/>
    <w:rsid w:val="008F70A6"/>
    <w:rPr>
      <w:color w:val="0000FF"/>
      <w:u w:val="single"/>
    </w:rPr>
  </w:style>
  <w:style w:type="character" w:customStyle="1" w:styleId="modartculofecha">
    <w:name w:val="modartculofecha"/>
    <w:basedOn w:val="Fuentedeprrafopredeter"/>
    <w:rsid w:val="008F70A6"/>
  </w:style>
  <w:style w:type="table" w:styleId="Tablaconcuadrcula">
    <w:name w:val="Table Grid"/>
    <w:basedOn w:val="Tablanormal"/>
    <w:uiPriority w:val="39"/>
    <w:rsid w:val="008F7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756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560A"/>
  </w:style>
  <w:style w:type="paragraph" w:styleId="Piedepgina">
    <w:name w:val="footer"/>
    <w:basedOn w:val="Normal"/>
    <w:link w:val="PiedepginaCar"/>
    <w:uiPriority w:val="99"/>
    <w:unhideWhenUsed/>
    <w:rsid w:val="00A756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560A"/>
  </w:style>
  <w:style w:type="character" w:customStyle="1" w:styleId="no-style-override-1">
    <w:name w:val="no-style-override-1"/>
    <w:basedOn w:val="Fuentedeprrafopredeter"/>
    <w:rsid w:val="003F2E48"/>
  </w:style>
  <w:style w:type="character" w:customStyle="1" w:styleId="Mencinsinresolver1">
    <w:name w:val="Mención sin resolver1"/>
    <w:uiPriority w:val="99"/>
    <w:semiHidden/>
    <w:unhideWhenUsed/>
    <w:rsid w:val="00B346B8"/>
    <w:rPr>
      <w:color w:val="605E5C"/>
      <w:shd w:val="clear" w:color="auto" w:fill="E1DFDD"/>
    </w:rPr>
  </w:style>
  <w:style w:type="character" w:customStyle="1" w:styleId="mpj7bzys">
    <w:name w:val="mpj7bzys"/>
    <w:basedOn w:val="Fuentedeprrafopredeter"/>
    <w:rsid w:val="00280F7C"/>
  </w:style>
  <w:style w:type="paragraph" w:styleId="Sinespaciado">
    <w:name w:val="No Spacing"/>
    <w:uiPriority w:val="1"/>
    <w:qFormat/>
    <w:rsid w:val="006A5B0A"/>
    <w:rPr>
      <w:sz w:val="22"/>
      <w:szCs w:val="22"/>
      <w:lang w:eastAsia="en-US"/>
    </w:rPr>
  </w:style>
  <w:style w:type="character" w:customStyle="1" w:styleId="Ttulo1Car">
    <w:name w:val="Título 1 Car"/>
    <w:link w:val="Ttulo1"/>
    <w:uiPriority w:val="9"/>
    <w:rsid w:val="00661EFC"/>
    <w:rPr>
      <w:rFonts w:ascii="Calibri Light" w:eastAsia="Times New Roman" w:hAnsi="Calibri Light" w:cs="Times New Roman"/>
      <w:color w:val="2E74B5"/>
      <w:sz w:val="32"/>
      <w:szCs w:val="32"/>
    </w:rPr>
  </w:style>
  <w:style w:type="character" w:customStyle="1" w:styleId="Ttulo2Car">
    <w:name w:val="Título 2 Car"/>
    <w:link w:val="Ttulo2"/>
    <w:uiPriority w:val="9"/>
    <w:rsid w:val="005449AC"/>
    <w:rPr>
      <w:rFonts w:ascii="Calibri Light" w:eastAsia="Times New Roman" w:hAnsi="Calibri Light" w:cs="Times New Roman"/>
      <w:color w:val="2E74B5"/>
      <w:sz w:val="26"/>
      <w:szCs w:val="26"/>
    </w:rPr>
  </w:style>
  <w:style w:type="character" w:customStyle="1" w:styleId="Ttulo3Car">
    <w:name w:val="Título 3 Car"/>
    <w:link w:val="Ttulo3"/>
    <w:uiPriority w:val="9"/>
    <w:semiHidden/>
    <w:rsid w:val="00B40D1D"/>
    <w:rPr>
      <w:rFonts w:ascii="Calibri Light" w:eastAsia="Times New Roman" w:hAnsi="Calibri Light" w:cs="Times New Roman"/>
      <w:color w:val="1F4D78"/>
      <w:sz w:val="24"/>
      <w:szCs w:val="24"/>
    </w:rPr>
  </w:style>
  <w:style w:type="character" w:customStyle="1" w:styleId="Ttulo4Car">
    <w:name w:val="Título 4 Car"/>
    <w:link w:val="Ttulo4"/>
    <w:uiPriority w:val="9"/>
    <w:semiHidden/>
    <w:rsid w:val="00B40D1D"/>
    <w:rPr>
      <w:rFonts w:ascii="Calibri Light" w:eastAsia="Times New Roman" w:hAnsi="Calibri Light" w:cs="Times New Roman"/>
      <w:i/>
      <w:iCs/>
      <w:color w:val="2E74B5"/>
    </w:rPr>
  </w:style>
  <w:style w:type="character" w:customStyle="1" w:styleId="Ttulo5Car">
    <w:name w:val="Título 5 Car"/>
    <w:link w:val="Ttulo5"/>
    <w:uiPriority w:val="9"/>
    <w:semiHidden/>
    <w:rsid w:val="00437802"/>
    <w:rPr>
      <w:rFonts w:ascii="Calibri Light" w:eastAsia="Times New Roman" w:hAnsi="Calibri Light" w:cs="Times New Roman"/>
      <w:color w:val="2E74B5"/>
    </w:rPr>
  </w:style>
  <w:style w:type="character" w:customStyle="1" w:styleId="titulorelacionadas">
    <w:name w:val="titulo_relacionadas"/>
    <w:basedOn w:val="Fuentedeprrafopredeter"/>
    <w:rsid w:val="00D60A8A"/>
  </w:style>
  <w:style w:type="character" w:styleId="Textoennegrita">
    <w:name w:val="Strong"/>
    <w:uiPriority w:val="22"/>
    <w:qFormat/>
    <w:rsid w:val="00CE6031"/>
    <w:rPr>
      <w:b/>
      <w:bCs/>
    </w:rPr>
  </w:style>
  <w:style w:type="paragraph" w:styleId="Subttulo">
    <w:name w:val="Subtitle"/>
    <w:basedOn w:val="Normal"/>
    <w:next w:val="Normal"/>
    <w:link w:val="SubttuloCar"/>
    <w:uiPriority w:val="11"/>
    <w:qFormat/>
    <w:rsid w:val="009F59DF"/>
    <w:pPr>
      <w:numPr>
        <w:ilvl w:val="1"/>
      </w:numPr>
    </w:pPr>
    <w:rPr>
      <w:rFonts w:eastAsia="Times New Roman"/>
      <w:color w:val="595959"/>
      <w:spacing w:val="15"/>
      <w:kern w:val="2"/>
      <w:sz w:val="28"/>
      <w:szCs w:val="28"/>
    </w:rPr>
  </w:style>
  <w:style w:type="character" w:customStyle="1" w:styleId="SubttuloCar">
    <w:name w:val="Subtítulo Car"/>
    <w:link w:val="Subttulo"/>
    <w:uiPriority w:val="11"/>
    <w:rsid w:val="009F59DF"/>
    <w:rPr>
      <w:rFonts w:eastAsia="Times New Roman" w:cs="Times New Roman"/>
      <w:color w:val="595959"/>
      <w:spacing w:val="15"/>
      <w:kern w:val="2"/>
      <w:sz w:val="28"/>
      <w:szCs w:val="28"/>
    </w:rPr>
  </w:style>
  <w:style w:type="paragraph" w:customStyle="1" w:styleId="story-contentsfont-paragraph">
    <w:name w:val="story-contents__font-paragraph"/>
    <w:basedOn w:val="Normal"/>
    <w:rsid w:val="008D034A"/>
    <w:pPr>
      <w:spacing w:before="100" w:beforeAutospacing="1" w:after="100" w:afterAutospacing="1" w:line="240" w:lineRule="auto"/>
    </w:pPr>
    <w:rPr>
      <w:rFonts w:ascii="Times New Roman" w:eastAsia="Times New Roman" w:hAnsi="Times New Roman"/>
      <w:sz w:val="24"/>
      <w:szCs w:val="24"/>
      <w:lang w:eastAsia="es-PE"/>
    </w:rPr>
  </w:style>
  <w:style w:type="character" w:styleId="Mencinsinresolver">
    <w:name w:val="Unresolved Mention"/>
    <w:uiPriority w:val="99"/>
    <w:semiHidden/>
    <w:unhideWhenUsed/>
    <w:rsid w:val="00E0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9012">
      <w:bodyDiv w:val="1"/>
      <w:marLeft w:val="0"/>
      <w:marRight w:val="0"/>
      <w:marTop w:val="0"/>
      <w:marBottom w:val="0"/>
      <w:divBdr>
        <w:top w:val="none" w:sz="0" w:space="0" w:color="auto"/>
        <w:left w:val="none" w:sz="0" w:space="0" w:color="auto"/>
        <w:bottom w:val="none" w:sz="0" w:space="0" w:color="auto"/>
        <w:right w:val="none" w:sz="0" w:space="0" w:color="auto"/>
      </w:divBdr>
    </w:div>
    <w:div w:id="7146663">
      <w:bodyDiv w:val="1"/>
      <w:marLeft w:val="0"/>
      <w:marRight w:val="0"/>
      <w:marTop w:val="0"/>
      <w:marBottom w:val="0"/>
      <w:divBdr>
        <w:top w:val="none" w:sz="0" w:space="0" w:color="auto"/>
        <w:left w:val="none" w:sz="0" w:space="0" w:color="auto"/>
        <w:bottom w:val="none" w:sz="0" w:space="0" w:color="auto"/>
        <w:right w:val="none" w:sz="0" w:space="0" w:color="auto"/>
      </w:divBdr>
    </w:div>
    <w:div w:id="9382392">
      <w:bodyDiv w:val="1"/>
      <w:marLeft w:val="0"/>
      <w:marRight w:val="0"/>
      <w:marTop w:val="0"/>
      <w:marBottom w:val="0"/>
      <w:divBdr>
        <w:top w:val="none" w:sz="0" w:space="0" w:color="auto"/>
        <w:left w:val="none" w:sz="0" w:space="0" w:color="auto"/>
        <w:bottom w:val="none" w:sz="0" w:space="0" w:color="auto"/>
        <w:right w:val="none" w:sz="0" w:space="0" w:color="auto"/>
      </w:divBdr>
    </w:div>
    <w:div w:id="13189944">
      <w:bodyDiv w:val="1"/>
      <w:marLeft w:val="0"/>
      <w:marRight w:val="0"/>
      <w:marTop w:val="0"/>
      <w:marBottom w:val="0"/>
      <w:divBdr>
        <w:top w:val="none" w:sz="0" w:space="0" w:color="auto"/>
        <w:left w:val="none" w:sz="0" w:space="0" w:color="auto"/>
        <w:bottom w:val="none" w:sz="0" w:space="0" w:color="auto"/>
        <w:right w:val="none" w:sz="0" w:space="0" w:color="auto"/>
      </w:divBdr>
    </w:div>
    <w:div w:id="13843177">
      <w:bodyDiv w:val="1"/>
      <w:marLeft w:val="0"/>
      <w:marRight w:val="0"/>
      <w:marTop w:val="0"/>
      <w:marBottom w:val="0"/>
      <w:divBdr>
        <w:top w:val="none" w:sz="0" w:space="0" w:color="auto"/>
        <w:left w:val="none" w:sz="0" w:space="0" w:color="auto"/>
        <w:bottom w:val="none" w:sz="0" w:space="0" w:color="auto"/>
        <w:right w:val="none" w:sz="0" w:space="0" w:color="auto"/>
      </w:divBdr>
    </w:div>
    <w:div w:id="16782208">
      <w:bodyDiv w:val="1"/>
      <w:marLeft w:val="0"/>
      <w:marRight w:val="0"/>
      <w:marTop w:val="0"/>
      <w:marBottom w:val="0"/>
      <w:divBdr>
        <w:top w:val="none" w:sz="0" w:space="0" w:color="auto"/>
        <w:left w:val="none" w:sz="0" w:space="0" w:color="auto"/>
        <w:bottom w:val="none" w:sz="0" w:space="0" w:color="auto"/>
        <w:right w:val="none" w:sz="0" w:space="0" w:color="auto"/>
      </w:divBdr>
    </w:div>
    <w:div w:id="19595832">
      <w:bodyDiv w:val="1"/>
      <w:marLeft w:val="0"/>
      <w:marRight w:val="0"/>
      <w:marTop w:val="0"/>
      <w:marBottom w:val="0"/>
      <w:divBdr>
        <w:top w:val="none" w:sz="0" w:space="0" w:color="auto"/>
        <w:left w:val="none" w:sz="0" w:space="0" w:color="auto"/>
        <w:bottom w:val="none" w:sz="0" w:space="0" w:color="auto"/>
        <w:right w:val="none" w:sz="0" w:space="0" w:color="auto"/>
      </w:divBdr>
    </w:div>
    <w:div w:id="25719176">
      <w:bodyDiv w:val="1"/>
      <w:marLeft w:val="0"/>
      <w:marRight w:val="0"/>
      <w:marTop w:val="0"/>
      <w:marBottom w:val="0"/>
      <w:divBdr>
        <w:top w:val="none" w:sz="0" w:space="0" w:color="auto"/>
        <w:left w:val="none" w:sz="0" w:space="0" w:color="auto"/>
        <w:bottom w:val="none" w:sz="0" w:space="0" w:color="auto"/>
        <w:right w:val="none" w:sz="0" w:space="0" w:color="auto"/>
      </w:divBdr>
    </w:div>
    <w:div w:id="33579188">
      <w:bodyDiv w:val="1"/>
      <w:marLeft w:val="0"/>
      <w:marRight w:val="0"/>
      <w:marTop w:val="0"/>
      <w:marBottom w:val="0"/>
      <w:divBdr>
        <w:top w:val="none" w:sz="0" w:space="0" w:color="auto"/>
        <w:left w:val="none" w:sz="0" w:space="0" w:color="auto"/>
        <w:bottom w:val="none" w:sz="0" w:space="0" w:color="auto"/>
        <w:right w:val="none" w:sz="0" w:space="0" w:color="auto"/>
      </w:divBdr>
    </w:div>
    <w:div w:id="33579594">
      <w:bodyDiv w:val="1"/>
      <w:marLeft w:val="0"/>
      <w:marRight w:val="0"/>
      <w:marTop w:val="0"/>
      <w:marBottom w:val="0"/>
      <w:divBdr>
        <w:top w:val="none" w:sz="0" w:space="0" w:color="auto"/>
        <w:left w:val="none" w:sz="0" w:space="0" w:color="auto"/>
        <w:bottom w:val="none" w:sz="0" w:space="0" w:color="auto"/>
        <w:right w:val="none" w:sz="0" w:space="0" w:color="auto"/>
      </w:divBdr>
    </w:div>
    <w:div w:id="35618275">
      <w:bodyDiv w:val="1"/>
      <w:marLeft w:val="0"/>
      <w:marRight w:val="0"/>
      <w:marTop w:val="0"/>
      <w:marBottom w:val="0"/>
      <w:divBdr>
        <w:top w:val="none" w:sz="0" w:space="0" w:color="auto"/>
        <w:left w:val="none" w:sz="0" w:space="0" w:color="auto"/>
        <w:bottom w:val="none" w:sz="0" w:space="0" w:color="auto"/>
        <w:right w:val="none" w:sz="0" w:space="0" w:color="auto"/>
      </w:divBdr>
    </w:div>
    <w:div w:id="38405940">
      <w:bodyDiv w:val="1"/>
      <w:marLeft w:val="0"/>
      <w:marRight w:val="0"/>
      <w:marTop w:val="0"/>
      <w:marBottom w:val="0"/>
      <w:divBdr>
        <w:top w:val="none" w:sz="0" w:space="0" w:color="auto"/>
        <w:left w:val="none" w:sz="0" w:space="0" w:color="auto"/>
        <w:bottom w:val="none" w:sz="0" w:space="0" w:color="auto"/>
        <w:right w:val="none" w:sz="0" w:space="0" w:color="auto"/>
      </w:divBdr>
    </w:div>
    <w:div w:id="39981647">
      <w:bodyDiv w:val="1"/>
      <w:marLeft w:val="0"/>
      <w:marRight w:val="0"/>
      <w:marTop w:val="0"/>
      <w:marBottom w:val="0"/>
      <w:divBdr>
        <w:top w:val="none" w:sz="0" w:space="0" w:color="auto"/>
        <w:left w:val="none" w:sz="0" w:space="0" w:color="auto"/>
        <w:bottom w:val="none" w:sz="0" w:space="0" w:color="auto"/>
        <w:right w:val="none" w:sz="0" w:space="0" w:color="auto"/>
      </w:divBdr>
    </w:div>
    <w:div w:id="42606914">
      <w:bodyDiv w:val="1"/>
      <w:marLeft w:val="0"/>
      <w:marRight w:val="0"/>
      <w:marTop w:val="0"/>
      <w:marBottom w:val="0"/>
      <w:divBdr>
        <w:top w:val="none" w:sz="0" w:space="0" w:color="auto"/>
        <w:left w:val="none" w:sz="0" w:space="0" w:color="auto"/>
        <w:bottom w:val="none" w:sz="0" w:space="0" w:color="auto"/>
        <w:right w:val="none" w:sz="0" w:space="0" w:color="auto"/>
      </w:divBdr>
    </w:div>
    <w:div w:id="44720383">
      <w:bodyDiv w:val="1"/>
      <w:marLeft w:val="0"/>
      <w:marRight w:val="0"/>
      <w:marTop w:val="0"/>
      <w:marBottom w:val="0"/>
      <w:divBdr>
        <w:top w:val="none" w:sz="0" w:space="0" w:color="auto"/>
        <w:left w:val="none" w:sz="0" w:space="0" w:color="auto"/>
        <w:bottom w:val="none" w:sz="0" w:space="0" w:color="auto"/>
        <w:right w:val="none" w:sz="0" w:space="0" w:color="auto"/>
      </w:divBdr>
    </w:div>
    <w:div w:id="44765749">
      <w:bodyDiv w:val="1"/>
      <w:marLeft w:val="0"/>
      <w:marRight w:val="0"/>
      <w:marTop w:val="0"/>
      <w:marBottom w:val="0"/>
      <w:divBdr>
        <w:top w:val="none" w:sz="0" w:space="0" w:color="auto"/>
        <w:left w:val="none" w:sz="0" w:space="0" w:color="auto"/>
        <w:bottom w:val="none" w:sz="0" w:space="0" w:color="auto"/>
        <w:right w:val="none" w:sz="0" w:space="0" w:color="auto"/>
      </w:divBdr>
    </w:div>
    <w:div w:id="49307468">
      <w:bodyDiv w:val="1"/>
      <w:marLeft w:val="0"/>
      <w:marRight w:val="0"/>
      <w:marTop w:val="0"/>
      <w:marBottom w:val="0"/>
      <w:divBdr>
        <w:top w:val="none" w:sz="0" w:space="0" w:color="auto"/>
        <w:left w:val="none" w:sz="0" w:space="0" w:color="auto"/>
        <w:bottom w:val="none" w:sz="0" w:space="0" w:color="auto"/>
        <w:right w:val="none" w:sz="0" w:space="0" w:color="auto"/>
      </w:divBdr>
    </w:div>
    <w:div w:id="51120933">
      <w:bodyDiv w:val="1"/>
      <w:marLeft w:val="0"/>
      <w:marRight w:val="0"/>
      <w:marTop w:val="0"/>
      <w:marBottom w:val="0"/>
      <w:divBdr>
        <w:top w:val="none" w:sz="0" w:space="0" w:color="auto"/>
        <w:left w:val="none" w:sz="0" w:space="0" w:color="auto"/>
        <w:bottom w:val="none" w:sz="0" w:space="0" w:color="auto"/>
        <w:right w:val="none" w:sz="0" w:space="0" w:color="auto"/>
      </w:divBdr>
    </w:div>
    <w:div w:id="53089483">
      <w:bodyDiv w:val="1"/>
      <w:marLeft w:val="0"/>
      <w:marRight w:val="0"/>
      <w:marTop w:val="0"/>
      <w:marBottom w:val="0"/>
      <w:divBdr>
        <w:top w:val="none" w:sz="0" w:space="0" w:color="auto"/>
        <w:left w:val="none" w:sz="0" w:space="0" w:color="auto"/>
        <w:bottom w:val="none" w:sz="0" w:space="0" w:color="auto"/>
        <w:right w:val="none" w:sz="0" w:space="0" w:color="auto"/>
      </w:divBdr>
    </w:div>
    <w:div w:id="73817832">
      <w:bodyDiv w:val="1"/>
      <w:marLeft w:val="0"/>
      <w:marRight w:val="0"/>
      <w:marTop w:val="0"/>
      <w:marBottom w:val="0"/>
      <w:divBdr>
        <w:top w:val="none" w:sz="0" w:space="0" w:color="auto"/>
        <w:left w:val="none" w:sz="0" w:space="0" w:color="auto"/>
        <w:bottom w:val="none" w:sz="0" w:space="0" w:color="auto"/>
        <w:right w:val="none" w:sz="0" w:space="0" w:color="auto"/>
      </w:divBdr>
    </w:div>
    <w:div w:id="74474597">
      <w:bodyDiv w:val="1"/>
      <w:marLeft w:val="0"/>
      <w:marRight w:val="0"/>
      <w:marTop w:val="0"/>
      <w:marBottom w:val="0"/>
      <w:divBdr>
        <w:top w:val="none" w:sz="0" w:space="0" w:color="auto"/>
        <w:left w:val="none" w:sz="0" w:space="0" w:color="auto"/>
        <w:bottom w:val="none" w:sz="0" w:space="0" w:color="auto"/>
        <w:right w:val="none" w:sz="0" w:space="0" w:color="auto"/>
      </w:divBdr>
    </w:div>
    <w:div w:id="76640435">
      <w:bodyDiv w:val="1"/>
      <w:marLeft w:val="0"/>
      <w:marRight w:val="0"/>
      <w:marTop w:val="0"/>
      <w:marBottom w:val="0"/>
      <w:divBdr>
        <w:top w:val="none" w:sz="0" w:space="0" w:color="auto"/>
        <w:left w:val="none" w:sz="0" w:space="0" w:color="auto"/>
        <w:bottom w:val="none" w:sz="0" w:space="0" w:color="auto"/>
        <w:right w:val="none" w:sz="0" w:space="0" w:color="auto"/>
      </w:divBdr>
    </w:div>
    <w:div w:id="101072948">
      <w:bodyDiv w:val="1"/>
      <w:marLeft w:val="0"/>
      <w:marRight w:val="0"/>
      <w:marTop w:val="0"/>
      <w:marBottom w:val="0"/>
      <w:divBdr>
        <w:top w:val="none" w:sz="0" w:space="0" w:color="auto"/>
        <w:left w:val="none" w:sz="0" w:space="0" w:color="auto"/>
        <w:bottom w:val="none" w:sz="0" w:space="0" w:color="auto"/>
        <w:right w:val="none" w:sz="0" w:space="0" w:color="auto"/>
      </w:divBdr>
    </w:div>
    <w:div w:id="103312661">
      <w:bodyDiv w:val="1"/>
      <w:marLeft w:val="0"/>
      <w:marRight w:val="0"/>
      <w:marTop w:val="0"/>
      <w:marBottom w:val="0"/>
      <w:divBdr>
        <w:top w:val="none" w:sz="0" w:space="0" w:color="auto"/>
        <w:left w:val="none" w:sz="0" w:space="0" w:color="auto"/>
        <w:bottom w:val="none" w:sz="0" w:space="0" w:color="auto"/>
        <w:right w:val="none" w:sz="0" w:space="0" w:color="auto"/>
      </w:divBdr>
    </w:div>
    <w:div w:id="105663368">
      <w:bodyDiv w:val="1"/>
      <w:marLeft w:val="0"/>
      <w:marRight w:val="0"/>
      <w:marTop w:val="0"/>
      <w:marBottom w:val="0"/>
      <w:divBdr>
        <w:top w:val="none" w:sz="0" w:space="0" w:color="auto"/>
        <w:left w:val="none" w:sz="0" w:space="0" w:color="auto"/>
        <w:bottom w:val="none" w:sz="0" w:space="0" w:color="auto"/>
        <w:right w:val="none" w:sz="0" w:space="0" w:color="auto"/>
      </w:divBdr>
    </w:div>
    <w:div w:id="107772687">
      <w:bodyDiv w:val="1"/>
      <w:marLeft w:val="0"/>
      <w:marRight w:val="0"/>
      <w:marTop w:val="0"/>
      <w:marBottom w:val="0"/>
      <w:divBdr>
        <w:top w:val="none" w:sz="0" w:space="0" w:color="auto"/>
        <w:left w:val="none" w:sz="0" w:space="0" w:color="auto"/>
        <w:bottom w:val="none" w:sz="0" w:space="0" w:color="auto"/>
        <w:right w:val="none" w:sz="0" w:space="0" w:color="auto"/>
      </w:divBdr>
    </w:div>
    <w:div w:id="107890618">
      <w:bodyDiv w:val="1"/>
      <w:marLeft w:val="0"/>
      <w:marRight w:val="0"/>
      <w:marTop w:val="0"/>
      <w:marBottom w:val="0"/>
      <w:divBdr>
        <w:top w:val="none" w:sz="0" w:space="0" w:color="auto"/>
        <w:left w:val="none" w:sz="0" w:space="0" w:color="auto"/>
        <w:bottom w:val="none" w:sz="0" w:space="0" w:color="auto"/>
        <w:right w:val="none" w:sz="0" w:space="0" w:color="auto"/>
      </w:divBdr>
    </w:div>
    <w:div w:id="108284770">
      <w:bodyDiv w:val="1"/>
      <w:marLeft w:val="0"/>
      <w:marRight w:val="0"/>
      <w:marTop w:val="0"/>
      <w:marBottom w:val="0"/>
      <w:divBdr>
        <w:top w:val="none" w:sz="0" w:space="0" w:color="auto"/>
        <w:left w:val="none" w:sz="0" w:space="0" w:color="auto"/>
        <w:bottom w:val="none" w:sz="0" w:space="0" w:color="auto"/>
        <w:right w:val="none" w:sz="0" w:space="0" w:color="auto"/>
      </w:divBdr>
    </w:div>
    <w:div w:id="114056609">
      <w:bodyDiv w:val="1"/>
      <w:marLeft w:val="0"/>
      <w:marRight w:val="0"/>
      <w:marTop w:val="0"/>
      <w:marBottom w:val="0"/>
      <w:divBdr>
        <w:top w:val="none" w:sz="0" w:space="0" w:color="auto"/>
        <w:left w:val="none" w:sz="0" w:space="0" w:color="auto"/>
        <w:bottom w:val="none" w:sz="0" w:space="0" w:color="auto"/>
        <w:right w:val="none" w:sz="0" w:space="0" w:color="auto"/>
      </w:divBdr>
    </w:div>
    <w:div w:id="119687677">
      <w:bodyDiv w:val="1"/>
      <w:marLeft w:val="0"/>
      <w:marRight w:val="0"/>
      <w:marTop w:val="0"/>
      <w:marBottom w:val="0"/>
      <w:divBdr>
        <w:top w:val="none" w:sz="0" w:space="0" w:color="auto"/>
        <w:left w:val="none" w:sz="0" w:space="0" w:color="auto"/>
        <w:bottom w:val="none" w:sz="0" w:space="0" w:color="auto"/>
        <w:right w:val="none" w:sz="0" w:space="0" w:color="auto"/>
      </w:divBdr>
      <w:divsChild>
        <w:div w:id="1712875300">
          <w:marLeft w:val="0"/>
          <w:marRight w:val="0"/>
          <w:marTop w:val="0"/>
          <w:marBottom w:val="0"/>
          <w:divBdr>
            <w:top w:val="none" w:sz="0" w:space="0" w:color="auto"/>
            <w:left w:val="none" w:sz="0" w:space="0" w:color="auto"/>
            <w:bottom w:val="none" w:sz="0" w:space="0" w:color="auto"/>
            <w:right w:val="none" w:sz="0" w:space="0" w:color="auto"/>
          </w:divBdr>
          <w:divsChild>
            <w:div w:id="1262762274">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 w:id="123818299">
      <w:bodyDiv w:val="1"/>
      <w:marLeft w:val="0"/>
      <w:marRight w:val="0"/>
      <w:marTop w:val="0"/>
      <w:marBottom w:val="0"/>
      <w:divBdr>
        <w:top w:val="none" w:sz="0" w:space="0" w:color="auto"/>
        <w:left w:val="none" w:sz="0" w:space="0" w:color="auto"/>
        <w:bottom w:val="none" w:sz="0" w:space="0" w:color="auto"/>
        <w:right w:val="none" w:sz="0" w:space="0" w:color="auto"/>
      </w:divBdr>
    </w:div>
    <w:div w:id="124663288">
      <w:bodyDiv w:val="1"/>
      <w:marLeft w:val="0"/>
      <w:marRight w:val="0"/>
      <w:marTop w:val="0"/>
      <w:marBottom w:val="0"/>
      <w:divBdr>
        <w:top w:val="none" w:sz="0" w:space="0" w:color="auto"/>
        <w:left w:val="none" w:sz="0" w:space="0" w:color="auto"/>
        <w:bottom w:val="none" w:sz="0" w:space="0" w:color="auto"/>
        <w:right w:val="none" w:sz="0" w:space="0" w:color="auto"/>
      </w:divBdr>
    </w:div>
    <w:div w:id="136189102">
      <w:bodyDiv w:val="1"/>
      <w:marLeft w:val="0"/>
      <w:marRight w:val="0"/>
      <w:marTop w:val="0"/>
      <w:marBottom w:val="0"/>
      <w:divBdr>
        <w:top w:val="none" w:sz="0" w:space="0" w:color="auto"/>
        <w:left w:val="none" w:sz="0" w:space="0" w:color="auto"/>
        <w:bottom w:val="none" w:sz="0" w:space="0" w:color="auto"/>
        <w:right w:val="none" w:sz="0" w:space="0" w:color="auto"/>
      </w:divBdr>
    </w:div>
    <w:div w:id="144707790">
      <w:bodyDiv w:val="1"/>
      <w:marLeft w:val="0"/>
      <w:marRight w:val="0"/>
      <w:marTop w:val="0"/>
      <w:marBottom w:val="0"/>
      <w:divBdr>
        <w:top w:val="none" w:sz="0" w:space="0" w:color="auto"/>
        <w:left w:val="none" w:sz="0" w:space="0" w:color="auto"/>
        <w:bottom w:val="none" w:sz="0" w:space="0" w:color="auto"/>
        <w:right w:val="none" w:sz="0" w:space="0" w:color="auto"/>
      </w:divBdr>
    </w:div>
    <w:div w:id="146172280">
      <w:bodyDiv w:val="1"/>
      <w:marLeft w:val="0"/>
      <w:marRight w:val="0"/>
      <w:marTop w:val="0"/>
      <w:marBottom w:val="0"/>
      <w:divBdr>
        <w:top w:val="none" w:sz="0" w:space="0" w:color="auto"/>
        <w:left w:val="none" w:sz="0" w:space="0" w:color="auto"/>
        <w:bottom w:val="none" w:sz="0" w:space="0" w:color="auto"/>
        <w:right w:val="none" w:sz="0" w:space="0" w:color="auto"/>
      </w:divBdr>
    </w:div>
    <w:div w:id="159204031">
      <w:bodyDiv w:val="1"/>
      <w:marLeft w:val="0"/>
      <w:marRight w:val="0"/>
      <w:marTop w:val="0"/>
      <w:marBottom w:val="0"/>
      <w:divBdr>
        <w:top w:val="none" w:sz="0" w:space="0" w:color="auto"/>
        <w:left w:val="none" w:sz="0" w:space="0" w:color="auto"/>
        <w:bottom w:val="none" w:sz="0" w:space="0" w:color="auto"/>
        <w:right w:val="none" w:sz="0" w:space="0" w:color="auto"/>
      </w:divBdr>
    </w:div>
    <w:div w:id="159318214">
      <w:bodyDiv w:val="1"/>
      <w:marLeft w:val="0"/>
      <w:marRight w:val="0"/>
      <w:marTop w:val="0"/>
      <w:marBottom w:val="0"/>
      <w:divBdr>
        <w:top w:val="none" w:sz="0" w:space="0" w:color="auto"/>
        <w:left w:val="none" w:sz="0" w:space="0" w:color="auto"/>
        <w:bottom w:val="none" w:sz="0" w:space="0" w:color="auto"/>
        <w:right w:val="none" w:sz="0" w:space="0" w:color="auto"/>
      </w:divBdr>
    </w:div>
    <w:div w:id="160433263">
      <w:bodyDiv w:val="1"/>
      <w:marLeft w:val="0"/>
      <w:marRight w:val="0"/>
      <w:marTop w:val="0"/>
      <w:marBottom w:val="0"/>
      <w:divBdr>
        <w:top w:val="none" w:sz="0" w:space="0" w:color="auto"/>
        <w:left w:val="none" w:sz="0" w:space="0" w:color="auto"/>
        <w:bottom w:val="none" w:sz="0" w:space="0" w:color="auto"/>
        <w:right w:val="none" w:sz="0" w:space="0" w:color="auto"/>
      </w:divBdr>
    </w:div>
    <w:div w:id="162553996">
      <w:bodyDiv w:val="1"/>
      <w:marLeft w:val="0"/>
      <w:marRight w:val="0"/>
      <w:marTop w:val="0"/>
      <w:marBottom w:val="0"/>
      <w:divBdr>
        <w:top w:val="none" w:sz="0" w:space="0" w:color="auto"/>
        <w:left w:val="none" w:sz="0" w:space="0" w:color="auto"/>
        <w:bottom w:val="none" w:sz="0" w:space="0" w:color="auto"/>
        <w:right w:val="none" w:sz="0" w:space="0" w:color="auto"/>
      </w:divBdr>
    </w:div>
    <w:div w:id="168519940">
      <w:bodyDiv w:val="1"/>
      <w:marLeft w:val="0"/>
      <w:marRight w:val="0"/>
      <w:marTop w:val="0"/>
      <w:marBottom w:val="0"/>
      <w:divBdr>
        <w:top w:val="none" w:sz="0" w:space="0" w:color="auto"/>
        <w:left w:val="none" w:sz="0" w:space="0" w:color="auto"/>
        <w:bottom w:val="none" w:sz="0" w:space="0" w:color="auto"/>
        <w:right w:val="none" w:sz="0" w:space="0" w:color="auto"/>
      </w:divBdr>
    </w:div>
    <w:div w:id="174225468">
      <w:bodyDiv w:val="1"/>
      <w:marLeft w:val="0"/>
      <w:marRight w:val="0"/>
      <w:marTop w:val="0"/>
      <w:marBottom w:val="0"/>
      <w:divBdr>
        <w:top w:val="none" w:sz="0" w:space="0" w:color="auto"/>
        <w:left w:val="none" w:sz="0" w:space="0" w:color="auto"/>
        <w:bottom w:val="none" w:sz="0" w:space="0" w:color="auto"/>
        <w:right w:val="none" w:sz="0" w:space="0" w:color="auto"/>
      </w:divBdr>
    </w:div>
    <w:div w:id="177816973">
      <w:bodyDiv w:val="1"/>
      <w:marLeft w:val="0"/>
      <w:marRight w:val="0"/>
      <w:marTop w:val="0"/>
      <w:marBottom w:val="0"/>
      <w:divBdr>
        <w:top w:val="none" w:sz="0" w:space="0" w:color="auto"/>
        <w:left w:val="none" w:sz="0" w:space="0" w:color="auto"/>
        <w:bottom w:val="none" w:sz="0" w:space="0" w:color="auto"/>
        <w:right w:val="none" w:sz="0" w:space="0" w:color="auto"/>
      </w:divBdr>
    </w:div>
    <w:div w:id="178474183">
      <w:bodyDiv w:val="1"/>
      <w:marLeft w:val="0"/>
      <w:marRight w:val="0"/>
      <w:marTop w:val="0"/>
      <w:marBottom w:val="0"/>
      <w:divBdr>
        <w:top w:val="none" w:sz="0" w:space="0" w:color="auto"/>
        <w:left w:val="none" w:sz="0" w:space="0" w:color="auto"/>
        <w:bottom w:val="none" w:sz="0" w:space="0" w:color="auto"/>
        <w:right w:val="none" w:sz="0" w:space="0" w:color="auto"/>
      </w:divBdr>
    </w:div>
    <w:div w:id="196552599">
      <w:bodyDiv w:val="1"/>
      <w:marLeft w:val="0"/>
      <w:marRight w:val="0"/>
      <w:marTop w:val="0"/>
      <w:marBottom w:val="0"/>
      <w:divBdr>
        <w:top w:val="none" w:sz="0" w:space="0" w:color="auto"/>
        <w:left w:val="none" w:sz="0" w:space="0" w:color="auto"/>
        <w:bottom w:val="none" w:sz="0" w:space="0" w:color="auto"/>
        <w:right w:val="none" w:sz="0" w:space="0" w:color="auto"/>
      </w:divBdr>
    </w:div>
    <w:div w:id="199904135">
      <w:bodyDiv w:val="1"/>
      <w:marLeft w:val="0"/>
      <w:marRight w:val="0"/>
      <w:marTop w:val="0"/>
      <w:marBottom w:val="0"/>
      <w:divBdr>
        <w:top w:val="none" w:sz="0" w:space="0" w:color="auto"/>
        <w:left w:val="none" w:sz="0" w:space="0" w:color="auto"/>
        <w:bottom w:val="none" w:sz="0" w:space="0" w:color="auto"/>
        <w:right w:val="none" w:sz="0" w:space="0" w:color="auto"/>
      </w:divBdr>
    </w:div>
    <w:div w:id="202527159">
      <w:bodyDiv w:val="1"/>
      <w:marLeft w:val="0"/>
      <w:marRight w:val="0"/>
      <w:marTop w:val="0"/>
      <w:marBottom w:val="0"/>
      <w:divBdr>
        <w:top w:val="none" w:sz="0" w:space="0" w:color="auto"/>
        <w:left w:val="none" w:sz="0" w:space="0" w:color="auto"/>
        <w:bottom w:val="none" w:sz="0" w:space="0" w:color="auto"/>
        <w:right w:val="none" w:sz="0" w:space="0" w:color="auto"/>
      </w:divBdr>
    </w:div>
    <w:div w:id="214007593">
      <w:bodyDiv w:val="1"/>
      <w:marLeft w:val="0"/>
      <w:marRight w:val="0"/>
      <w:marTop w:val="0"/>
      <w:marBottom w:val="0"/>
      <w:divBdr>
        <w:top w:val="none" w:sz="0" w:space="0" w:color="auto"/>
        <w:left w:val="none" w:sz="0" w:space="0" w:color="auto"/>
        <w:bottom w:val="none" w:sz="0" w:space="0" w:color="auto"/>
        <w:right w:val="none" w:sz="0" w:space="0" w:color="auto"/>
      </w:divBdr>
    </w:div>
    <w:div w:id="218900619">
      <w:bodyDiv w:val="1"/>
      <w:marLeft w:val="0"/>
      <w:marRight w:val="0"/>
      <w:marTop w:val="0"/>
      <w:marBottom w:val="0"/>
      <w:divBdr>
        <w:top w:val="none" w:sz="0" w:space="0" w:color="auto"/>
        <w:left w:val="none" w:sz="0" w:space="0" w:color="auto"/>
        <w:bottom w:val="none" w:sz="0" w:space="0" w:color="auto"/>
        <w:right w:val="none" w:sz="0" w:space="0" w:color="auto"/>
      </w:divBdr>
    </w:div>
    <w:div w:id="218908930">
      <w:bodyDiv w:val="1"/>
      <w:marLeft w:val="0"/>
      <w:marRight w:val="0"/>
      <w:marTop w:val="0"/>
      <w:marBottom w:val="0"/>
      <w:divBdr>
        <w:top w:val="none" w:sz="0" w:space="0" w:color="auto"/>
        <w:left w:val="none" w:sz="0" w:space="0" w:color="auto"/>
        <w:bottom w:val="none" w:sz="0" w:space="0" w:color="auto"/>
        <w:right w:val="none" w:sz="0" w:space="0" w:color="auto"/>
      </w:divBdr>
    </w:div>
    <w:div w:id="219753965">
      <w:bodyDiv w:val="1"/>
      <w:marLeft w:val="0"/>
      <w:marRight w:val="0"/>
      <w:marTop w:val="0"/>
      <w:marBottom w:val="0"/>
      <w:divBdr>
        <w:top w:val="none" w:sz="0" w:space="0" w:color="auto"/>
        <w:left w:val="none" w:sz="0" w:space="0" w:color="auto"/>
        <w:bottom w:val="none" w:sz="0" w:space="0" w:color="auto"/>
        <w:right w:val="none" w:sz="0" w:space="0" w:color="auto"/>
      </w:divBdr>
    </w:div>
    <w:div w:id="222252073">
      <w:bodyDiv w:val="1"/>
      <w:marLeft w:val="0"/>
      <w:marRight w:val="0"/>
      <w:marTop w:val="0"/>
      <w:marBottom w:val="0"/>
      <w:divBdr>
        <w:top w:val="none" w:sz="0" w:space="0" w:color="auto"/>
        <w:left w:val="none" w:sz="0" w:space="0" w:color="auto"/>
        <w:bottom w:val="none" w:sz="0" w:space="0" w:color="auto"/>
        <w:right w:val="none" w:sz="0" w:space="0" w:color="auto"/>
      </w:divBdr>
    </w:div>
    <w:div w:id="222258351">
      <w:bodyDiv w:val="1"/>
      <w:marLeft w:val="0"/>
      <w:marRight w:val="0"/>
      <w:marTop w:val="0"/>
      <w:marBottom w:val="0"/>
      <w:divBdr>
        <w:top w:val="none" w:sz="0" w:space="0" w:color="auto"/>
        <w:left w:val="none" w:sz="0" w:space="0" w:color="auto"/>
        <w:bottom w:val="none" w:sz="0" w:space="0" w:color="auto"/>
        <w:right w:val="none" w:sz="0" w:space="0" w:color="auto"/>
      </w:divBdr>
    </w:div>
    <w:div w:id="222714265">
      <w:bodyDiv w:val="1"/>
      <w:marLeft w:val="0"/>
      <w:marRight w:val="0"/>
      <w:marTop w:val="0"/>
      <w:marBottom w:val="0"/>
      <w:divBdr>
        <w:top w:val="none" w:sz="0" w:space="0" w:color="auto"/>
        <w:left w:val="none" w:sz="0" w:space="0" w:color="auto"/>
        <w:bottom w:val="none" w:sz="0" w:space="0" w:color="auto"/>
        <w:right w:val="none" w:sz="0" w:space="0" w:color="auto"/>
      </w:divBdr>
    </w:div>
    <w:div w:id="232356805">
      <w:bodyDiv w:val="1"/>
      <w:marLeft w:val="0"/>
      <w:marRight w:val="0"/>
      <w:marTop w:val="0"/>
      <w:marBottom w:val="0"/>
      <w:divBdr>
        <w:top w:val="none" w:sz="0" w:space="0" w:color="auto"/>
        <w:left w:val="none" w:sz="0" w:space="0" w:color="auto"/>
        <w:bottom w:val="none" w:sz="0" w:space="0" w:color="auto"/>
        <w:right w:val="none" w:sz="0" w:space="0" w:color="auto"/>
      </w:divBdr>
    </w:div>
    <w:div w:id="232853654">
      <w:bodyDiv w:val="1"/>
      <w:marLeft w:val="0"/>
      <w:marRight w:val="0"/>
      <w:marTop w:val="0"/>
      <w:marBottom w:val="0"/>
      <w:divBdr>
        <w:top w:val="none" w:sz="0" w:space="0" w:color="auto"/>
        <w:left w:val="none" w:sz="0" w:space="0" w:color="auto"/>
        <w:bottom w:val="none" w:sz="0" w:space="0" w:color="auto"/>
        <w:right w:val="none" w:sz="0" w:space="0" w:color="auto"/>
      </w:divBdr>
    </w:div>
    <w:div w:id="236209587">
      <w:bodyDiv w:val="1"/>
      <w:marLeft w:val="0"/>
      <w:marRight w:val="0"/>
      <w:marTop w:val="0"/>
      <w:marBottom w:val="0"/>
      <w:divBdr>
        <w:top w:val="none" w:sz="0" w:space="0" w:color="auto"/>
        <w:left w:val="none" w:sz="0" w:space="0" w:color="auto"/>
        <w:bottom w:val="none" w:sz="0" w:space="0" w:color="auto"/>
        <w:right w:val="none" w:sz="0" w:space="0" w:color="auto"/>
      </w:divBdr>
    </w:div>
    <w:div w:id="236476225">
      <w:bodyDiv w:val="1"/>
      <w:marLeft w:val="0"/>
      <w:marRight w:val="0"/>
      <w:marTop w:val="0"/>
      <w:marBottom w:val="0"/>
      <w:divBdr>
        <w:top w:val="none" w:sz="0" w:space="0" w:color="auto"/>
        <w:left w:val="none" w:sz="0" w:space="0" w:color="auto"/>
        <w:bottom w:val="none" w:sz="0" w:space="0" w:color="auto"/>
        <w:right w:val="none" w:sz="0" w:space="0" w:color="auto"/>
      </w:divBdr>
    </w:div>
    <w:div w:id="237517229">
      <w:bodyDiv w:val="1"/>
      <w:marLeft w:val="0"/>
      <w:marRight w:val="0"/>
      <w:marTop w:val="0"/>
      <w:marBottom w:val="0"/>
      <w:divBdr>
        <w:top w:val="none" w:sz="0" w:space="0" w:color="auto"/>
        <w:left w:val="none" w:sz="0" w:space="0" w:color="auto"/>
        <w:bottom w:val="none" w:sz="0" w:space="0" w:color="auto"/>
        <w:right w:val="none" w:sz="0" w:space="0" w:color="auto"/>
      </w:divBdr>
    </w:div>
    <w:div w:id="241843294">
      <w:bodyDiv w:val="1"/>
      <w:marLeft w:val="0"/>
      <w:marRight w:val="0"/>
      <w:marTop w:val="0"/>
      <w:marBottom w:val="0"/>
      <w:divBdr>
        <w:top w:val="none" w:sz="0" w:space="0" w:color="auto"/>
        <w:left w:val="none" w:sz="0" w:space="0" w:color="auto"/>
        <w:bottom w:val="none" w:sz="0" w:space="0" w:color="auto"/>
        <w:right w:val="none" w:sz="0" w:space="0" w:color="auto"/>
      </w:divBdr>
    </w:div>
    <w:div w:id="249823744">
      <w:bodyDiv w:val="1"/>
      <w:marLeft w:val="0"/>
      <w:marRight w:val="0"/>
      <w:marTop w:val="0"/>
      <w:marBottom w:val="0"/>
      <w:divBdr>
        <w:top w:val="none" w:sz="0" w:space="0" w:color="auto"/>
        <w:left w:val="none" w:sz="0" w:space="0" w:color="auto"/>
        <w:bottom w:val="none" w:sz="0" w:space="0" w:color="auto"/>
        <w:right w:val="none" w:sz="0" w:space="0" w:color="auto"/>
      </w:divBdr>
    </w:div>
    <w:div w:id="256327657">
      <w:bodyDiv w:val="1"/>
      <w:marLeft w:val="0"/>
      <w:marRight w:val="0"/>
      <w:marTop w:val="0"/>
      <w:marBottom w:val="0"/>
      <w:divBdr>
        <w:top w:val="none" w:sz="0" w:space="0" w:color="auto"/>
        <w:left w:val="none" w:sz="0" w:space="0" w:color="auto"/>
        <w:bottom w:val="none" w:sz="0" w:space="0" w:color="auto"/>
        <w:right w:val="none" w:sz="0" w:space="0" w:color="auto"/>
      </w:divBdr>
    </w:div>
    <w:div w:id="262032811">
      <w:bodyDiv w:val="1"/>
      <w:marLeft w:val="0"/>
      <w:marRight w:val="0"/>
      <w:marTop w:val="0"/>
      <w:marBottom w:val="0"/>
      <w:divBdr>
        <w:top w:val="none" w:sz="0" w:space="0" w:color="auto"/>
        <w:left w:val="none" w:sz="0" w:space="0" w:color="auto"/>
        <w:bottom w:val="none" w:sz="0" w:space="0" w:color="auto"/>
        <w:right w:val="none" w:sz="0" w:space="0" w:color="auto"/>
      </w:divBdr>
    </w:div>
    <w:div w:id="264115573">
      <w:bodyDiv w:val="1"/>
      <w:marLeft w:val="0"/>
      <w:marRight w:val="0"/>
      <w:marTop w:val="0"/>
      <w:marBottom w:val="0"/>
      <w:divBdr>
        <w:top w:val="none" w:sz="0" w:space="0" w:color="auto"/>
        <w:left w:val="none" w:sz="0" w:space="0" w:color="auto"/>
        <w:bottom w:val="none" w:sz="0" w:space="0" w:color="auto"/>
        <w:right w:val="none" w:sz="0" w:space="0" w:color="auto"/>
      </w:divBdr>
    </w:div>
    <w:div w:id="264121668">
      <w:bodyDiv w:val="1"/>
      <w:marLeft w:val="0"/>
      <w:marRight w:val="0"/>
      <w:marTop w:val="0"/>
      <w:marBottom w:val="0"/>
      <w:divBdr>
        <w:top w:val="none" w:sz="0" w:space="0" w:color="auto"/>
        <w:left w:val="none" w:sz="0" w:space="0" w:color="auto"/>
        <w:bottom w:val="none" w:sz="0" w:space="0" w:color="auto"/>
        <w:right w:val="none" w:sz="0" w:space="0" w:color="auto"/>
      </w:divBdr>
    </w:div>
    <w:div w:id="268977917">
      <w:bodyDiv w:val="1"/>
      <w:marLeft w:val="0"/>
      <w:marRight w:val="0"/>
      <w:marTop w:val="0"/>
      <w:marBottom w:val="0"/>
      <w:divBdr>
        <w:top w:val="none" w:sz="0" w:space="0" w:color="auto"/>
        <w:left w:val="none" w:sz="0" w:space="0" w:color="auto"/>
        <w:bottom w:val="none" w:sz="0" w:space="0" w:color="auto"/>
        <w:right w:val="none" w:sz="0" w:space="0" w:color="auto"/>
      </w:divBdr>
    </w:div>
    <w:div w:id="274217498">
      <w:bodyDiv w:val="1"/>
      <w:marLeft w:val="0"/>
      <w:marRight w:val="0"/>
      <w:marTop w:val="0"/>
      <w:marBottom w:val="0"/>
      <w:divBdr>
        <w:top w:val="none" w:sz="0" w:space="0" w:color="auto"/>
        <w:left w:val="none" w:sz="0" w:space="0" w:color="auto"/>
        <w:bottom w:val="none" w:sz="0" w:space="0" w:color="auto"/>
        <w:right w:val="none" w:sz="0" w:space="0" w:color="auto"/>
      </w:divBdr>
    </w:div>
    <w:div w:id="278536762">
      <w:bodyDiv w:val="1"/>
      <w:marLeft w:val="0"/>
      <w:marRight w:val="0"/>
      <w:marTop w:val="0"/>
      <w:marBottom w:val="0"/>
      <w:divBdr>
        <w:top w:val="none" w:sz="0" w:space="0" w:color="auto"/>
        <w:left w:val="none" w:sz="0" w:space="0" w:color="auto"/>
        <w:bottom w:val="none" w:sz="0" w:space="0" w:color="auto"/>
        <w:right w:val="none" w:sz="0" w:space="0" w:color="auto"/>
      </w:divBdr>
    </w:div>
    <w:div w:id="280647922">
      <w:bodyDiv w:val="1"/>
      <w:marLeft w:val="0"/>
      <w:marRight w:val="0"/>
      <w:marTop w:val="0"/>
      <w:marBottom w:val="0"/>
      <w:divBdr>
        <w:top w:val="none" w:sz="0" w:space="0" w:color="auto"/>
        <w:left w:val="none" w:sz="0" w:space="0" w:color="auto"/>
        <w:bottom w:val="none" w:sz="0" w:space="0" w:color="auto"/>
        <w:right w:val="none" w:sz="0" w:space="0" w:color="auto"/>
      </w:divBdr>
    </w:div>
    <w:div w:id="283922900">
      <w:bodyDiv w:val="1"/>
      <w:marLeft w:val="0"/>
      <w:marRight w:val="0"/>
      <w:marTop w:val="0"/>
      <w:marBottom w:val="0"/>
      <w:divBdr>
        <w:top w:val="none" w:sz="0" w:space="0" w:color="auto"/>
        <w:left w:val="none" w:sz="0" w:space="0" w:color="auto"/>
        <w:bottom w:val="none" w:sz="0" w:space="0" w:color="auto"/>
        <w:right w:val="none" w:sz="0" w:space="0" w:color="auto"/>
      </w:divBdr>
    </w:div>
    <w:div w:id="289287415">
      <w:bodyDiv w:val="1"/>
      <w:marLeft w:val="0"/>
      <w:marRight w:val="0"/>
      <w:marTop w:val="0"/>
      <w:marBottom w:val="0"/>
      <w:divBdr>
        <w:top w:val="none" w:sz="0" w:space="0" w:color="auto"/>
        <w:left w:val="none" w:sz="0" w:space="0" w:color="auto"/>
        <w:bottom w:val="none" w:sz="0" w:space="0" w:color="auto"/>
        <w:right w:val="none" w:sz="0" w:space="0" w:color="auto"/>
      </w:divBdr>
    </w:div>
    <w:div w:id="291373938">
      <w:bodyDiv w:val="1"/>
      <w:marLeft w:val="0"/>
      <w:marRight w:val="0"/>
      <w:marTop w:val="0"/>
      <w:marBottom w:val="0"/>
      <w:divBdr>
        <w:top w:val="none" w:sz="0" w:space="0" w:color="auto"/>
        <w:left w:val="none" w:sz="0" w:space="0" w:color="auto"/>
        <w:bottom w:val="none" w:sz="0" w:space="0" w:color="auto"/>
        <w:right w:val="none" w:sz="0" w:space="0" w:color="auto"/>
      </w:divBdr>
    </w:div>
    <w:div w:id="292759878">
      <w:bodyDiv w:val="1"/>
      <w:marLeft w:val="0"/>
      <w:marRight w:val="0"/>
      <w:marTop w:val="0"/>
      <w:marBottom w:val="0"/>
      <w:divBdr>
        <w:top w:val="none" w:sz="0" w:space="0" w:color="auto"/>
        <w:left w:val="none" w:sz="0" w:space="0" w:color="auto"/>
        <w:bottom w:val="none" w:sz="0" w:space="0" w:color="auto"/>
        <w:right w:val="none" w:sz="0" w:space="0" w:color="auto"/>
      </w:divBdr>
    </w:div>
    <w:div w:id="292831970">
      <w:bodyDiv w:val="1"/>
      <w:marLeft w:val="0"/>
      <w:marRight w:val="0"/>
      <w:marTop w:val="0"/>
      <w:marBottom w:val="0"/>
      <w:divBdr>
        <w:top w:val="none" w:sz="0" w:space="0" w:color="auto"/>
        <w:left w:val="none" w:sz="0" w:space="0" w:color="auto"/>
        <w:bottom w:val="none" w:sz="0" w:space="0" w:color="auto"/>
        <w:right w:val="none" w:sz="0" w:space="0" w:color="auto"/>
      </w:divBdr>
    </w:div>
    <w:div w:id="304774345">
      <w:bodyDiv w:val="1"/>
      <w:marLeft w:val="0"/>
      <w:marRight w:val="0"/>
      <w:marTop w:val="0"/>
      <w:marBottom w:val="0"/>
      <w:divBdr>
        <w:top w:val="none" w:sz="0" w:space="0" w:color="auto"/>
        <w:left w:val="none" w:sz="0" w:space="0" w:color="auto"/>
        <w:bottom w:val="none" w:sz="0" w:space="0" w:color="auto"/>
        <w:right w:val="none" w:sz="0" w:space="0" w:color="auto"/>
      </w:divBdr>
    </w:div>
    <w:div w:id="310065697">
      <w:bodyDiv w:val="1"/>
      <w:marLeft w:val="0"/>
      <w:marRight w:val="0"/>
      <w:marTop w:val="0"/>
      <w:marBottom w:val="0"/>
      <w:divBdr>
        <w:top w:val="none" w:sz="0" w:space="0" w:color="auto"/>
        <w:left w:val="none" w:sz="0" w:space="0" w:color="auto"/>
        <w:bottom w:val="none" w:sz="0" w:space="0" w:color="auto"/>
        <w:right w:val="none" w:sz="0" w:space="0" w:color="auto"/>
      </w:divBdr>
    </w:div>
    <w:div w:id="311983955">
      <w:bodyDiv w:val="1"/>
      <w:marLeft w:val="0"/>
      <w:marRight w:val="0"/>
      <w:marTop w:val="0"/>
      <w:marBottom w:val="0"/>
      <w:divBdr>
        <w:top w:val="none" w:sz="0" w:space="0" w:color="auto"/>
        <w:left w:val="none" w:sz="0" w:space="0" w:color="auto"/>
        <w:bottom w:val="none" w:sz="0" w:space="0" w:color="auto"/>
        <w:right w:val="none" w:sz="0" w:space="0" w:color="auto"/>
      </w:divBdr>
      <w:divsChild>
        <w:div w:id="1013995540">
          <w:marLeft w:val="0"/>
          <w:marRight w:val="0"/>
          <w:marTop w:val="0"/>
          <w:marBottom w:val="0"/>
          <w:divBdr>
            <w:top w:val="none" w:sz="0" w:space="0" w:color="auto"/>
            <w:left w:val="none" w:sz="0" w:space="0" w:color="auto"/>
            <w:bottom w:val="none" w:sz="0" w:space="0" w:color="auto"/>
            <w:right w:val="none" w:sz="0" w:space="0" w:color="auto"/>
          </w:divBdr>
          <w:divsChild>
            <w:div w:id="307319545">
              <w:marLeft w:val="0"/>
              <w:marRight w:val="0"/>
              <w:marTop w:val="0"/>
              <w:marBottom w:val="0"/>
              <w:divBdr>
                <w:top w:val="none" w:sz="0" w:space="0" w:color="auto"/>
                <w:left w:val="none" w:sz="0" w:space="0" w:color="auto"/>
                <w:bottom w:val="none" w:sz="0" w:space="0" w:color="auto"/>
                <w:right w:val="none" w:sz="0" w:space="0" w:color="auto"/>
              </w:divBdr>
              <w:divsChild>
                <w:div w:id="1324580613">
                  <w:marLeft w:val="0"/>
                  <w:marRight w:val="0"/>
                  <w:marTop w:val="0"/>
                  <w:marBottom w:val="0"/>
                  <w:divBdr>
                    <w:top w:val="none" w:sz="0" w:space="0" w:color="auto"/>
                    <w:left w:val="none" w:sz="0" w:space="0" w:color="auto"/>
                    <w:bottom w:val="none" w:sz="0" w:space="0" w:color="auto"/>
                    <w:right w:val="none" w:sz="0" w:space="0" w:color="auto"/>
                  </w:divBdr>
                  <w:divsChild>
                    <w:div w:id="6924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9546">
          <w:marLeft w:val="0"/>
          <w:marRight w:val="0"/>
          <w:marTop w:val="0"/>
          <w:marBottom w:val="0"/>
          <w:divBdr>
            <w:top w:val="none" w:sz="0" w:space="0" w:color="auto"/>
            <w:left w:val="none" w:sz="0" w:space="0" w:color="auto"/>
            <w:bottom w:val="none" w:sz="0" w:space="0" w:color="auto"/>
            <w:right w:val="none" w:sz="0" w:space="0" w:color="auto"/>
          </w:divBdr>
          <w:divsChild>
            <w:div w:id="1639870541">
              <w:marLeft w:val="0"/>
              <w:marRight w:val="0"/>
              <w:marTop w:val="0"/>
              <w:marBottom w:val="0"/>
              <w:divBdr>
                <w:top w:val="none" w:sz="0" w:space="0" w:color="auto"/>
                <w:left w:val="none" w:sz="0" w:space="0" w:color="auto"/>
                <w:bottom w:val="none" w:sz="0" w:space="0" w:color="auto"/>
                <w:right w:val="none" w:sz="0" w:space="0" w:color="auto"/>
              </w:divBdr>
              <w:divsChild>
                <w:div w:id="3594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5843">
      <w:bodyDiv w:val="1"/>
      <w:marLeft w:val="0"/>
      <w:marRight w:val="0"/>
      <w:marTop w:val="0"/>
      <w:marBottom w:val="0"/>
      <w:divBdr>
        <w:top w:val="none" w:sz="0" w:space="0" w:color="auto"/>
        <w:left w:val="none" w:sz="0" w:space="0" w:color="auto"/>
        <w:bottom w:val="none" w:sz="0" w:space="0" w:color="auto"/>
        <w:right w:val="none" w:sz="0" w:space="0" w:color="auto"/>
      </w:divBdr>
    </w:div>
    <w:div w:id="314378410">
      <w:bodyDiv w:val="1"/>
      <w:marLeft w:val="0"/>
      <w:marRight w:val="0"/>
      <w:marTop w:val="0"/>
      <w:marBottom w:val="0"/>
      <w:divBdr>
        <w:top w:val="none" w:sz="0" w:space="0" w:color="auto"/>
        <w:left w:val="none" w:sz="0" w:space="0" w:color="auto"/>
        <w:bottom w:val="none" w:sz="0" w:space="0" w:color="auto"/>
        <w:right w:val="none" w:sz="0" w:space="0" w:color="auto"/>
      </w:divBdr>
    </w:div>
    <w:div w:id="318655139">
      <w:bodyDiv w:val="1"/>
      <w:marLeft w:val="0"/>
      <w:marRight w:val="0"/>
      <w:marTop w:val="0"/>
      <w:marBottom w:val="0"/>
      <w:divBdr>
        <w:top w:val="none" w:sz="0" w:space="0" w:color="auto"/>
        <w:left w:val="none" w:sz="0" w:space="0" w:color="auto"/>
        <w:bottom w:val="none" w:sz="0" w:space="0" w:color="auto"/>
        <w:right w:val="none" w:sz="0" w:space="0" w:color="auto"/>
      </w:divBdr>
    </w:div>
    <w:div w:id="321930457">
      <w:bodyDiv w:val="1"/>
      <w:marLeft w:val="0"/>
      <w:marRight w:val="0"/>
      <w:marTop w:val="0"/>
      <w:marBottom w:val="0"/>
      <w:divBdr>
        <w:top w:val="none" w:sz="0" w:space="0" w:color="auto"/>
        <w:left w:val="none" w:sz="0" w:space="0" w:color="auto"/>
        <w:bottom w:val="none" w:sz="0" w:space="0" w:color="auto"/>
        <w:right w:val="none" w:sz="0" w:space="0" w:color="auto"/>
      </w:divBdr>
    </w:div>
    <w:div w:id="324287558">
      <w:bodyDiv w:val="1"/>
      <w:marLeft w:val="0"/>
      <w:marRight w:val="0"/>
      <w:marTop w:val="0"/>
      <w:marBottom w:val="0"/>
      <w:divBdr>
        <w:top w:val="none" w:sz="0" w:space="0" w:color="auto"/>
        <w:left w:val="none" w:sz="0" w:space="0" w:color="auto"/>
        <w:bottom w:val="none" w:sz="0" w:space="0" w:color="auto"/>
        <w:right w:val="none" w:sz="0" w:space="0" w:color="auto"/>
      </w:divBdr>
    </w:div>
    <w:div w:id="329453838">
      <w:bodyDiv w:val="1"/>
      <w:marLeft w:val="0"/>
      <w:marRight w:val="0"/>
      <w:marTop w:val="0"/>
      <w:marBottom w:val="0"/>
      <w:divBdr>
        <w:top w:val="none" w:sz="0" w:space="0" w:color="auto"/>
        <w:left w:val="none" w:sz="0" w:space="0" w:color="auto"/>
        <w:bottom w:val="none" w:sz="0" w:space="0" w:color="auto"/>
        <w:right w:val="none" w:sz="0" w:space="0" w:color="auto"/>
      </w:divBdr>
    </w:div>
    <w:div w:id="331108210">
      <w:bodyDiv w:val="1"/>
      <w:marLeft w:val="0"/>
      <w:marRight w:val="0"/>
      <w:marTop w:val="0"/>
      <w:marBottom w:val="0"/>
      <w:divBdr>
        <w:top w:val="none" w:sz="0" w:space="0" w:color="auto"/>
        <w:left w:val="none" w:sz="0" w:space="0" w:color="auto"/>
        <w:bottom w:val="none" w:sz="0" w:space="0" w:color="auto"/>
        <w:right w:val="none" w:sz="0" w:space="0" w:color="auto"/>
      </w:divBdr>
    </w:div>
    <w:div w:id="331764686">
      <w:bodyDiv w:val="1"/>
      <w:marLeft w:val="0"/>
      <w:marRight w:val="0"/>
      <w:marTop w:val="0"/>
      <w:marBottom w:val="0"/>
      <w:divBdr>
        <w:top w:val="none" w:sz="0" w:space="0" w:color="auto"/>
        <w:left w:val="none" w:sz="0" w:space="0" w:color="auto"/>
        <w:bottom w:val="none" w:sz="0" w:space="0" w:color="auto"/>
        <w:right w:val="none" w:sz="0" w:space="0" w:color="auto"/>
      </w:divBdr>
    </w:div>
    <w:div w:id="340397240">
      <w:bodyDiv w:val="1"/>
      <w:marLeft w:val="0"/>
      <w:marRight w:val="0"/>
      <w:marTop w:val="0"/>
      <w:marBottom w:val="0"/>
      <w:divBdr>
        <w:top w:val="none" w:sz="0" w:space="0" w:color="auto"/>
        <w:left w:val="none" w:sz="0" w:space="0" w:color="auto"/>
        <w:bottom w:val="none" w:sz="0" w:space="0" w:color="auto"/>
        <w:right w:val="none" w:sz="0" w:space="0" w:color="auto"/>
      </w:divBdr>
    </w:div>
    <w:div w:id="341125150">
      <w:bodyDiv w:val="1"/>
      <w:marLeft w:val="0"/>
      <w:marRight w:val="0"/>
      <w:marTop w:val="0"/>
      <w:marBottom w:val="0"/>
      <w:divBdr>
        <w:top w:val="none" w:sz="0" w:space="0" w:color="auto"/>
        <w:left w:val="none" w:sz="0" w:space="0" w:color="auto"/>
        <w:bottom w:val="none" w:sz="0" w:space="0" w:color="auto"/>
        <w:right w:val="none" w:sz="0" w:space="0" w:color="auto"/>
      </w:divBdr>
    </w:div>
    <w:div w:id="341933331">
      <w:bodyDiv w:val="1"/>
      <w:marLeft w:val="0"/>
      <w:marRight w:val="0"/>
      <w:marTop w:val="0"/>
      <w:marBottom w:val="0"/>
      <w:divBdr>
        <w:top w:val="none" w:sz="0" w:space="0" w:color="auto"/>
        <w:left w:val="none" w:sz="0" w:space="0" w:color="auto"/>
        <w:bottom w:val="none" w:sz="0" w:space="0" w:color="auto"/>
        <w:right w:val="none" w:sz="0" w:space="0" w:color="auto"/>
      </w:divBdr>
    </w:div>
    <w:div w:id="345786672">
      <w:bodyDiv w:val="1"/>
      <w:marLeft w:val="0"/>
      <w:marRight w:val="0"/>
      <w:marTop w:val="0"/>
      <w:marBottom w:val="0"/>
      <w:divBdr>
        <w:top w:val="none" w:sz="0" w:space="0" w:color="auto"/>
        <w:left w:val="none" w:sz="0" w:space="0" w:color="auto"/>
        <w:bottom w:val="none" w:sz="0" w:space="0" w:color="auto"/>
        <w:right w:val="none" w:sz="0" w:space="0" w:color="auto"/>
      </w:divBdr>
    </w:div>
    <w:div w:id="353309854">
      <w:bodyDiv w:val="1"/>
      <w:marLeft w:val="0"/>
      <w:marRight w:val="0"/>
      <w:marTop w:val="0"/>
      <w:marBottom w:val="0"/>
      <w:divBdr>
        <w:top w:val="none" w:sz="0" w:space="0" w:color="auto"/>
        <w:left w:val="none" w:sz="0" w:space="0" w:color="auto"/>
        <w:bottom w:val="none" w:sz="0" w:space="0" w:color="auto"/>
        <w:right w:val="none" w:sz="0" w:space="0" w:color="auto"/>
      </w:divBdr>
    </w:div>
    <w:div w:id="353463546">
      <w:bodyDiv w:val="1"/>
      <w:marLeft w:val="0"/>
      <w:marRight w:val="0"/>
      <w:marTop w:val="0"/>
      <w:marBottom w:val="0"/>
      <w:divBdr>
        <w:top w:val="none" w:sz="0" w:space="0" w:color="auto"/>
        <w:left w:val="none" w:sz="0" w:space="0" w:color="auto"/>
        <w:bottom w:val="none" w:sz="0" w:space="0" w:color="auto"/>
        <w:right w:val="none" w:sz="0" w:space="0" w:color="auto"/>
      </w:divBdr>
    </w:div>
    <w:div w:id="355154913">
      <w:bodyDiv w:val="1"/>
      <w:marLeft w:val="0"/>
      <w:marRight w:val="0"/>
      <w:marTop w:val="0"/>
      <w:marBottom w:val="0"/>
      <w:divBdr>
        <w:top w:val="none" w:sz="0" w:space="0" w:color="auto"/>
        <w:left w:val="none" w:sz="0" w:space="0" w:color="auto"/>
        <w:bottom w:val="none" w:sz="0" w:space="0" w:color="auto"/>
        <w:right w:val="none" w:sz="0" w:space="0" w:color="auto"/>
      </w:divBdr>
    </w:div>
    <w:div w:id="364985841">
      <w:bodyDiv w:val="1"/>
      <w:marLeft w:val="0"/>
      <w:marRight w:val="0"/>
      <w:marTop w:val="0"/>
      <w:marBottom w:val="0"/>
      <w:divBdr>
        <w:top w:val="none" w:sz="0" w:space="0" w:color="auto"/>
        <w:left w:val="none" w:sz="0" w:space="0" w:color="auto"/>
        <w:bottom w:val="none" w:sz="0" w:space="0" w:color="auto"/>
        <w:right w:val="none" w:sz="0" w:space="0" w:color="auto"/>
      </w:divBdr>
    </w:div>
    <w:div w:id="367142397">
      <w:bodyDiv w:val="1"/>
      <w:marLeft w:val="0"/>
      <w:marRight w:val="0"/>
      <w:marTop w:val="0"/>
      <w:marBottom w:val="0"/>
      <w:divBdr>
        <w:top w:val="none" w:sz="0" w:space="0" w:color="auto"/>
        <w:left w:val="none" w:sz="0" w:space="0" w:color="auto"/>
        <w:bottom w:val="none" w:sz="0" w:space="0" w:color="auto"/>
        <w:right w:val="none" w:sz="0" w:space="0" w:color="auto"/>
      </w:divBdr>
    </w:div>
    <w:div w:id="372072087">
      <w:bodyDiv w:val="1"/>
      <w:marLeft w:val="0"/>
      <w:marRight w:val="0"/>
      <w:marTop w:val="0"/>
      <w:marBottom w:val="0"/>
      <w:divBdr>
        <w:top w:val="none" w:sz="0" w:space="0" w:color="auto"/>
        <w:left w:val="none" w:sz="0" w:space="0" w:color="auto"/>
        <w:bottom w:val="none" w:sz="0" w:space="0" w:color="auto"/>
        <w:right w:val="none" w:sz="0" w:space="0" w:color="auto"/>
      </w:divBdr>
    </w:div>
    <w:div w:id="390546786">
      <w:bodyDiv w:val="1"/>
      <w:marLeft w:val="0"/>
      <w:marRight w:val="0"/>
      <w:marTop w:val="0"/>
      <w:marBottom w:val="0"/>
      <w:divBdr>
        <w:top w:val="none" w:sz="0" w:space="0" w:color="auto"/>
        <w:left w:val="none" w:sz="0" w:space="0" w:color="auto"/>
        <w:bottom w:val="none" w:sz="0" w:space="0" w:color="auto"/>
        <w:right w:val="none" w:sz="0" w:space="0" w:color="auto"/>
      </w:divBdr>
    </w:div>
    <w:div w:id="395249156">
      <w:bodyDiv w:val="1"/>
      <w:marLeft w:val="0"/>
      <w:marRight w:val="0"/>
      <w:marTop w:val="0"/>
      <w:marBottom w:val="0"/>
      <w:divBdr>
        <w:top w:val="none" w:sz="0" w:space="0" w:color="auto"/>
        <w:left w:val="none" w:sz="0" w:space="0" w:color="auto"/>
        <w:bottom w:val="none" w:sz="0" w:space="0" w:color="auto"/>
        <w:right w:val="none" w:sz="0" w:space="0" w:color="auto"/>
      </w:divBdr>
    </w:div>
    <w:div w:id="397941168">
      <w:bodyDiv w:val="1"/>
      <w:marLeft w:val="0"/>
      <w:marRight w:val="0"/>
      <w:marTop w:val="0"/>
      <w:marBottom w:val="0"/>
      <w:divBdr>
        <w:top w:val="none" w:sz="0" w:space="0" w:color="auto"/>
        <w:left w:val="none" w:sz="0" w:space="0" w:color="auto"/>
        <w:bottom w:val="none" w:sz="0" w:space="0" w:color="auto"/>
        <w:right w:val="none" w:sz="0" w:space="0" w:color="auto"/>
      </w:divBdr>
    </w:div>
    <w:div w:id="398484383">
      <w:bodyDiv w:val="1"/>
      <w:marLeft w:val="0"/>
      <w:marRight w:val="0"/>
      <w:marTop w:val="0"/>
      <w:marBottom w:val="0"/>
      <w:divBdr>
        <w:top w:val="none" w:sz="0" w:space="0" w:color="auto"/>
        <w:left w:val="none" w:sz="0" w:space="0" w:color="auto"/>
        <w:bottom w:val="none" w:sz="0" w:space="0" w:color="auto"/>
        <w:right w:val="none" w:sz="0" w:space="0" w:color="auto"/>
      </w:divBdr>
    </w:div>
    <w:div w:id="399251474">
      <w:bodyDiv w:val="1"/>
      <w:marLeft w:val="0"/>
      <w:marRight w:val="0"/>
      <w:marTop w:val="0"/>
      <w:marBottom w:val="0"/>
      <w:divBdr>
        <w:top w:val="none" w:sz="0" w:space="0" w:color="auto"/>
        <w:left w:val="none" w:sz="0" w:space="0" w:color="auto"/>
        <w:bottom w:val="none" w:sz="0" w:space="0" w:color="auto"/>
        <w:right w:val="none" w:sz="0" w:space="0" w:color="auto"/>
      </w:divBdr>
    </w:div>
    <w:div w:id="400753449">
      <w:bodyDiv w:val="1"/>
      <w:marLeft w:val="0"/>
      <w:marRight w:val="0"/>
      <w:marTop w:val="0"/>
      <w:marBottom w:val="0"/>
      <w:divBdr>
        <w:top w:val="none" w:sz="0" w:space="0" w:color="auto"/>
        <w:left w:val="none" w:sz="0" w:space="0" w:color="auto"/>
        <w:bottom w:val="none" w:sz="0" w:space="0" w:color="auto"/>
        <w:right w:val="none" w:sz="0" w:space="0" w:color="auto"/>
      </w:divBdr>
    </w:div>
    <w:div w:id="401295957">
      <w:bodyDiv w:val="1"/>
      <w:marLeft w:val="0"/>
      <w:marRight w:val="0"/>
      <w:marTop w:val="0"/>
      <w:marBottom w:val="0"/>
      <w:divBdr>
        <w:top w:val="none" w:sz="0" w:space="0" w:color="auto"/>
        <w:left w:val="none" w:sz="0" w:space="0" w:color="auto"/>
        <w:bottom w:val="none" w:sz="0" w:space="0" w:color="auto"/>
        <w:right w:val="none" w:sz="0" w:space="0" w:color="auto"/>
      </w:divBdr>
    </w:div>
    <w:div w:id="401948199">
      <w:bodyDiv w:val="1"/>
      <w:marLeft w:val="0"/>
      <w:marRight w:val="0"/>
      <w:marTop w:val="0"/>
      <w:marBottom w:val="0"/>
      <w:divBdr>
        <w:top w:val="none" w:sz="0" w:space="0" w:color="auto"/>
        <w:left w:val="none" w:sz="0" w:space="0" w:color="auto"/>
        <w:bottom w:val="none" w:sz="0" w:space="0" w:color="auto"/>
        <w:right w:val="none" w:sz="0" w:space="0" w:color="auto"/>
      </w:divBdr>
      <w:divsChild>
        <w:div w:id="1574973490">
          <w:marLeft w:val="0"/>
          <w:marRight w:val="0"/>
          <w:marTop w:val="0"/>
          <w:marBottom w:val="525"/>
          <w:divBdr>
            <w:top w:val="none" w:sz="0" w:space="0" w:color="auto"/>
            <w:left w:val="none" w:sz="0" w:space="0" w:color="auto"/>
            <w:bottom w:val="none" w:sz="0" w:space="0" w:color="auto"/>
            <w:right w:val="none" w:sz="0" w:space="0" w:color="auto"/>
          </w:divBdr>
        </w:div>
      </w:divsChild>
    </w:div>
    <w:div w:id="409280302">
      <w:bodyDiv w:val="1"/>
      <w:marLeft w:val="0"/>
      <w:marRight w:val="0"/>
      <w:marTop w:val="0"/>
      <w:marBottom w:val="0"/>
      <w:divBdr>
        <w:top w:val="none" w:sz="0" w:space="0" w:color="auto"/>
        <w:left w:val="none" w:sz="0" w:space="0" w:color="auto"/>
        <w:bottom w:val="none" w:sz="0" w:space="0" w:color="auto"/>
        <w:right w:val="none" w:sz="0" w:space="0" w:color="auto"/>
      </w:divBdr>
    </w:div>
    <w:div w:id="413860670">
      <w:bodyDiv w:val="1"/>
      <w:marLeft w:val="0"/>
      <w:marRight w:val="0"/>
      <w:marTop w:val="0"/>
      <w:marBottom w:val="0"/>
      <w:divBdr>
        <w:top w:val="none" w:sz="0" w:space="0" w:color="auto"/>
        <w:left w:val="none" w:sz="0" w:space="0" w:color="auto"/>
        <w:bottom w:val="none" w:sz="0" w:space="0" w:color="auto"/>
        <w:right w:val="none" w:sz="0" w:space="0" w:color="auto"/>
      </w:divBdr>
    </w:div>
    <w:div w:id="422065791">
      <w:bodyDiv w:val="1"/>
      <w:marLeft w:val="0"/>
      <w:marRight w:val="0"/>
      <w:marTop w:val="0"/>
      <w:marBottom w:val="0"/>
      <w:divBdr>
        <w:top w:val="none" w:sz="0" w:space="0" w:color="auto"/>
        <w:left w:val="none" w:sz="0" w:space="0" w:color="auto"/>
        <w:bottom w:val="none" w:sz="0" w:space="0" w:color="auto"/>
        <w:right w:val="none" w:sz="0" w:space="0" w:color="auto"/>
      </w:divBdr>
    </w:div>
    <w:div w:id="428889108">
      <w:bodyDiv w:val="1"/>
      <w:marLeft w:val="0"/>
      <w:marRight w:val="0"/>
      <w:marTop w:val="0"/>
      <w:marBottom w:val="0"/>
      <w:divBdr>
        <w:top w:val="none" w:sz="0" w:space="0" w:color="auto"/>
        <w:left w:val="none" w:sz="0" w:space="0" w:color="auto"/>
        <w:bottom w:val="none" w:sz="0" w:space="0" w:color="auto"/>
        <w:right w:val="none" w:sz="0" w:space="0" w:color="auto"/>
      </w:divBdr>
    </w:div>
    <w:div w:id="429741878">
      <w:bodyDiv w:val="1"/>
      <w:marLeft w:val="0"/>
      <w:marRight w:val="0"/>
      <w:marTop w:val="0"/>
      <w:marBottom w:val="0"/>
      <w:divBdr>
        <w:top w:val="none" w:sz="0" w:space="0" w:color="auto"/>
        <w:left w:val="none" w:sz="0" w:space="0" w:color="auto"/>
        <w:bottom w:val="none" w:sz="0" w:space="0" w:color="auto"/>
        <w:right w:val="none" w:sz="0" w:space="0" w:color="auto"/>
      </w:divBdr>
    </w:div>
    <w:div w:id="445468810">
      <w:bodyDiv w:val="1"/>
      <w:marLeft w:val="0"/>
      <w:marRight w:val="0"/>
      <w:marTop w:val="0"/>
      <w:marBottom w:val="0"/>
      <w:divBdr>
        <w:top w:val="none" w:sz="0" w:space="0" w:color="auto"/>
        <w:left w:val="none" w:sz="0" w:space="0" w:color="auto"/>
        <w:bottom w:val="none" w:sz="0" w:space="0" w:color="auto"/>
        <w:right w:val="none" w:sz="0" w:space="0" w:color="auto"/>
      </w:divBdr>
    </w:div>
    <w:div w:id="453450073">
      <w:bodyDiv w:val="1"/>
      <w:marLeft w:val="0"/>
      <w:marRight w:val="0"/>
      <w:marTop w:val="0"/>
      <w:marBottom w:val="0"/>
      <w:divBdr>
        <w:top w:val="none" w:sz="0" w:space="0" w:color="auto"/>
        <w:left w:val="none" w:sz="0" w:space="0" w:color="auto"/>
        <w:bottom w:val="none" w:sz="0" w:space="0" w:color="auto"/>
        <w:right w:val="none" w:sz="0" w:space="0" w:color="auto"/>
      </w:divBdr>
    </w:div>
    <w:div w:id="454107024">
      <w:bodyDiv w:val="1"/>
      <w:marLeft w:val="0"/>
      <w:marRight w:val="0"/>
      <w:marTop w:val="0"/>
      <w:marBottom w:val="0"/>
      <w:divBdr>
        <w:top w:val="none" w:sz="0" w:space="0" w:color="auto"/>
        <w:left w:val="none" w:sz="0" w:space="0" w:color="auto"/>
        <w:bottom w:val="none" w:sz="0" w:space="0" w:color="auto"/>
        <w:right w:val="none" w:sz="0" w:space="0" w:color="auto"/>
      </w:divBdr>
    </w:div>
    <w:div w:id="456218302">
      <w:bodyDiv w:val="1"/>
      <w:marLeft w:val="0"/>
      <w:marRight w:val="0"/>
      <w:marTop w:val="0"/>
      <w:marBottom w:val="0"/>
      <w:divBdr>
        <w:top w:val="none" w:sz="0" w:space="0" w:color="auto"/>
        <w:left w:val="none" w:sz="0" w:space="0" w:color="auto"/>
        <w:bottom w:val="none" w:sz="0" w:space="0" w:color="auto"/>
        <w:right w:val="none" w:sz="0" w:space="0" w:color="auto"/>
      </w:divBdr>
    </w:div>
    <w:div w:id="458184524">
      <w:bodyDiv w:val="1"/>
      <w:marLeft w:val="0"/>
      <w:marRight w:val="0"/>
      <w:marTop w:val="0"/>
      <w:marBottom w:val="0"/>
      <w:divBdr>
        <w:top w:val="none" w:sz="0" w:space="0" w:color="auto"/>
        <w:left w:val="none" w:sz="0" w:space="0" w:color="auto"/>
        <w:bottom w:val="none" w:sz="0" w:space="0" w:color="auto"/>
        <w:right w:val="none" w:sz="0" w:space="0" w:color="auto"/>
      </w:divBdr>
    </w:div>
    <w:div w:id="460272181">
      <w:bodyDiv w:val="1"/>
      <w:marLeft w:val="0"/>
      <w:marRight w:val="0"/>
      <w:marTop w:val="0"/>
      <w:marBottom w:val="0"/>
      <w:divBdr>
        <w:top w:val="none" w:sz="0" w:space="0" w:color="auto"/>
        <w:left w:val="none" w:sz="0" w:space="0" w:color="auto"/>
        <w:bottom w:val="none" w:sz="0" w:space="0" w:color="auto"/>
        <w:right w:val="none" w:sz="0" w:space="0" w:color="auto"/>
      </w:divBdr>
    </w:div>
    <w:div w:id="462769518">
      <w:bodyDiv w:val="1"/>
      <w:marLeft w:val="0"/>
      <w:marRight w:val="0"/>
      <w:marTop w:val="0"/>
      <w:marBottom w:val="0"/>
      <w:divBdr>
        <w:top w:val="none" w:sz="0" w:space="0" w:color="auto"/>
        <w:left w:val="none" w:sz="0" w:space="0" w:color="auto"/>
        <w:bottom w:val="none" w:sz="0" w:space="0" w:color="auto"/>
        <w:right w:val="none" w:sz="0" w:space="0" w:color="auto"/>
      </w:divBdr>
    </w:div>
    <w:div w:id="464934748">
      <w:bodyDiv w:val="1"/>
      <w:marLeft w:val="0"/>
      <w:marRight w:val="0"/>
      <w:marTop w:val="0"/>
      <w:marBottom w:val="0"/>
      <w:divBdr>
        <w:top w:val="none" w:sz="0" w:space="0" w:color="auto"/>
        <w:left w:val="none" w:sz="0" w:space="0" w:color="auto"/>
        <w:bottom w:val="none" w:sz="0" w:space="0" w:color="auto"/>
        <w:right w:val="none" w:sz="0" w:space="0" w:color="auto"/>
      </w:divBdr>
    </w:div>
    <w:div w:id="465927724">
      <w:bodyDiv w:val="1"/>
      <w:marLeft w:val="0"/>
      <w:marRight w:val="0"/>
      <w:marTop w:val="0"/>
      <w:marBottom w:val="0"/>
      <w:divBdr>
        <w:top w:val="none" w:sz="0" w:space="0" w:color="auto"/>
        <w:left w:val="none" w:sz="0" w:space="0" w:color="auto"/>
        <w:bottom w:val="none" w:sz="0" w:space="0" w:color="auto"/>
        <w:right w:val="none" w:sz="0" w:space="0" w:color="auto"/>
      </w:divBdr>
    </w:div>
    <w:div w:id="466121443">
      <w:bodyDiv w:val="1"/>
      <w:marLeft w:val="0"/>
      <w:marRight w:val="0"/>
      <w:marTop w:val="0"/>
      <w:marBottom w:val="0"/>
      <w:divBdr>
        <w:top w:val="none" w:sz="0" w:space="0" w:color="auto"/>
        <w:left w:val="none" w:sz="0" w:space="0" w:color="auto"/>
        <w:bottom w:val="none" w:sz="0" w:space="0" w:color="auto"/>
        <w:right w:val="none" w:sz="0" w:space="0" w:color="auto"/>
      </w:divBdr>
    </w:div>
    <w:div w:id="467939668">
      <w:bodyDiv w:val="1"/>
      <w:marLeft w:val="0"/>
      <w:marRight w:val="0"/>
      <w:marTop w:val="0"/>
      <w:marBottom w:val="0"/>
      <w:divBdr>
        <w:top w:val="none" w:sz="0" w:space="0" w:color="auto"/>
        <w:left w:val="none" w:sz="0" w:space="0" w:color="auto"/>
        <w:bottom w:val="none" w:sz="0" w:space="0" w:color="auto"/>
        <w:right w:val="none" w:sz="0" w:space="0" w:color="auto"/>
      </w:divBdr>
    </w:div>
    <w:div w:id="468329526">
      <w:bodyDiv w:val="1"/>
      <w:marLeft w:val="0"/>
      <w:marRight w:val="0"/>
      <w:marTop w:val="0"/>
      <w:marBottom w:val="0"/>
      <w:divBdr>
        <w:top w:val="none" w:sz="0" w:space="0" w:color="auto"/>
        <w:left w:val="none" w:sz="0" w:space="0" w:color="auto"/>
        <w:bottom w:val="none" w:sz="0" w:space="0" w:color="auto"/>
        <w:right w:val="none" w:sz="0" w:space="0" w:color="auto"/>
      </w:divBdr>
    </w:div>
    <w:div w:id="475755241">
      <w:bodyDiv w:val="1"/>
      <w:marLeft w:val="0"/>
      <w:marRight w:val="0"/>
      <w:marTop w:val="0"/>
      <w:marBottom w:val="0"/>
      <w:divBdr>
        <w:top w:val="none" w:sz="0" w:space="0" w:color="auto"/>
        <w:left w:val="none" w:sz="0" w:space="0" w:color="auto"/>
        <w:bottom w:val="none" w:sz="0" w:space="0" w:color="auto"/>
        <w:right w:val="none" w:sz="0" w:space="0" w:color="auto"/>
      </w:divBdr>
    </w:div>
    <w:div w:id="482890680">
      <w:bodyDiv w:val="1"/>
      <w:marLeft w:val="0"/>
      <w:marRight w:val="0"/>
      <w:marTop w:val="0"/>
      <w:marBottom w:val="0"/>
      <w:divBdr>
        <w:top w:val="none" w:sz="0" w:space="0" w:color="auto"/>
        <w:left w:val="none" w:sz="0" w:space="0" w:color="auto"/>
        <w:bottom w:val="none" w:sz="0" w:space="0" w:color="auto"/>
        <w:right w:val="none" w:sz="0" w:space="0" w:color="auto"/>
      </w:divBdr>
    </w:div>
    <w:div w:id="483084519">
      <w:bodyDiv w:val="1"/>
      <w:marLeft w:val="0"/>
      <w:marRight w:val="0"/>
      <w:marTop w:val="0"/>
      <w:marBottom w:val="0"/>
      <w:divBdr>
        <w:top w:val="none" w:sz="0" w:space="0" w:color="auto"/>
        <w:left w:val="none" w:sz="0" w:space="0" w:color="auto"/>
        <w:bottom w:val="none" w:sz="0" w:space="0" w:color="auto"/>
        <w:right w:val="none" w:sz="0" w:space="0" w:color="auto"/>
      </w:divBdr>
    </w:div>
    <w:div w:id="484786680">
      <w:bodyDiv w:val="1"/>
      <w:marLeft w:val="0"/>
      <w:marRight w:val="0"/>
      <w:marTop w:val="0"/>
      <w:marBottom w:val="0"/>
      <w:divBdr>
        <w:top w:val="none" w:sz="0" w:space="0" w:color="auto"/>
        <w:left w:val="none" w:sz="0" w:space="0" w:color="auto"/>
        <w:bottom w:val="none" w:sz="0" w:space="0" w:color="auto"/>
        <w:right w:val="none" w:sz="0" w:space="0" w:color="auto"/>
      </w:divBdr>
    </w:div>
    <w:div w:id="495926840">
      <w:bodyDiv w:val="1"/>
      <w:marLeft w:val="0"/>
      <w:marRight w:val="0"/>
      <w:marTop w:val="0"/>
      <w:marBottom w:val="0"/>
      <w:divBdr>
        <w:top w:val="none" w:sz="0" w:space="0" w:color="auto"/>
        <w:left w:val="none" w:sz="0" w:space="0" w:color="auto"/>
        <w:bottom w:val="none" w:sz="0" w:space="0" w:color="auto"/>
        <w:right w:val="none" w:sz="0" w:space="0" w:color="auto"/>
      </w:divBdr>
    </w:div>
    <w:div w:id="499201756">
      <w:bodyDiv w:val="1"/>
      <w:marLeft w:val="0"/>
      <w:marRight w:val="0"/>
      <w:marTop w:val="0"/>
      <w:marBottom w:val="0"/>
      <w:divBdr>
        <w:top w:val="none" w:sz="0" w:space="0" w:color="auto"/>
        <w:left w:val="none" w:sz="0" w:space="0" w:color="auto"/>
        <w:bottom w:val="none" w:sz="0" w:space="0" w:color="auto"/>
        <w:right w:val="none" w:sz="0" w:space="0" w:color="auto"/>
      </w:divBdr>
    </w:div>
    <w:div w:id="499539604">
      <w:bodyDiv w:val="1"/>
      <w:marLeft w:val="0"/>
      <w:marRight w:val="0"/>
      <w:marTop w:val="0"/>
      <w:marBottom w:val="0"/>
      <w:divBdr>
        <w:top w:val="none" w:sz="0" w:space="0" w:color="auto"/>
        <w:left w:val="none" w:sz="0" w:space="0" w:color="auto"/>
        <w:bottom w:val="none" w:sz="0" w:space="0" w:color="auto"/>
        <w:right w:val="none" w:sz="0" w:space="0" w:color="auto"/>
      </w:divBdr>
    </w:div>
    <w:div w:id="509954328">
      <w:bodyDiv w:val="1"/>
      <w:marLeft w:val="0"/>
      <w:marRight w:val="0"/>
      <w:marTop w:val="0"/>
      <w:marBottom w:val="0"/>
      <w:divBdr>
        <w:top w:val="none" w:sz="0" w:space="0" w:color="auto"/>
        <w:left w:val="none" w:sz="0" w:space="0" w:color="auto"/>
        <w:bottom w:val="none" w:sz="0" w:space="0" w:color="auto"/>
        <w:right w:val="none" w:sz="0" w:space="0" w:color="auto"/>
      </w:divBdr>
    </w:div>
    <w:div w:id="512457579">
      <w:bodyDiv w:val="1"/>
      <w:marLeft w:val="0"/>
      <w:marRight w:val="0"/>
      <w:marTop w:val="0"/>
      <w:marBottom w:val="0"/>
      <w:divBdr>
        <w:top w:val="none" w:sz="0" w:space="0" w:color="auto"/>
        <w:left w:val="none" w:sz="0" w:space="0" w:color="auto"/>
        <w:bottom w:val="none" w:sz="0" w:space="0" w:color="auto"/>
        <w:right w:val="none" w:sz="0" w:space="0" w:color="auto"/>
      </w:divBdr>
    </w:div>
    <w:div w:id="517474785">
      <w:bodyDiv w:val="1"/>
      <w:marLeft w:val="0"/>
      <w:marRight w:val="0"/>
      <w:marTop w:val="0"/>
      <w:marBottom w:val="0"/>
      <w:divBdr>
        <w:top w:val="none" w:sz="0" w:space="0" w:color="auto"/>
        <w:left w:val="none" w:sz="0" w:space="0" w:color="auto"/>
        <w:bottom w:val="none" w:sz="0" w:space="0" w:color="auto"/>
        <w:right w:val="none" w:sz="0" w:space="0" w:color="auto"/>
      </w:divBdr>
    </w:div>
    <w:div w:id="523592633">
      <w:bodyDiv w:val="1"/>
      <w:marLeft w:val="0"/>
      <w:marRight w:val="0"/>
      <w:marTop w:val="0"/>
      <w:marBottom w:val="0"/>
      <w:divBdr>
        <w:top w:val="none" w:sz="0" w:space="0" w:color="auto"/>
        <w:left w:val="none" w:sz="0" w:space="0" w:color="auto"/>
        <w:bottom w:val="none" w:sz="0" w:space="0" w:color="auto"/>
        <w:right w:val="none" w:sz="0" w:space="0" w:color="auto"/>
      </w:divBdr>
    </w:div>
    <w:div w:id="523901320">
      <w:bodyDiv w:val="1"/>
      <w:marLeft w:val="0"/>
      <w:marRight w:val="0"/>
      <w:marTop w:val="0"/>
      <w:marBottom w:val="0"/>
      <w:divBdr>
        <w:top w:val="none" w:sz="0" w:space="0" w:color="auto"/>
        <w:left w:val="none" w:sz="0" w:space="0" w:color="auto"/>
        <w:bottom w:val="none" w:sz="0" w:space="0" w:color="auto"/>
        <w:right w:val="none" w:sz="0" w:space="0" w:color="auto"/>
      </w:divBdr>
    </w:div>
    <w:div w:id="524515952">
      <w:bodyDiv w:val="1"/>
      <w:marLeft w:val="0"/>
      <w:marRight w:val="0"/>
      <w:marTop w:val="0"/>
      <w:marBottom w:val="0"/>
      <w:divBdr>
        <w:top w:val="none" w:sz="0" w:space="0" w:color="auto"/>
        <w:left w:val="none" w:sz="0" w:space="0" w:color="auto"/>
        <w:bottom w:val="none" w:sz="0" w:space="0" w:color="auto"/>
        <w:right w:val="none" w:sz="0" w:space="0" w:color="auto"/>
      </w:divBdr>
    </w:div>
    <w:div w:id="529536218">
      <w:bodyDiv w:val="1"/>
      <w:marLeft w:val="0"/>
      <w:marRight w:val="0"/>
      <w:marTop w:val="0"/>
      <w:marBottom w:val="0"/>
      <w:divBdr>
        <w:top w:val="none" w:sz="0" w:space="0" w:color="auto"/>
        <w:left w:val="none" w:sz="0" w:space="0" w:color="auto"/>
        <w:bottom w:val="none" w:sz="0" w:space="0" w:color="auto"/>
        <w:right w:val="none" w:sz="0" w:space="0" w:color="auto"/>
      </w:divBdr>
    </w:div>
    <w:div w:id="532353744">
      <w:bodyDiv w:val="1"/>
      <w:marLeft w:val="0"/>
      <w:marRight w:val="0"/>
      <w:marTop w:val="0"/>
      <w:marBottom w:val="0"/>
      <w:divBdr>
        <w:top w:val="none" w:sz="0" w:space="0" w:color="auto"/>
        <w:left w:val="none" w:sz="0" w:space="0" w:color="auto"/>
        <w:bottom w:val="none" w:sz="0" w:space="0" w:color="auto"/>
        <w:right w:val="none" w:sz="0" w:space="0" w:color="auto"/>
      </w:divBdr>
    </w:div>
    <w:div w:id="532621715">
      <w:bodyDiv w:val="1"/>
      <w:marLeft w:val="0"/>
      <w:marRight w:val="0"/>
      <w:marTop w:val="0"/>
      <w:marBottom w:val="0"/>
      <w:divBdr>
        <w:top w:val="none" w:sz="0" w:space="0" w:color="auto"/>
        <w:left w:val="none" w:sz="0" w:space="0" w:color="auto"/>
        <w:bottom w:val="none" w:sz="0" w:space="0" w:color="auto"/>
        <w:right w:val="none" w:sz="0" w:space="0" w:color="auto"/>
      </w:divBdr>
    </w:div>
    <w:div w:id="533809526">
      <w:bodyDiv w:val="1"/>
      <w:marLeft w:val="0"/>
      <w:marRight w:val="0"/>
      <w:marTop w:val="0"/>
      <w:marBottom w:val="0"/>
      <w:divBdr>
        <w:top w:val="none" w:sz="0" w:space="0" w:color="auto"/>
        <w:left w:val="none" w:sz="0" w:space="0" w:color="auto"/>
        <w:bottom w:val="none" w:sz="0" w:space="0" w:color="auto"/>
        <w:right w:val="none" w:sz="0" w:space="0" w:color="auto"/>
      </w:divBdr>
    </w:div>
    <w:div w:id="537087329">
      <w:bodyDiv w:val="1"/>
      <w:marLeft w:val="0"/>
      <w:marRight w:val="0"/>
      <w:marTop w:val="0"/>
      <w:marBottom w:val="0"/>
      <w:divBdr>
        <w:top w:val="none" w:sz="0" w:space="0" w:color="auto"/>
        <w:left w:val="none" w:sz="0" w:space="0" w:color="auto"/>
        <w:bottom w:val="none" w:sz="0" w:space="0" w:color="auto"/>
        <w:right w:val="none" w:sz="0" w:space="0" w:color="auto"/>
      </w:divBdr>
    </w:div>
    <w:div w:id="538249025">
      <w:bodyDiv w:val="1"/>
      <w:marLeft w:val="0"/>
      <w:marRight w:val="0"/>
      <w:marTop w:val="0"/>
      <w:marBottom w:val="0"/>
      <w:divBdr>
        <w:top w:val="none" w:sz="0" w:space="0" w:color="auto"/>
        <w:left w:val="none" w:sz="0" w:space="0" w:color="auto"/>
        <w:bottom w:val="none" w:sz="0" w:space="0" w:color="auto"/>
        <w:right w:val="none" w:sz="0" w:space="0" w:color="auto"/>
      </w:divBdr>
    </w:div>
    <w:div w:id="539586084">
      <w:bodyDiv w:val="1"/>
      <w:marLeft w:val="0"/>
      <w:marRight w:val="0"/>
      <w:marTop w:val="0"/>
      <w:marBottom w:val="0"/>
      <w:divBdr>
        <w:top w:val="none" w:sz="0" w:space="0" w:color="auto"/>
        <w:left w:val="none" w:sz="0" w:space="0" w:color="auto"/>
        <w:bottom w:val="none" w:sz="0" w:space="0" w:color="auto"/>
        <w:right w:val="none" w:sz="0" w:space="0" w:color="auto"/>
      </w:divBdr>
    </w:div>
    <w:div w:id="544294586">
      <w:bodyDiv w:val="1"/>
      <w:marLeft w:val="0"/>
      <w:marRight w:val="0"/>
      <w:marTop w:val="0"/>
      <w:marBottom w:val="0"/>
      <w:divBdr>
        <w:top w:val="none" w:sz="0" w:space="0" w:color="auto"/>
        <w:left w:val="none" w:sz="0" w:space="0" w:color="auto"/>
        <w:bottom w:val="none" w:sz="0" w:space="0" w:color="auto"/>
        <w:right w:val="none" w:sz="0" w:space="0" w:color="auto"/>
      </w:divBdr>
    </w:div>
    <w:div w:id="544414694">
      <w:bodyDiv w:val="1"/>
      <w:marLeft w:val="0"/>
      <w:marRight w:val="0"/>
      <w:marTop w:val="0"/>
      <w:marBottom w:val="0"/>
      <w:divBdr>
        <w:top w:val="none" w:sz="0" w:space="0" w:color="auto"/>
        <w:left w:val="none" w:sz="0" w:space="0" w:color="auto"/>
        <w:bottom w:val="none" w:sz="0" w:space="0" w:color="auto"/>
        <w:right w:val="none" w:sz="0" w:space="0" w:color="auto"/>
      </w:divBdr>
      <w:divsChild>
        <w:div w:id="1570920454">
          <w:marLeft w:val="0"/>
          <w:marRight w:val="0"/>
          <w:marTop w:val="0"/>
          <w:marBottom w:val="525"/>
          <w:divBdr>
            <w:top w:val="none" w:sz="0" w:space="0" w:color="auto"/>
            <w:left w:val="none" w:sz="0" w:space="0" w:color="auto"/>
            <w:bottom w:val="none" w:sz="0" w:space="0" w:color="auto"/>
            <w:right w:val="none" w:sz="0" w:space="0" w:color="auto"/>
          </w:divBdr>
        </w:div>
      </w:divsChild>
    </w:div>
    <w:div w:id="546986831">
      <w:bodyDiv w:val="1"/>
      <w:marLeft w:val="0"/>
      <w:marRight w:val="0"/>
      <w:marTop w:val="0"/>
      <w:marBottom w:val="0"/>
      <w:divBdr>
        <w:top w:val="none" w:sz="0" w:space="0" w:color="auto"/>
        <w:left w:val="none" w:sz="0" w:space="0" w:color="auto"/>
        <w:bottom w:val="none" w:sz="0" w:space="0" w:color="auto"/>
        <w:right w:val="none" w:sz="0" w:space="0" w:color="auto"/>
      </w:divBdr>
    </w:div>
    <w:div w:id="553155996">
      <w:bodyDiv w:val="1"/>
      <w:marLeft w:val="0"/>
      <w:marRight w:val="0"/>
      <w:marTop w:val="0"/>
      <w:marBottom w:val="0"/>
      <w:divBdr>
        <w:top w:val="none" w:sz="0" w:space="0" w:color="auto"/>
        <w:left w:val="none" w:sz="0" w:space="0" w:color="auto"/>
        <w:bottom w:val="none" w:sz="0" w:space="0" w:color="auto"/>
        <w:right w:val="none" w:sz="0" w:space="0" w:color="auto"/>
      </w:divBdr>
    </w:div>
    <w:div w:id="558707373">
      <w:bodyDiv w:val="1"/>
      <w:marLeft w:val="0"/>
      <w:marRight w:val="0"/>
      <w:marTop w:val="0"/>
      <w:marBottom w:val="0"/>
      <w:divBdr>
        <w:top w:val="none" w:sz="0" w:space="0" w:color="auto"/>
        <w:left w:val="none" w:sz="0" w:space="0" w:color="auto"/>
        <w:bottom w:val="none" w:sz="0" w:space="0" w:color="auto"/>
        <w:right w:val="none" w:sz="0" w:space="0" w:color="auto"/>
      </w:divBdr>
    </w:div>
    <w:div w:id="559483573">
      <w:bodyDiv w:val="1"/>
      <w:marLeft w:val="0"/>
      <w:marRight w:val="0"/>
      <w:marTop w:val="0"/>
      <w:marBottom w:val="0"/>
      <w:divBdr>
        <w:top w:val="none" w:sz="0" w:space="0" w:color="auto"/>
        <w:left w:val="none" w:sz="0" w:space="0" w:color="auto"/>
        <w:bottom w:val="none" w:sz="0" w:space="0" w:color="auto"/>
        <w:right w:val="none" w:sz="0" w:space="0" w:color="auto"/>
      </w:divBdr>
    </w:div>
    <w:div w:id="560136657">
      <w:bodyDiv w:val="1"/>
      <w:marLeft w:val="0"/>
      <w:marRight w:val="0"/>
      <w:marTop w:val="0"/>
      <w:marBottom w:val="0"/>
      <w:divBdr>
        <w:top w:val="none" w:sz="0" w:space="0" w:color="auto"/>
        <w:left w:val="none" w:sz="0" w:space="0" w:color="auto"/>
        <w:bottom w:val="none" w:sz="0" w:space="0" w:color="auto"/>
        <w:right w:val="none" w:sz="0" w:space="0" w:color="auto"/>
      </w:divBdr>
    </w:div>
    <w:div w:id="562713126">
      <w:bodyDiv w:val="1"/>
      <w:marLeft w:val="0"/>
      <w:marRight w:val="0"/>
      <w:marTop w:val="0"/>
      <w:marBottom w:val="0"/>
      <w:divBdr>
        <w:top w:val="none" w:sz="0" w:space="0" w:color="auto"/>
        <w:left w:val="none" w:sz="0" w:space="0" w:color="auto"/>
        <w:bottom w:val="none" w:sz="0" w:space="0" w:color="auto"/>
        <w:right w:val="none" w:sz="0" w:space="0" w:color="auto"/>
      </w:divBdr>
    </w:div>
    <w:div w:id="562912928">
      <w:bodyDiv w:val="1"/>
      <w:marLeft w:val="0"/>
      <w:marRight w:val="0"/>
      <w:marTop w:val="0"/>
      <w:marBottom w:val="0"/>
      <w:divBdr>
        <w:top w:val="none" w:sz="0" w:space="0" w:color="auto"/>
        <w:left w:val="none" w:sz="0" w:space="0" w:color="auto"/>
        <w:bottom w:val="none" w:sz="0" w:space="0" w:color="auto"/>
        <w:right w:val="none" w:sz="0" w:space="0" w:color="auto"/>
      </w:divBdr>
    </w:div>
    <w:div w:id="564948645">
      <w:bodyDiv w:val="1"/>
      <w:marLeft w:val="0"/>
      <w:marRight w:val="0"/>
      <w:marTop w:val="0"/>
      <w:marBottom w:val="0"/>
      <w:divBdr>
        <w:top w:val="none" w:sz="0" w:space="0" w:color="auto"/>
        <w:left w:val="none" w:sz="0" w:space="0" w:color="auto"/>
        <w:bottom w:val="none" w:sz="0" w:space="0" w:color="auto"/>
        <w:right w:val="none" w:sz="0" w:space="0" w:color="auto"/>
      </w:divBdr>
    </w:div>
    <w:div w:id="568536334">
      <w:bodyDiv w:val="1"/>
      <w:marLeft w:val="0"/>
      <w:marRight w:val="0"/>
      <w:marTop w:val="0"/>
      <w:marBottom w:val="0"/>
      <w:divBdr>
        <w:top w:val="none" w:sz="0" w:space="0" w:color="auto"/>
        <w:left w:val="none" w:sz="0" w:space="0" w:color="auto"/>
        <w:bottom w:val="none" w:sz="0" w:space="0" w:color="auto"/>
        <w:right w:val="none" w:sz="0" w:space="0" w:color="auto"/>
      </w:divBdr>
    </w:div>
    <w:div w:id="571357150">
      <w:bodyDiv w:val="1"/>
      <w:marLeft w:val="0"/>
      <w:marRight w:val="0"/>
      <w:marTop w:val="0"/>
      <w:marBottom w:val="0"/>
      <w:divBdr>
        <w:top w:val="none" w:sz="0" w:space="0" w:color="auto"/>
        <w:left w:val="none" w:sz="0" w:space="0" w:color="auto"/>
        <w:bottom w:val="none" w:sz="0" w:space="0" w:color="auto"/>
        <w:right w:val="none" w:sz="0" w:space="0" w:color="auto"/>
      </w:divBdr>
    </w:div>
    <w:div w:id="571888410">
      <w:bodyDiv w:val="1"/>
      <w:marLeft w:val="0"/>
      <w:marRight w:val="0"/>
      <w:marTop w:val="0"/>
      <w:marBottom w:val="0"/>
      <w:divBdr>
        <w:top w:val="none" w:sz="0" w:space="0" w:color="auto"/>
        <w:left w:val="none" w:sz="0" w:space="0" w:color="auto"/>
        <w:bottom w:val="none" w:sz="0" w:space="0" w:color="auto"/>
        <w:right w:val="none" w:sz="0" w:space="0" w:color="auto"/>
      </w:divBdr>
    </w:div>
    <w:div w:id="576482120">
      <w:bodyDiv w:val="1"/>
      <w:marLeft w:val="0"/>
      <w:marRight w:val="0"/>
      <w:marTop w:val="0"/>
      <w:marBottom w:val="0"/>
      <w:divBdr>
        <w:top w:val="none" w:sz="0" w:space="0" w:color="auto"/>
        <w:left w:val="none" w:sz="0" w:space="0" w:color="auto"/>
        <w:bottom w:val="none" w:sz="0" w:space="0" w:color="auto"/>
        <w:right w:val="none" w:sz="0" w:space="0" w:color="auto"/>
      </w:divBdr>
    </w:div>
    <w:div w:id="586616081">
      <w:bodyDiv w:val="1"/>
      <w:marLeft w:val="0"/>
      <w:marRight w:val="0"/>
      <w:marTop w:val="0"/>
      <w:marBottom w:val="0"/>
      <w:divBdr>
        <w:top w:val="none" w:sz="0" w:space="0" w:color="auto"/>
        <w:left w:val="none" w:sz="0" w:space="0" w:color="auto"/>
        <w:bottom w:val="none" w:sz="0" w:space="0" w:color="auto"/>
        <w:right w:val="none" w:sz="0" w:space="0" w:color="auto"/>
      </w:divBdr>
    </w:div>
    <w:div w:id="587495669">
      <w:bodyDiv w:val="1"/>
      <w:marLeft w:val="0"/>
      <w:marRight w:val="0"/>
      <w:marTop w:val="0"/>
      <w:marBottom w:val="0"/>
      <w:divBdr>
        <w:top w:val="none" w:sz="0" w:space="0" w:color="auto"/>
        <w:left w:val="none" w:sz="0" w:space="0" w:color="auto"/>
        <w:bottom w:val="none" w:sz="0" w:space="0" w:color="auto"/>
        <w:right w:val="none" w:sz="0" w:space="0" w:color="auto"/>
      </w:divBdr>
    </w:div>
    <w:div w:id="590359877">
      <w:bodyDiv w:val="1"/>
      <w:marLeft w:val="0"/>
      <w:marRight w:val="0"/>
      <w:marTop w:val="0"/>
      <w:marBottom w:val="0"/>
      <w:divBdr>
        <w:top w:val="none" w:sz="0" w:space="0" w:color="auto"/>
        <w:left w:val="none" w:sz="0" w:space="0" w:color="auto"/>
        <w:bottom w:val="none" w:sz="0" w:space="0" w:color="auto"/>
        <w:right w:val="none" w:sz="0" w:space="0" w:color="auto"/>
      </w:divBdr>
    </w:div>
    <w:div w:id="590434158">
      <w:bodyDiv w:val="1"/>
      <w:marLeft w:val="0"/>
      <w:marRight w:val="0"/>
      <w:marTop w:val="0"/>
      <w:marBottom w:val="0"/>
      <w:divBdr>
        <w:top w:val="none" w:sz="0" w:space="0" w:color="auto"/>
        <w:left w:val="none" w:sz="0" w:space="0" w:color="auto"/>
        <w:bottom w:val="none" w:sz="0" w:space="0" w:color="auto"/>
        <w:right w:val="none" w:sz="0" w:space="0" w:color="auto"/>
      </w:divBdr>
    </w:div>
    <w:div w:id="594752443">
      <w:bodyDiv w:val="1"/>
      <w:marLeft w:val="0"/>
      <w:marRight w:val="0"/>
      <w:marTop w:val="0"/>
      <w:marBottom w:val="0"/>
      <w:divBdr>
        <w:top w:val="none" w:sz="0" w:space="0" w:color="auto"/>
        <w:left w:val="none" w:sz="0" w:space="0" w:color="auto"/>
        <w:bottom w:val="none" w:sz="0" w:space="0" w:color="auto"/>
        <w:right w:val="none" w:sz="0" w:space="0" w:color="auto"/>
      </w:divBdr>
    </w:div>
    <w:div w:id="596596160">
      <w:bodyDiv w:val="1"/>
      <w:marLeft w:val="0"/>
      <w:marRight w:val="0"/>
      <w:marTop w:val="0"/>
      <w:marBottom w:val="0"/>
      <w:divBdr>
        <w:top w:val="none" w:sz="0" w:space="0" w:color="auto"/>
        <w:left w:val="none" w:sz="0" w:space="0" w:color="auto"/>
        <w:bottom w:val="none" w:sz="0" w:space="0" w:color="auto"/>
        <w:right w:val="none" w:sz="0" w:space="0" w:color="auto"/>
      </w:divBdr>
    </w:div>
    <w:div w:id="615984168">
      <w:bodyDiv w:val="1"/>
      <w:marLeft w:val="0"/>
      <w:marRight w:val="0"/>
      <w:marTop w:val="0"/>
      <w:marBottom w:val="0"/>
      <w:divBdr>
        <w:top w:val="none" w:sz="0" w:space="0" w:color="auto"/>
        <w:left w:val="none" w:sz="0" w:space="0" w:color="auto"/>
        <w:bottom w:val="none" w:sz="0" w:space="0" w:color="auto"/>
        <w:right w:val="none" w:sz="0" w:space="0" w:color="auto"/>
      </w:divBdr>
    </w:div>
    <w:div w:id="622659799">
      <w:bodyDiv w:val="1"/>
      <w:marLeft w:val="0"/>
      <w:marRight w:val="0"/>
      <w:marTop w:val="0"/>
      <w:marBottom w:val="0"/>
      <w:divBdr>
        <w:top w:val="none" w:sz="0" w:space="0" w:color="auto"/>
        <w:left w:val="none" w:sz="0" w:space="0" w:color="auto"/>
        <w:bottom w:val="none" w:sz="0" w:space="0" w:color="auto"/>
        <w:right w:val="none" w:sz="0" w:space="0" w:color="auto"/>
      </w:divBdr>
    </w:div>
    <w:div w:id="625699708">
      <w:bodyDiv w:val="1"/>
      <w:marLeft w:val="0"/>
      <w:marRight w:val="0"/>
      <w:marTop w:val="0"/>
      <w:marBottom w:val="0"/>
      <w:divBdr>
        <w:top w:val="none" w:sz="0" w:space="0" w:color="auto"/>
        <w:left w:val="none" w:sz="0" w:space="0" w:color="auto"/>
        <w:bottom w:val="none" w:sz="0" w:space="0" w:color="auto"/>
        <w:right w:val="none" w:sz="0" w:space="0" w:color="auto"/>
      </w:divBdr>
    </w:div>
    <w:div w:id="641084004">
      <w:bodyDiv w:val="1"/>
      <w:marLeft w:val="0"/>
      <w:marRight w:val="0"/>
      <w:marTop w:val="0"/>
      <w:marBottom w:val="0"/>
      <w:divBdr>
        <w:top w:val="none" w:sz="0" w:space="0" w:color="auto"/>
        <w:left w:val="none" w:sz="0" w:space="0" w:color="auto"/>
        <w:bottom w:val="none" w:sz="0" w:space="0" w:color="auto"/>
        <w:right w:val="none" w:sz="0" w:space="0" w:color="auto"/>
      </w:divBdr>
    </w:div>
    <w:div w:id="642849784">
      <w:bodyDiv w:val="1"/>
      <w:marLeft w:val="0"/>
      <w:marRight w:val="0"/>
      <w:marTop w:val="0"/>
      <w:marBottom w:val="0"/>
      <w:divBdr>
        <w:top w:val="none" w:sz="0" w:space="0" w:color="auto"/>
        <w:left w:val="none" w:sz="0" w:space="0" w:color="auto"/>
        <w:bottom w:val="none" w:sz="0" w:space="0" w:color="auto"/>
        <w:right w:val="none" w:sz="0" w:space="0" w:color="auto"/>
      </w:divBdr>
    </w:div>
    <w:div w:id="653030465">
      <w:bodyDiv w:val="1"/>
      <w:marLeft w:val="0"/>
      <w:marRight w:val="0"/>
      <w:marTop w:val="0"/>
      <w:marBottom w:val="0"/>
      <w:divBdr>
        <w:top w:val="none" w:sz="0" w:space="0" w:color="auto"/>
        <w:left w:val="none" w:sz="0" w:space="0" w:color="auto"/>
        <w:bottom w:val="none" w:sz="0" w:space="0" w:color="auto"/>
        <w:right w:val="none" w:sz="0" w:space="0" w:color="auto"/>
      </w:divBdr>
    </w:div>
    <w:div w:id="657459206">
      <w:bodyDiv w:val="1"/>
      <w:marLeft w:val="0"/>
      <w:marRight w:val="0"/>
      <w:marTop w:val="0"/>
      <w:marBottom w:val="0"/>
      <w:divBdr>
        <w:top w:val="none" w:sz="0" w:space="0" w:color="auto"/>
        <w:left w:val="none" w:sz="0" w:space="0" w:color="auto"/>
        <w:bottom w:val="none" w:sz="0" w:space="0" w:color="auto"/>
        <w:right w:val="none" w:sz="0" w:space="0" w:color="auto"/>
      </w:divBdr>
    </w:div>
    <w:div w:id="662706762">
      <w:bodyDiv w:val="1"/>
      <w:marLeft w:val="0"/>
      <w:marRight w:val="0"/>
      <w:marTop w:val="0"/>
      <w:marBottom w:val="0"/>
      <w:divBdr>
        <w:top w:val="none" w:sz="0" w:space="0" w:color="auto"/>
        <w:left w:val="none" w:sz="0" w:space="0" w:color="auto"/>
        <w:bottom w:val="none" w:sz="0" w:space="0" w:color="auto"/>
        <w:right w:val="none" w:sz="0" w:space="0" w:color="auto"/>
      </w:divBdr>
    </w:div>
    <w:div w:id="664091381">
      <w:bodyDiv w:val="1"/>
      <w:marLeft w:val="0"/>
      <w:marRight w:val="0"/>
      <w:marTop w:val="0"/>
      <w:marBottom w:val="0"/>
      <w:divBdr>
        <w:top w:val="none" w:sz="0" w:space="0" w:color="auto"/>
        <w:left w:val="none" w:sz="0" w:space="0" w:color="auto"/>
        <w:bottom w:val="none" w:sz="0" w:space="0" w:color="auto"/>
        <w:right w:val="none" w:sz="0" w:space="0" w:color="auto"/>
      </w:divBdr>
    </w:div>
    <w:div w:id="665864693">
      <w:bodyDiv w:val="1"/>
      <w:marLeft w:val="0"/>
      <w:marRight w:val="0"/>
      <w:marTop w:val="0"/>
      <w:marBottom w:val="0"/>
      <w:divBdr>
        <w:top w:val="none" w:sz="0" w:space="0" w:color="auto"/>
        <w:left w:val="none" w:sz="0" w:space="0" w:color="auto"/>
        <w:bottom w:val="none" w:sz="0" w:space="0" w:color="auto"/>
        <w:right w:val="none" w:sz="0" w:space="0" w:color="auto"/>
      </w:divBdr>
    </w:div>
    <w:div w:id="668289383">
      <w:bodyDiv w:val="1"/>
      <w:marLeft w:val="0"/>
      <w:marRight w:val="0"/>
      <w:marTop w:val="0"/>
      <w:marBottom w:val="0"/>
      <w:divBdr>
        <w:top w:val="none" w:sz="0" w:space="0" w:color="auto"/>
        <w:left w:val="none" w:sz="0" w:space="0" w:color="auto"/>
        <w:bottom w:val="none" w:sz="0" w:space="0" w:color="auto"/>
        <w:right w:val="none" w:sz="0" w:space="0" w:color="auto"/>
      </w:divBdr>
    </w:div>
    <w:div w:id="673996407">
      <w:bodyDiv w:val="1"/>
      <w:marLeft w:val="0"/>
      <w:marRight w:val="0"/>
      <w:marTop w:val="0"/>
      <w:marBottom w:val="0"/>
      <w:divBdr>
        <w:top w:val="none" w:sz="0" w:space="0" w:color="auto"/>
        <w:left w:val="none" w:sz="0" w:space="0" w:color="auto"/>
        <w:bottom w:val="none" w:sz="0" w:space="0" w:color="auto"/>
        <w:right w:val="none" w:sz="0" w:space="0" w:color="auto"/>
      </w:divBdr>
    </w:div>
    <w:div w:id="674839401">
      <w:bodyDiv w:val="1"/>
      <w:marLeft w:val="0"/>
      <w:marRight w:val="0"/>
      <w:marTop w:val="0"/>
      <w:marBottom w:val="0"/>
      <w:divBdr>
        <w:top w:val="none" w:sz="0" w:space="0" w:color="auto"/>
        <w:left w:val="none" w:sz="0" w:space="0" w:color="auto"/>
        <w:bottom w:val="none" w:sz="0" w:space="0" w:color="auto"/>
        <w:right w:val="none" w:sz="0" w:space="0" w:color="auto"/>
      </w:divBdr>
    </w:div>
    <w:div w:id="675109429">
      <w:bodyDiv w:val="1"/>
      <w:marLeft w:val="0"/>
      <w:marRight w:val="0"/>
      <w:marTop w:val="0"/>
      <w:marBottom w:val="0"/>
      <w:divBdr>
        <w:top w:val="none" w:sz="0" w:space="0" w:color="auto"/>
        <w:left w:val="none" w:sz="0" w:space="0" w:color="auto"/>
        <w:bottom w:val="none" w:sz="0" w:space="0" w:color="auto"/>
        <w:right w:val="none" w:sz="0" w:space="0" w:color="auto"/>
      </w:divBdr>
    </w:div>
    <w:div w:id="676886071">
      <w:bodyDiv w:val="1"/>
      <w:marLeft w:val="0"/>
      <w:marRight w:val="0"/>
      <w:marTop w:val="0"/>
      <w:marBottom w:val="0"/>
      <w:divBdr>
        <w:top w:val="none" w:sz="0" w:space="0" w:color="auto"/>
        <w:left w:val="none" w:sz="0" w:space="0" w:color="auto"/>
        <w:bottom w:val="none" w:sz="0" w:space="0" w:color="auto"/>
        <w:right w:val="none" w:sz="0" w:space="0" w:color="auto"/>
      </w:divBdr>
    </w:div>
    <w:div w:id="678048457">
      <w:bodyDiv w:val="1"/>
      <w:marLeft w:val="0"/>
      <w:marRight w:val="0"/>
      <w:marTop w:val="0"/>
      <w:marBottom w:val="0"/>
      <w:divBdr>
        <w:top w:val="none" w:sz="0" w:space="0" w:color="auto"/>
        <w:left w:val="none" w:sz="0" w:space="0" w:color="auto"/>
        <w:bottom w:val="none" w:sz="0" w:space="0" w:color="auto"/>
        <w:right w:val="none" w:sz="0" w:space="0" w:color="auto"/>
      </w:divBdr>
    </w:div>
    <w:div w:id="68370376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910233">
      <w:bodyDiv w:val="1"/>
      <w:marLeft w:val="0"/>
      <w:marRight w:val="0"/>
      <w:marTop w:val="0"/>
      <w:marBottom w:val="0"/>
      <w:divBdr>
        <w:top w:val="none" w:sz="0" w:space="0" w:color="auto"/>
        <w:left w:val="none" w:sz="0" w:space="0" w:color="auto"/>
        <w:bottom w:val="none" w:sz="0" w:space="0" w:color="auto"/>
        <w:right w:val="none" w:sz="0" w:space="0" w:color="auto"/>
      </w:divBdr>
    </w:div>
    <w:div w:id="690883918">
      <w:bodyDiv w:val="1"/>
      <w:marLeft w:val="0"/>
      <w:marRight w:val="0"/>
      <w:marTop w:val="0"/>
      <w:marBottom w:val="0"/>
      <w:divBdr>
        <w:top w:val="none" w:sz="0" w:space="0" w:color="auto"/>
        <w:left w:val="none" w:sz="0" w:space="0" w:color="auto"/>
        <w:bottom w:val="none" w:sz="0" w:space="0" w:color="auto"/>
        <w:right w:val="none" w:sz="0" w:space="0" w:color="auto"/>
      </w:divBdr>
    </w:div>
    <w:div w:id="695277035">
      <w:bodyDiv w:val="1"/>
      <w:marLeft w:val="0"/>
      <w:marRight w:val="0"/>
      <w:marTop w:val="0"/>
      <w:marBottom w:val="0"/>
      <w:divBdr>
        <w:top w:val="none" w:sz="0" w:space="0" w:color="auto"/>
        <w:left w:val="none" w:sz="0" w:space="0" w:color="auto"/>
        <w:bottom w:val="none" w:sz="0" w:space="0" w:color="auto"/>
        <w:right w:val="none" w:sz="0" w:space="0" w:color="auto"/>
      </w:divBdr>
    </w:div>
    <w:div w:id="701176580">
      <w:bodyDiv w:val="1"/>
      <w:marLeft w:val="0"/>
      <w:marRight w:val="0"/>
      <w:marTop w:val="0"/>
      <w:marBottom w:val="0"/>
      <w:divBdr>
        <w:top w:val="none" w:sz="0" w:space="0" w:color="auto"/>
        <w:left w:val="none" w:sz="0" w:space="0" w:color="auto"/>
        <w:bottom w:val="none" w:sz="0" w:space="0" w:color="auto"/>
        <w:right w:val="none" w:sz="0" w:space="0" w:color="auto"/>
      </w:divBdr>
    </w:div>
    <w:div w:id="701708335">
      <w:bodyDiv w:val="1"/>
      <w:marLeft w:val="0"/>
      <w:marRight w:val="0"/>
      <w:marTop w:val="0"/>
      <w:marBottom w:val="0"/>
      <w:divBdr>
        <w:top w:val="none" w:sz="0" w:space="0" w:color="auto"/>
        <w:left w:val="none" w:sz="0" w:space="0" w:color="auto"/>
        <w:bottom w:val="none" w:sz="0" w:space="0" w:color="auto"/>
        <w:right w:val="none" w:sz="0" w:space="0" w:color="auto"/>
      </w:divBdr>
    </w:div>
    <w:div w:id="701825375">
      <w:bodyDiv w:val="1"/>
      <w:marLeft w:val="0"/>
      <w:marRight w:val="0"/>
      <w:marTop w:val="0"/>
      <w:marBottom w:val="0"/>
      <w:divBdr>
        <w:top w:val="none" w:sz="0" w:space="0" w:color="auto"/>
        <w:left w:val="none" w:sz="0" w:space="0" w:color="auto"/>
        <w:bottom w:val="none" w:sz="0" w:space="0" w:color="auto"/>
        <w:right w:val="none" w:sz="0" w:space="0" w:color="auto"/>
      </w:divBdr>
    </w:div>
    <w:div w:id="702168727">
      <w:bodyDiv w:val="1"/>
      <w:marLeft w:val="0"/>
      <w:marRight w:val="0"/>
      <w:marTop w:val="0"/>
      <w:marBottom w:val="0"/>
      <w:divBdr>
        <w:top w:val="none" w:sz="0" w:space="0" w:color="auto"/>
        <w:left w:val="none" w:sz="0" w:space="0" w:color="auto"/>
        <w:bottom w:val="none" w:sz="0" w:space="0" w:color="auto"/>
        <w:right w:val="none" w:sz="0" w:space="0" w:color="auto"/>
      </w:divBdr>
    </w:div>
    <w:div w:id="719325645">
      <w:bodyDiv w:val="1"/>
      <w:marLeft w:val="0"/>
      <w:marRight w:val="0"/>
      <w:marTop w:val="0"/>
      <w:marBottom w:val="0"/>
      <w:divBdr>
        <w:top w:val="none" w:sz="0" w:space="0" w:color="auto"/>
        <w:left w:val="none" w:sz="0" w:space="0" w:color="auto"/>
        <w:bottom w:val="none" w:sz="0" w:space="0" w:color="auto"/>
        <w:right w:val="none" w:sz="0" w:space="0" w:color="auto"/>
      </w:divBdr>
    </w:div>
    <w:div w:id="727804668">
      <w:bodyDiv w:val="1"/>
      <w:marLeft w:val="0"/>
      <w:marRight w:val="0"/>
      <w:marTop w:val="0"/>
      <w:marBottom w:val="0"/>
      <w:divBdr>
        <w:top w:val="none" w:sz="0" w:space="0" w:color="auto"/>
        <w:left w:val="none" w:sz="0" w:space="0" w:color="auto"/>
        <w:bottom w:val="none" w:sz="0" w:space="0" w:color="auto"/>
        <w:right w:val="none" w:sz="0" w:space="0" w:color="auto"/>
      </w:divBdr>
    </w:div>
    <w:div w:id="729227258">
      <w:bodyDiv w:val="1"/>
      <w:marLeft w:val="0"/>
      <w:marRight w:val="0"/>
      <w:marTop w:val="0"/>
      <w:marBottom w:val="0"/>
      <w:divBdr>
        <w:top w:val="none" w:sz="0" w:space="0" w:color="auto"/>
        <w:left w:val="none" w:sz="0" w:space="0" w:color="auto"/>
        <w:bottom w:val="none" w:sz="0" w:space="0" w:color="auto"/>
        <w:right w:val="none" w:sz="0" w:space="0" w:color="auto"/>
      </w:divBdr>
    </w:div>
    <w:div w:id="733047863">
      <w:bodyDiv w:val="1"/>
      <w:marLeft w:val="0"/>
      <w:marRight w:val="0"/>
      <w:marTop w:val="0"/>
      <w:marBottom w:val="0"/>
      <w:divBdr>
        <w:top w:val="none" w:sz="0" w:space="0" w:color="auto"/>
        <w:left w:val="none" w:sz="0" w:space="0" w:color="auto"/>
        <w:bottom w:val="none" w:sz="0" w:space="0" w:color="auto"/>
        <w:right w:val="none" w:sz="0" w:space="0" w:color="auto"/>
      </w:divBdr>
    </w:div>
    <w:div w:id="734087696">
      <w:bodyDiv w:val="1"/>
      <w:marLeft w:val="0"/>
      <w:marRight w:val="0"/>
      <w:marTop w:val="0"/>
      <w:marBottom w:val="0"/>
      <w:divBdr>
        <w:top w:val="none" w:sz="0" w:space="0" w:color="auto"/>
        <w:left w:val="none" w:sz="0" w:space="0" w:color="auto"/>
        <w:bottom w:val="none" w:sz="0" w:space="0" w:color="auto"/>
        <w:right w:val="none" w:sz="0" w:space="0" w:color="auto"/>
      </w:divBdr>
    </w:div>
    <w:div w:id="737943505">
      <w:bodyDiv w:val="1"/>
      <w:marLeft w:val="0"/>
      <w:marRight w:val="0"/>
      <w:marTop w:val="0"/>
      <w:marBottom w:val="0"/>
      <w:divBdr>
        <w:top w:val="none" w:sz="0" w:space="0" w:color="auto"/>
        <w:left w:val="none" w:sz="0" w:space="0" w:color="auto"/>
        <w:bottom w:val="none" w:sz="0" w:space="0" w:color="auto"/>
        <w:right w:val="none" w:sz="0" w:space="0" w:color="auto"/>
      </w:divBdr>
    </w:div>
    <w:div w:id="739714132">
      <w:bodyDiv w:val="1"/>
      <w:marLeft w:val="0"/>
      <w:marRight w:val="0"/>
      <w:marTop w:val="0"/>
      <w:marBottom w:val="0"/>
      <w:divBdr>
        <w:top w:val="none" w:sz="0" w:space="0" w:color="auto"/>
        <w:left w:val="none" w:sz="0" w:space="0" w:color="auto"/>
        <w:bottom w:val="none" w:sz="0" w:space="0" w:color="auto"/>
        <w:right w:val="none" w:sz="0" w:space="0" w:color="auto"/>
      </w:divBdr>
    </w:div>
    <w:div w:id="739789413">
      <w:bodyDiv w:val="1"/>
      <w:marLeft w:val="0"/>
      <w:marRight w:val="0"/>
      <w:marTop w:val="0"/>
      <w:marBottom w:val="0"/>
      <w:divBdr>
        <w:top w:val="none" w:sz="0" w:space="0" w:color="auto"/>
        <w:left w:val="none" w:sz="0" w:space="0" w:color="auto"/>
        <w:bottom w:val="none" w:sz="0" w:space="0" w:color="auto"/>
        <w:right w:val="none" w:sz="0" w:space="0" w:color="auto"/>
      </w:divBdr>
    </w:div>
    <w:div w:id="745079425">
      <w:bodyDiv w:val="1"/>
      <w:marLeft w:val="0"/>
      <w:marRight w:val="0"/>
      <w:marTop w:val="0"/>
      <w:marBottom w:val="0"/>
      <w:divBdr>
        <w:top w:val="none" w:sz="0" w:space="0" w:color="auto"/>
        <w:left w:val="none" w:sz="0" w:space="0" w:color="auto"/>
        <w:bottom w:val="none" w:sz="0" w:space="0" w:color="auto"/>
        <w:right w:val="none" w:sz="0" w:space="0" w:color="auto"/>
      </w:divBdr>
    </w:div>
    <w:div w:id="750739794">
      <w:bodyDiv w:val="1"/>
      <w:marLeft w:val="0"/>
      <w:marRight w:val="0"/>
      <w:marTop w:val="0"/>
      <w:marBottom w:val="0"/>
      <w:divBdr>
        <w:top w:val="none" w:sz="0" w:space="0" w:color="auto"/>
        <w:left w:val="none" w:sz="0" w:space="0" w:color="auto"/>
        <w:bottom w:val="none" w:sz="0" w:space="0" w:color="auto"/>
        <w:right w:val="none" w:sz="0" w:space="0" w:color="auto"/>
      </w:divBdr>
    </w:div>
    <w:div w:id="768086940">
      <w:bodyDiv w:val="1"/>
      <w:marLeft w:val="0"/>
      <w:marRight w:val="0"/>
      <w:marTop w:val="0"/>
      <w:marBottom w:val="0"/>
      <w:divBdr>
        <w:top w:val="none" w:sz="0" w:space="0" w:color="auto"/>
        <w:left w:val="none" w:sz="0" w:space="0" w:color="auto"/>
        <w:bottom w:val="none" w:sz="0" w:space="0" w:color="auto"/>
        <w:right w:val="none" w:sz="0" w:space="0" w:color="auto"/>
      </w:divBdr>
    </w:div>
    <w:div w:id="768431904">
      <w:bodyDiv w:val="1"/>
      <w:marLeft w:val="0"/>
      <w:marRight w:val="0"/>
      <w:marTop w:val="0"/>
      <w:marBottom w:val="0"/>
      <w:divBdr>
        <w:top w:val="none" w:sz="0" w:space="0" w:color="auto"/>
        <w:left w:val="none" w:sz="0" w:space="0" w:color="auto"/>
        <w:bottom w:val="none" w:sz="0" w:space="0" w:color="auto"/>
        <w:right w:val="none" w:sz="0" w:space="0" w:color="auto"/>
      </w:divBdr>
    </w:div>
    <w:div w:id="769663987">
      <w:bodyDiv w:val="1"/>
      <w:marLeft w:val="0"/>
      <w:marRight w:val="0"/>
      <w:marTop w:val="0"/>
      <w:marBottom w:val="0"/>
      <w:divBdr>
        <w:top w:val="none" w:sz="0" w:space="0" w:color="auto"/>
        <w:left w:val="none" w:sz="0" w:space="0" w:color="auto"/>
        <w:bottom w:val="none" w:sz="0" w:space="0" w:color="auto"/>
        <w:right w:val="none" w:sz="0" w:space="0" w:color="auto"/>
      </w:divBdr>
    </w:div>
    <w:div w:id="771437074">
      <w:bodyDiv w:val="1"/>
      <w:marLeft w:val="0"/>
      <w:marRight w:val="0"/>
      <w:marTop w:val="0"/>
      <w:marBottom w:val="0"/>
      <w:divBdr>
        <w:top w:val="none" w:sz="0" w:space="0" w:color="auto"/>
        <w:left w:val="none" w:sz="0" w:space="0" w:color="auto"/>
        <w:bottom w:val="none" w:sz="0" w:space="0" w:color="auto"/>
        <w:right w:val="none" w:sz="0" w:space="0" w:color="auto"/>
      </w:divBdr>
    </w:div>
    <w:div w:id="799028974">
      <w:bodyDiv w:val="1"/>
      <w:marLeft w:val="0"/>
      <w:marRight w:val="0"/>
      <w:marTop w:val="0"/>
      <w:marBottom w:val="0"/>
      <w:divBdr>
        <w:top w:val="none" w:sz="0" w:space="0" w:color="auto"/>
        <w:left w:val="none" w:sz="0" w:space="0" w:color="auto"/>
        <w:bottom w:val="none" w:sz="0" w:space="0" w:color="auto"/>
        <w:right w:val="none" w:sz="0" w:space="0" w:color="auto"/>
      </w:divBdr>
    </w:div>
    <w:div w:id="799614392">
      <w:bodyDiv w:val="1"/>
      <w:marLeft w:val="0"/>
      <w:marRight w:val="0"/>
      <w:marTop w:val="0"/>
      <w:marBottom w:val="0"/>
      <w:divBdr>
        <w:top w:val="none" w:sz="0" w:space="0" w:color="auto"/>
        <w:left w:val="none" w:sz="0" w:space="0" w:color="auto"/>
        <w:bottom w:val="none" w:sz="0" w:space="0" w:color="auto"/>
        <w:right w:val="none" w:sz="0" w:space="0" w:color="auto"/>
      </w:divBdr>
    </w:div>
    <w:div w:id="804855586">
      <w:bodyDiv w:val="1"/>
      <w:marLeft w:val="0"/>
      <w:marRight w:val="0"/>
      <w:marTop w:val="0"/>
      <w:marBottom w:val="0"/>
      <w:divBdr>
        <w:top w:val="none" w:sz="0" w:space="0" w:color="auto"/>
        <w:left w:val="none" w:sz="0" w:space="0" w:color="auto"/>
        <w:bottom w:val="none" w:sz="0" w:space="0" w:color="auto"/>
        <w:right w:val="none" w:sz="0" w:space="0" w:color="auto"/>
      </w:divBdr>
    </w:div>
    <w:div w:id="808087370">
      <w:bodyDiv w:val="1"/>
      <w:marLeft w:val="0"/>
      <w:marRight w:val="0"/>
      <w:marTop w:val="0"/>
      <w:marBottom w:val="0"/>
      <w:divBdr>
        <w:top w:val="none" w:sz="0" w:space="0" w:color="auto"/>
        <w:left w:val="none" w:sz="0" w:space="0" w:color="auto"/>
        <w:bottom w:val="none" w:sz="0" w:space="0" w:color="auto"/>
        <w:right w:val="none" w:sz="0" w:space="0" w:color="auto"/>
      </w:divBdr>
    </w:div>
    <w:div w:id="811364601">
      <w:bodyDiv w:val="1"/>
      <w:marLeft w:val="0"/>
      <w:marRight w:val="0"/>
      <w:marTop w:val="0"/>
      <w:marBottom w:val="0"/>
      <w:divBdr>
        <w:top w:val="none" w:sz="0" w:space="0" w:color="auto"/>
        <w:left w:val="none" w:sz="0" w:space="0" w:color="auto"/>
        <w:bottom w:val="none" w:sz="0" w:space="0" w:color="auto"/>
        <w:right w:val="none" w:sz="0" w:space="0" w:color="auto"/>
      </w:divBdr>
    </w:div>
    <w:div w:id="813177088">
      <w:bodyDiv w:val="1"/>
      <w:marLeft w:val="0"/>
      <w:marRight w:val="0"/>
      <w:marTop w:val="0"/>
      <w:marBottom w:val="0"/>
      <w:divBdr>
        <w:top w:val="none" w:sz="0" w:space="0" w:color="auto"/>
        <w:left w:val="none" w:sz="0" w:space="0" w:color="auto"/>
        <w:bottom w:val="none" w:sz="0" w:space="0" w:color="auto"/>
        <w:right w:val="none" w:sz="0" w:space="0" w:color="auto"/>
      </w:divBdr>
      <w:divsChild>
        <w:div w:id="1238519873">
          <w:marLeft w:val="0"/>
          <w:marRight w:val="0"/>
          <w:marTop w:val="0"/>
          <w:marBottom w:val="525"/>
          <w:divBdr>
            <w:top w:val="none" w:sz="0" w:space="0" w:color="auto"/>
            <w:left w:val="none" w:sz="0" w:space="0" w:color="auto"/>
            <w:bottom w:val="none" w:sz="0" w:space="0" w:color="auto"/>
            <w:right w:val="none" w:sz="0" w:space="0" w:color="auto"/>
          </w:divBdr>
        </w:div>
      </w:divsChild>
    </w:div>
    <w:div w:id="817304190">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
    <w:div w:id="823158097">
      <w:bodyDiv w:val="1"/>
      <w:marLeft w:val="0"/>
      <w:marRight w:val="0"/>
      <w:marTop w:val="0"/>
      <w:marBottom w:val="0"/>
      <w:divBdr>
        <w:top w:val="none" w:sz="0" w:space="0" w:color="auto"/>
        <w:left w:val="none" w:sz="0" w:space="0" w:color="auto"/>
        <w:bottom w:val="none" w:sz="0" w:space="0" w:color="auto"/>
        <w:right w:val="none" w:sz="0" w:space="0" w:color="auto"/>
      </w:divBdr>
    </w:div>
    <w:div w:id="823357638">
      <w:bodyDiv w:val="1"/>
      <w:marLeft w:val="0"/>
      <w:marRight w:val="0"/>
      <w:marTop w:val="0"/>
      <w:marBottom w:val="0"/>
      <w:divBdr>
        <w:top w:val="none" w:sz="0" w:space="0" w:color="auto"/>
        <w:left w:val="none" w:sz="0" w:space="0" w:color="auto"/>
        <w:bottom w:val="none" w:sz="0" w:space="0" w:color="auto"/>
        <w:right w:val="none" w:sz="0" w:space="0" w:color="auto"/>
      </w:divBdr>
    </w:div>
    <w:div w:id="824131454">
      <w:bodyDiv w:val="1"/>
      <w:marLeft w:val="0"/>
      <w:marRight w:val="0"/>
      <w:marTop w:val="0"/>
      <w:marBottom w:val="0"/>
      <w:divBdr>
        <w:top w:val="none" w:sz="0" w:space="0" w:color="auto"/>
        <w:left w:val="none" w:sz="0" w:space="0" w:color="auto"/>
        <w:bottom w:val="none" w:sz="0" w:space="0" w:color="auto"/>
        <w:right w:val="none" w:sz="0" w:space="0" w:color="auto"/>
      </w:divBdr>
    </w:div>
    <w:div w:id="824319839">
      <w:bodyDiv w:val="1"/>
      <w:marLeft w:val="0"/>
      <w:marRight w:val="0"/>
      <w:marTop w:val="0"/>
      <w:marBottom w:val="0"/>
      <w:divBdr>
        <w:top w:val="none" w:sz="0" w:space="0" w:color="auto"/>
        <w:left w:val="none" w:sz="0" w:space="0" w:color="auto"/>
        <w:bottom w:val="none" w:sz="0" w:space="0" w:color="auto"/>
        <w:right w:val="none" w:sz="0" w:space="0" w:color="auto"/>
      </w:divBdr>
    </w:div>
    <w:div w:id="824735619">
      <w:bodyDiv w:val="1"/>
      <w:marLeft w:val="0"/>
      <w:marRight w:val="0"/>
      <w:marTop w:val="0"/>
      <w:marBottom w:val="0"/>
      <w:divBdr>
        <w:top w:val="none" w:sz="0" w:space="0" w:color="auto"/>
        <w:left w:val="none" w:sz="0" w:space="0" w:color="auto"/>
        <w:bottom w:val="none" w:sz="0" w:space="0" w:color="auto"/>
        <w:right w:val="none" w:sz="0" w:space="0" w:color="auto"/>
      </w:divBdr>
    </w:div>
    <w:div w:id="827939842">
      <w:bodyDiv w:val="1"/>
      <w:marLeft w:val="0"/>
      <w:marRight w:val="0"/>
      <w:marTop w:val="0"/>
      <w:marBottom w:val="0"/>
      <w:divBdr>
        <w:top w:val="none" w:sz="0" w:space="0" w:color="auto"/>
        <w:left w:val="none" w:sz="0" w:space="0" w:color="auto"/>
        <w:bottom w:val="none" w:sz="0" w:space="0" w:color="auto"/>
        <w:right w:val="none" w:sz="0" w:space="0" w:color="auto"/>
      </w:divBdr>
    </w:div>
    <w:div w:id="828331437">
      <w:bodyDiv w:val="1"/>
      <w:marLeft w:val="0"/>
      <w:marRight w:val="0"/>
      <w:marTop w:val="0"/>
      <w:marBottom w:val="0"/>
      <w:divBdr>
        <w:top w:val="none" w:sz="0" w:space="0" w:color="auto"/>
        <w:left w:val="none" w:sz="0" w:space="0" w:color="auto"/>
        <w:bottom w:val="none" w:sz="0" w:space="0" w:color="auto"/>
        <w:right w:val="none" w:sz="0" w:space="0" w:color="auto"/>
      </w:divBdr>
      <w:divsChild>
        <w:div w:id="1626498924">
          <w:marLeft w:val="0"/>
          <w:marRight w:val="0"/>
          <w:marTop w:val="0"/>
          <w:marBottom w:val="0"/>
          <w:divBdr>
            <w:top w:val="none" w:sz="0" w:space="0" w:color="auto"/>
            <w:left w:val="none" w:sz="0" w:space="0" w:color="auto"/>
            <w:bottom w:val="none" w:sz="0" w:space="0" w:color="auto"/>
            <w:right w:val="none" w:sz="0" w:space="0" w:color="auto"/>
          </w:divBdr>
          <w:divsChild>
            <w:div w:id="98254795">
              <w:marLeft w:val="0"/>
              <w:marRight w:val="0"/>
              <w:marTop w:val="0"/>
              <w:marBottom w:val="0"/>
              <w:divBdr>
                <w:top w:val="none" w:sz="0" w:space="0" w:color="auto"/>
                <w:left w:val="none" w:sz="0" w:space="0" w:color="auto"/>
                <w:bottom w:val="none" w:sz="0" w:space="0" w:color="auto"/>
                <w:right w:val="none" w:sz="0" w:space="0" w:color="auto"/>
              </w:divBdr>
              <w:divsChild>
                <w:div w:id="1529370120">
                  <w:marLeft w:val="0"/>
                  <w:marRight w:val="0"/>
                  <w:marTop w:val="0"/>
                  <w:marBottom w:val="0"/>
                  <w:divBdr>
                    <w:top w:val="none" w:sz="0" w:space="0" w:color="auto"/>
                    <w:left w:val="none" w:sz="0" w:space="0" w:color="auto"/>
                    <w:bottom w:val="none" w:sz="0" w:space="0" w:color="auto"/>
                    <w:right w:val="none" w:sz="0" w:space="0" w:color="auto"/>
                  </w:divBdr>
                  <w:divsChild>
                    <w:div w:id="8919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1755">
          <w:marLeft w:val="0"/>
          <w:marRight w:val="0"/>
          <w:marTop w:val="0"/>
          <w:marBottom w:val="0"/>
          <w:divBdr>
            <w:top w:val="none" w:sz="0" w:space="0" w:color="auto"/>
            <w:left w:val="none" w:sz="0" w:space="0" w:color="auto"/>
            <w:bottom w:val="none" w:sz="0" w:space="0" w:color="auto"/>
            <w:right w:val="none" w:sz="0" w:space="0" w:color="auto"/>
          </w:divBdr>
          <w:divsChild>
            <w:div w:id="1957641226">
              <w:marLeft w:val="0"/>
              <w:marRight w:val="0"/>
              <w:marTop w:val="0"/>
              <w:marBottom w:val="0"/>
              <w:divBdr>
                <w:top w:val="none" w:sz="0" w:space="0" w:color="auto"/>
                <w:left w:val="none" w:sz="0" w:space="0" w:color="auto"/>
                <w:bottom w:val="none" w:sz="0" w:space="0" w:color="auto"/>
                <w:right w:val="none" w:sz="0" w:space="0" w:color="auto"/>
              </w:divBdr>
              <w:divsChild>
                <w:div w:id="1026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1421">
      <w:bodyDiv w:val="1"/>
      <w:marLeft w:val="0"/>
      <w:marRight w:val="0"/>
      <w:marTop w:val="0"/>
      <w:marBottom w:val="0"/>
      <w:divBdr>
        <w:top w:val="none" w:sz="0" w:space="0" w:color="auto"/>
        <w:left w:val="none" w:sz="0" w:space="0" w:color="auto"/>
        <w:bottom w:val="none" w:sz="0" w:space="0" w:color="auto"/>
        <w:right w:val="none" w:sz="0" w:space="0" w:color="auto"/>
      </w:divBdr>
    </w:div>
    <w:div w:id="832331168">
      <w:bodyDiv w:val="1"/>
      <w:marLeft w:val="0"/>
      <w:marRight w:val="0"/>
      <w:marTop w:val="0"/>
      <w:marBottom w:val="0"/>
      <w:divBdr>
        <w:top w:val="none" w:sz="0" w:space="0" w:color="auto"/>
        <w:left w:val="none" w:sz="0" w:space="0" w:color="auto"/>
        <w:bottom w:val="none" w:sz="0" w:space="0" w:color="auto"/>
        <w:right w:val="none" w:sz="0" w:space="0" w:color="auto"/>
      </w:divBdr>
    </w:div>
    <w:div w:id="834108740">
      <w:bodyDiv w:val="1"/>
      <w:marLeft w:val="0"/>
      <w:marRight w:val="0"/>
      <w:marTop w:val="0"/>
      <w:marBottom w:val="0"/>
      <w:divBdr>
        <w:top w:val="none" w:sz="0" w:space="0" w:color="auto"/>
        <w:left w:val="none" w:sz="0" w:space="0" w:color="auto"/>
        <w:bottom w:val="none" w:sz="0" w:space="0" w:color="auto"/>
        <w:right w:val="none" w:sz="0" w:space="0" w:color="auto"/>
      </w:divBdr>
    </w:div>
    <w:div w:id="835462528">
      <w:bodyDiv w:val="1"/>
      <w:marLeft w:val="0"/>
      <w:marRight w:val="0"/>
      <w:marTop w:val="0"/>
      <w:marBottom w:val="0"/>
      <w:divBdr>
        <w:top w:val="none" w:sz="0" w:space="0" w:color="auto"/>
        <w:left w:val="none" w:sz="0" w:space="0" w:color="auto"/>
        <w:bottom w:val="none" w:sz="0" w:space="0" w:color="auto"/>
        <w:right w:val="none" w:sz="0" w:space="0" w:color="auto"/>
      </w:divBdr>
    </w:div>
    <w:div w:id="842819677">
      <w:bodyDiv w:val="1"/>
      <w:marLeft w:val="0"/>
      <w:marRight w:val="0"/>
      <w:marTop w:val="0"/>
      <w:marBottom w:val="0"/>
      <w:divBdr>
        <w:top w:val="none" w:sz="0" w:space="0" w:color="auto"/>
        <w:left w:val="none" w:sz="0" w:space="0" w:color="auto"/>
        <w:bottom w:val="none" w:sz="0" w:space="0" w:color="auto"/>
        <w:right w:val="none" w:sz="0" w:space="0" w:color="auto"/>
      </w:divBdr>
    </w:div>
    <w:div w:id="848720035">
      <w:bodyDiv w:val="1"/>
      <w:marLeft w:val="0"/>
      <w:marRight w:val="0"/>
      <w:marTop w:val="0"/>
      <w:marBottom w:val="0"/>
      <w:divBdr>
        <w:top w:val="none" w:sz="0" w:space="0" w:color="auto"/>
        <w:left w:val="none" w:sz="0" w:space="0" w:color="auto"/>
        <w:bottom w:val="none" w:sz="0" w:space="0" w:color="auto"/>
        <w:right w:val="none" w:sz="0" w:space="0" w:color="auto"/>
      </w:divBdr>
    </w:div>
    <w:div w:id="849414705">
      <w:bodyDiv w:val="1"/>
      <w:marLeft w:val="0"/>
      <w:marRight w:val="0"/>
      <w:marTop w:val="0"/>
      <w:marBottom w:val="0"/>
      <w:divBdr>
        <w:top w:val="none" w:sz="0" w:space="0" w:color="auto"/>
        <w:left w:val="none" w:sz="0" w:space="0" w:color="auto"/>
        <w:bottom w:val="none" w:sz="0" w:space="0" w:color="auto"/>
        <w:right w:val="none" w:sz="0" w:space="0" w:color="auto"/>
      </w:divBdr>
    </w:div>
    <w:div w:id="869758084">
      <w:bodyDiv w:val="1"/>
      <w:marLeft w:val="0"/>
      <w:marRight w:val="0"/>
      <w:marTop w:val="0"/>
      <w:marBottom w:val="0"/>
      <w:divBdr>
        <w:top w:val="none" w:sz="0" w:space="0" w:color="auto"/>
        <w:left w:val="none" w:sz="0" w:space="0" w:color="auto"/>
        <w:bottom w:val="none" w:sz="0" w:space="0" w:color="auto"/>
        <w:right w:val="none" w:sz="0" w:space="0" w:color="auto"/>
      </w:divBdr>
    </w:div>
    <w:div w:id="879784650">
      <w:bodyDiv w:val="1"/>
      <w:marLeft w:val="0"/>
      <w:marRight w:val="0"/>
      <w:marTop w:val="0"/>
      <w:marBottom w:val="0"/>
      <w:divBdr>
        <w:top w:val="none" w:sz="0" w:space="0" w:color="auto"/>
        <w:left w:val="none" w:sz="0" w:space="0" w:color="auto"/>
        <w:bottom w:val="none" w:sz="0" w:space="0" w:color="auto"/>
        <w:right w:val="none" w:sz="0" w:space="0" w:color="auto"/>
      </w:divBdr>
    </w:div>
    <w:div w:id="882137609">
      <w:bodyDiv w:val="1"/>
      <w:marLeft w:val="0"/>
      <w:marRight w:val="0"/>
      <w:marTop w:val="0"/>
      <w:marBottom w:val="0"/>
      <w:divBdr>
        <w:top w:val="none" w:sz="0" w:space="0" w:color="auto"/>
        <w:left w:val="none" w:sz="0" w:space="0" w:color="auto"/>
        <w:bottom w:val="none" w:sz="0" w:space="0" w:color="auto"/>
        <w:right w:val="none" w:sz="0" w:space="0" w:color="auto"/>
      </w:divBdr>
    </w:div>
    <w:div w:id="889264890">
      <w:bodyDiv w:val="1"/>
      <w:marLeft w:val="0"/>
      <w:marRight w:val="0"/>
      <w:marTop w:val="0"/>
      <w:marBottom w:val="0"/>
      <w:divBdr>
        <w:top w:val="none" w:sz="0" w:space="0" w:color="auto"/>
        <w:left w:val="none" w:sz="0" w:space="0" w:color="auto"/>
        <w:bottom w:val="none" w:sz="0" w:space="0" w:color="auto"/>
        <w:right w:val="none" w:sz="0" w:space="0" w:color="auto"/>
      </w:divBdr>
    </w:div>
    <w:div w:id="889880006">
      <w:bodyDiv w:val="1"/>
      <w:marLeft w:val="0"/>
      <w:marRight w:val="0"/>
      <w:marTop w:val="0"/>
      <w:marBottom w:val="0"/>
      <w:divBdr>
        <w:top w:val="none" w:sz="0" w:space="0" w:color="auto"/>
        <w:left w:val="none" w:sz="0" w:space="0" w:color="auto"/>
        <w:bottom w:val="none" w:sz="0" w:space="0" w:color="auto"/>
        <w:right w:val="none" w:sz="0" w:space="0" w:color="auto"/>
      </w:divBdr>
    </w:div>
    <w:div w:id="891886811">
      <w:bodyDiv w:val="1"/>
      <w:marLeft w:val="0"/>
      <w:marRight w:val="0"/>
      <w:marTop w:val="0"/>
      <w:marBottom w:val="0"/>
      <w:divBdr>
        <w:top w:val="none" w:sz="0" w:space="0" w:color="auto"/>
        <w:left w:val="none" w:sz="0" w:space="0" w:color="auto"/>
        <w:bottom w:val="none" w:sz="0" w:space="0" w:color="auto"/>
        <w:right w:val="none" w:sz="0" w:space="0" w:color="auto"/>
      </w:divBdr>
    </w:div>
    <w:div w:id="892814313">
      <w:bodyDiv w:val="1"/>
      <w:marLeft w:val="0"/>
      <w:marRight w:val="0"/>
      <w:marTop w:val="0"/>
      <w:marBottom w:val="0"/>
      <w:divBdr>
        <w:top w:val="none" w:sz="0" w:space="0" w:color="auto"/>
        <w:left w:val="none" w:sz="0" w:space="0" w:color="auto"/>
        <w:bottom w:val="none" w:sz="0" w:space="0" w:color="auto"/>
        <w:right w:val="none" w:sz="0" w:space="0" w:color="auto"/>
      </w:divBdr>
    </w:div>
    <w:div w:id="894774061">
      <w:bodyDiv w:val="1"/>
      <w:marLeft w:val="0"/>
      <w:marRight w:val="0"/>
      <w:marTop w:val="0"/>
      <w:marBottom w:val="0"/>
      <w:divBdr>
        <w:top w:val="none" w:sz="0" w:space="0" w:color="auto"/>
        <w:left w:val="none" w:sz="0" w:space="0" w:color="auto"/>
        <w:bottom w:val="none" w:sz="0" w:space="0" w:color="auto"/>
        <w:right w:val="none" w:sz="0" w:space="0" w:color="auto"/>
      </w:divBdr>
    </w:div>
    <w:div w:id="897744078">
      <w:bodyDiv w:val="1"/>
      <w:marLeft w:val="0"/>
      <w:marRight w:val="0"/>
      <w:marTop w:val="0"/>
      <w:marBottom w:val="0"/>
      <w:divBdr>
        <w:top w:val="none" w:sz="0" w:space="0" w:color="auto"/>
        <w:left w:val="none" w:sz="0" w:space="0" w:color="auto"/>
        <w:bottom w:val="none" w:sz="0" w:space="0" w:color="auto"/>
        <w:right w:val="none" w:sz="0" w:space="0" w:color="auto"/>
      </w:divBdr>
    </w:div>
    <w:div w:id="902064945">
      <w:bodyDiv w:val="1"/>
      <w:marLeft w:val="0"/>
      <w:marRight w:val="0"/>
      <w:marTop w:val="0"/>
      <w:marBottom w:val="0"/>
      <w:divBdr>
        <w:top w:val="none" w:sz="0" w:space="0" w:color="auto"/>
        <w:left w:val="none" w:sz="0" w:space="0" w:color="auto"/>
        <w:bottom w:val="none" w:sz="0" w:space="0" w:color="auto"/>
        <w:right w:val="none" w:sz="0" w:space="0" w:color="auto"/>
      </w:divBdr>
    </w:div>
    <w:div w:id="909270261">
      <w:bodyDiv w:val="1"/>
      <w:marLeft w:val="0"/>
      <w:marRight w:val="0"/>
      <w:marTop w:val="0"/>
      <w:marBottom w:val="0"/>
      <w:divBdr>
        <w:top w:val="none" w:sz="0" w:space="0" w:color="auto"/>
        <w:left w:val="none" w:sz="0" w:space="0" w:color="auto"/>
        <w:bottom w:val="none" w:sz="0" w:space="0" w:color="auto"/>
        <w:right w:val="none" w:sz="0" w:space="0" w:color="auto"/>
      </w:divBdr>
    </w:div>
    <w:div w:id="912280465">
      <w:bodyDiv w:val="1"/>
      <w:marLeft w:val="0"/>
      <w:marRight w:val="0"/>
      <w:marTop w:val="0"/>
      <w:marBottom w:val="0"/>
      <w:divBdr>
        <w:top w:val="none" w:sz="0" w:space="0" w:color="auto"/>
        <w:left w:val="none" w:sz="0" w:space="0" w:color="auto"/>
        <w:bottom w:val="none" w:sz="0" w:space="0" w:color="auto"/>
        <w:right w:val="none" w:sz="0" w:space="0" w:color="auto"/>
      </w:divBdr>
    </w:div>
    <w:div w:id="931739743">
      <w:bodyDiv w:val="1"/>
      <w:marLeft w:val="0"/>
      <w:marRight w:val="0"/>
      <w:marTop w:val="0"/>
      <w:marBottom w:val="0"/>
      <w:divBdr>
        <w:top w:val="none" w:sz="0" w:space="0" w:color="auto"/>
        <w:left w:val="none" w:sz="0" w:space="0" w:color="auto"/>
        <w:bottom w:val="none" w:sz="0" w:space="0" w:color="auto"/>
        <w:right w:val="none" w:sz="0" w:space="0" w:color="auto"/>
      </w:divBdr>
    </w:div>
    <w:div w:id="944925969">
      <w:bodyDiv w:val="1"/>
      <w:marLeft w:val="0"/>
      <w:marRight w:val="0"/>
      <w:marTop w:val="0"/>
      <w:marBottom w:val="0"/>
      <w:divBdr>
        <w:top w:val="none" w:sz="0" w:space="0" w:color="auto"/>
        <w:left w:val="none" w:sz="0" w:space="0" w:color="auto"/>
        <w:bottom w:val="none" w:sz="0" w:space="0" w:color="auto"/>
        <w:right w:val="none" w:sz="0" w:space="0" w:color="auto"/>
      </w:divBdr>
    </w:div>
    <w:div w:id="945037544">
      <w:bodyDiv w:val="1"/>
      <w:marLeft w:val="0"/>
      <w:marRight w:val="0"/>
      <w:marTop w:val="0"/>
      <w:marBottom w:val="0"/>
      <w:divBdr>
        <w:top w:val="none" w:sz="0" w:space="0" w:color="auto"/>
        <w:left w:val="none" w:sz="0" w:space="0" w:color="auto"/>
        <w:bottom w:val="none" w:sz="0" w:space="0" w:color="auto"/>
        <w:right w:val="none" w:sz="0" w:space="0" w:color="auto"/>
      </w:divBdr>
    </w:div>
    <w:div w:id="945693394">
      <w:bodyDiv w:val="1"/>
      <w:marLeft w:val="0"/>
      <w:marRight w:val="0"/>
      <w:marTop w:val="0"/>
      <w:marBottom w:val="0"/>
      <w:divBdr>
        <w:top w:val="none" w:sz="0" w:space="0" w:color="auto"/>
        <w:left w:val="none" w:sz="0" w:space="0" w:color="auto"/>
        <w:bottom w:val="none" w:sz="0" w:space="0" w:color="auto"/>
        <w:right w:val="none" w:sz="0" w:space="0" w:color="auto"/>
      </w:divBdr>
    </w:div>
    <w:div w:id="947927058">
      <w:bodyDiv w:val="1"/>
      <w:marLeft w:val="0"/>
      <w:marRight w:val="0"/>
      <w:marTop w:val="0"/>
      <w:marBottom w:val="0"/>
      <w:divBdr>
        <w:top w:val="none" w:sz="0" w:space="0" w:color="auto"/>
        <w:left w:val="none" w:sz="0" w:space="0" w:color="auto"/>
        <w:bottom w:val="none" w:sz="0" w:space="0" w:color="auto"/>
        <w:right w:val="none" w:sz="0" w:space="0" w:color="auto"/>
      </w:divBdr>
    </w:div>
    <w:div w:id="955403187">
      <w:bodyDiv w:val="1"/>
      <w:marLeft w:val="0"/>
      <w:marRight w:val="0"/>
      <w:marTop w:val="0"/>
      <w:marBottom w:val="0"/>
      <w:divBdr>
        <w:top w:val="none" w:sz="0" w:space="0" w:color="auto"/>
        <w:left w:val="none" w:sz="0" w:space="0" w:color="auto"/>
        <w:bottom w:val="none" w:sz="0" w:space="0" w:color="auto"/>
        <w:right w:val="none" w:sz="0" w:space="0" w:color="auto"/>
      </w:divBdr>
    </w:div>
    <w:div w:id="958150337">
      <w:bodyDiv w:val="1"/>
      <w:marLeft w:val="0"/>
      <w:marRight w:val="0"/>
      <w:marTop w:val="0"/>
      <w:marBottom w:val="0"/>
      <w:divBdr>
        <w:top w:val="none" w:sz="0" w:space="0" w:color="auto"/>
        <w:left w:val="none" w:sz="0" w:space="0" w:color="auto"/>
        <w:bottom w:val="none" w:sz="0" w:space="0" w:color="auto"/>
        <w:right w:val="none" w:sz="0" w:space="0" w:color="auto"/>
      </w:divBdr>
      <w:divsChild>
        <w:div w:id="595480398">
          <w:marLeft w:val="0"/>
          <w:marRight w:val="0"/>
          <w:marTop w:val="0"/>
          <w:marBottom w:val="0"/>
          <w:divBdr>
            <w:top w:val="none" w:sz="0" w:space="0" w:color="auto"/>
            <w:left w:val="none" w:sz="0" w:space="0" w:color="auto"/>
            <w:bottom w:val="none" w:sz="0" w:space="0" w:color="auto"/>
            <w:right w:val="none" w:sz="0" w:space="0" w:color="auto"/>
          </w:divBdr>
          <w:divsChild>
            <w:div w:id="807087388">
              <w:marLeft w:val="0"/>
              <w:marRight w:val="0"/>
              <w:marTop w:val="0"/>
              <w:marBottom w:val="0"/>
              <w:divBdr>
                <w:top w:val="none" w:sz="0" w:space="0" w:color="auto"/>
                <w:left w:val="none" w:sz="0" w:space="0" w:color="auto"/>
                <w:bottom w:val="none" w:sz="0" w:space="0" w:color="auto"/>
                <w:right w:val="none" w:sz="0" w:space="0" w:color="auto"/>
              </w:divBdr>
              <w:divsChild>
                <w:div w:id="472261465">
                  <w:marLeft w:val="0"/>
                  <w:marRight w:val="0"/>
                  <w:marTop w:val="1350"/>
                  <w:marBottom w:val="0"/>
                  <w:divBdr>
                    <w:top w:val="none" w:sz="0" w:space="0" w:color="auto"/>
                    <w:left w:val="none" w:sz="0" w:space="0" w:color="auto"/>
                    <w:bottom w:val="none" w:sz="0" w:space="0" w:color="auto"/>
                    <w:right w:val="none" w:sz="0" w:space="0" w:color="auto"/>
                  </w:divBdr>
                  <w:divsChild>
                    <w:div w:id="1587961363">
                      <w:marLeft w:val="0"/>
                      <w:marRight w:val="0"/>
                      <w:marTop w:val="0"/>
                      <w:marBottom w:val="0"/>
                      <w:divBdr>
                        <w:top w:val="none" w:sz="0" w:space="0" w:color="auto"/>
                        <w:left w:val="none" w:sz="0" w:space="0" w:color="auto"/>
                        <w:bottom w:val="none" w:sz="0" w:space="0" w:color="auto"/>
                        <w:right w:val="none" w:sz="0" w:space="0" w:color="auto"/>
                      </w:divBdr>
                      <w:divsChild>
                        <w:div w:id="802190293">
                          <w:marLeft w:val="0"/>
                          <w:marRight w:val="0"/>
                          <w:marTop w:val="300"/>
                          <w:marBottom w:val="300"/>
                          <w:divBdr>
                            <w:top w:val="none" w:sz="0" w:space="0" w:color="auto"/>
                            <w:left w:val="none" w:sz="0" w:space="0" w:color="auto"/>
                            <w:bottom w:val="none" w:sz="0" w:space="0" w:color="auto"/>
                            <w:right w:val="none" w:sz="0" w:space="0" w:color="auto"/>
                          </w:divBdr>
                          <w:divsChild>
                            <w:div w:id="790054953">
                              <w:marLeft w:val="0"/>
                              <w:marRight w:val="0"/>
                              <w:marTop w:val="0"/>
                              <w:marBottom w:val="0"/>
                              <w:divBdr>
                                <w:top w:val="none" w:sz="0" w:space="0" w:color="auto"/>
                                <w:left w:val="none" w:sz="0" w:space="0" w:color="auto"/>
                                <w:bottom w:val="none" w:sz="0" w:space="0" w:color="auto"/>
                                <w:right w:val="none" w:sz="0" w:space="0" w:color="auto"/>
                              </w:divBdr>
                              <w:divsChild>
                                <w:div w:id="79525360">
                                  <w:marLeft w:val="0"/>
                                  <w:marRight w:val="0"/>
                                  <w:marTop w:val="0"/>
                                  <w:marBottom w:val="0"/>
                                  <w:divBdr>
                                    <w:top w:val="none" w:sz="0" w:space="0" w:color="auto"/>
                                    <w:left w:val="none" w:sz="0" w:space="0" w:color="auto"/>
                                    <w:bottom w:val="none" w:sz="0" w:space="0" w:color="auto"/>
                                    <w:right w:val="none" w:sz="0" w:space="0" w:color="auto"/>
                                  </w:divBdr>
                                  <w:divsChild>
                                    <w:div w:id="41565268">
                                      <w:marLeft w:val="0"/>
                                      <w:marRight w:val="0"/>
                                      <w:marTop w:val="0"/>
                                      <w:marBottom w:val="0"/>
                                      <w:divBdr>
                                        <w:top w:val="none" w:sz="0" w:space="0" w:color="auto"/>
                                        <w:left w:val="none" w:sz="0" w:space="0" w:color="auto"/>
                                        <w:bottom w:val="none" w:sz="0" w:space="0" w:color="auto"/>
                                        <w:right w:val="none" w:sz="0" w:space="0" w:color="auto"/>
                                      </w:divBdr>
                                      <w:divsChild>
                                        <w:div w:id="1045328180">
                                          <w:marLeft w:val="0"/>
                                          <w:marRight w:val="0"/>
                                          <w:marTop w:val="0"/>
                                          <w:marBottom w:val="0"/>
                                          <w:divBdr>
                                            <w:top w:val="none" w:sz="0" w:space="0" w:color="auto"/>
                                            <w:left w:val="none" w:sz="0" w:space="0" w:color="auto"/>
                                            <w:bottom w:val="none" w:sz="0" w:space="0" w:color="auto"/>
                                            <w:right w:val="none" w:sz="0" w:space="0" w:color="auto"/>
                                          </w:divBdr>
                                          <w:divsChild>
                                            <w:div w:id="201745753">
                                              <w:blockQuote w:val="1"/>
                                              <w:marLeft w:val="0"/>
                                              <w:marRight w:val="0"/>
                                              <w:marTop w:val="0"/>
                                              <w:marBottom w:val="480"/>
                                              <w:divBdr>
                                                <w:top w:val="none" w:sz="0" w:space="0" w:color="auto"/>
                                                <w:left w:val="none" w:sz="0" w:space="0" w:color="auto"/>
                                                <w:bottom w:val="none" w:sz="0" w:space="0" w:color="auto"/>
                                                <w:right w:val="none" w:sz="0" w:space="0" w:color="auto"/>
                                              </w:divBdr>
                                            </w:div>
                                            <w:div w:id="973830151">
                                              <w:marLeft w:val="0"/>
                                              <w:marRight w:val="0"/>
                                              <w:marTop w:val="225"/>
                                              <w:marBottom w:val="225"/>
                                              <w:divBdr>
                                                <w:top w:val="none" w:sz="0" w:space="0" w:color="auto"/>
                                                <w:left w:val="none" w:sz="0" w:space="0" w:color="auto"/>
                                                <w:bottom w:val="none" w:sz="0" w:space="0" w:color="auto"/>
                                                <w:right w:val="none" w:sz="0" w:space="0" w:color="auto"/>
                                              </w:divBdr>
                                            </w:div>
                                            <w:div w:id="1382632720">
                                              <w:blockQuote w:val="1"/>
                                              <w:marLeft w:val="0"/>
                                              <w:marRight w:val="0"/>
                                              <w:marTop w:val="0"/>
                                              <w:marBottom w:val="480"/>
                                              <w:divBdr>
                                                <w:top w:val="none" w:sz="0" w:space="0" w:color="auto"/>
                                                <w:left w:val="none" w:sz="0" w:space="0" w:color="auto"/>
                                                <w:bottom w:val="none" w:sz="0" w:space="0" w:color="auto"/>
                                                <w:right w:val="none" w:sz="0" w:space="0" w:color="auto"/>
                                              </w:divBdr>
                                            </w:div>
                                            <w:div w:id="1506822501">
                                              <w:blockQuote w:val="1"/>
                                              <w:marLeft w:val="0"/>
                                              <w:marRight w:val="0"/>
                                              <w:marTop w:val="0"/>
                                              <w:marBottom w:val="480"/>
                                              <w:divBdr>
                                                <w:top w:val="none" w:sz="0" w:space="0" w:color="auto"/>
                                                <w:left w:val="none" w:sz="0" w:space="0" w:color="auto"/>
                                                <w:bottom w:val="none" w:sz="0" w:space="0" w:color="auto"/>
                                                <w:right w:val="none" w:sz="0" w:space="0" w:color="auto"/>
                                              </w:divBdr>
                                            </w:div>
                                            <w:div w:id="1839998059">
                                              <w:blockQuote w:val="1"/>
                                              <w:marLeft w:val="0"/>
                                              <w:marRight w:val="0"/>
                                              <w:marTop w:val="0"/>
                                              <w:marBottom w:val="480"/>
                                              <w:divBdr>
                                                <w:top w:val="none" w:sz="0" w:space="0" w:color="auto"/>
                                                <w:left w:val="none" w:sz="0" w:space="0" w:color="auto"/>
                                                <w:bottom w:val="none" w:sz="0" w:space="0" w:color="auto"/>
                                                <w:right w:val="none" w:sz="0" w:space="0" w:color="auto"/>
                                              </w:divBdr>
                                            </w:div>
                                            <w:div w:id="2057391326">
                                              <w:marLeft w:val="0"/>
                                              <w:marRight w:val="0"/>
                                              <w:marTop w:val="225"/>
                                              <w:marBottom w:val="225"/>
                                              <w:divBdr>
                                                <w:top w:val="none" w:sz="0" w:space="0" w:color="auto"/>
                                                <w:left w:val="none" w:sz="0" w:space="0" w:color="auto"/>
                                                <w:bottom w:val="none" w:sz="0" w:space="0" w:color="auto"/>
                                                <w:right w:val="none" w:sz="0" w:space="0" w:color="auto"/>
                                              </w:divBdr>
                                            </w:div>
                                            <w:div w:id="2077243491">
                                              <w:marLeft w:val="0"/>
                                              <w:marRight w:val="0"/>
                                              <w:marTop w:val="300"/>
                                              <w:marBottom w:val="300"/>
                                              <w:divBdr>
                                                <w:top w:val="single" w:sz="6" w:space="23" w:color="AD9130"/>
                                                <w:left w:val="single" w:sz="6" w:space="12" w:color="AD9130"/>
                                                <w:bottom w:val="single" w:sz="6" w:space="30" w:color="AD9130"/>
                                                <w:right w:val="single" w:sz="6" w:space="19" w:color="AD9130"/>
                                              </w:divBdr>
                                              <w:divsChild>
                                                <w:div w:id="1456215235">
                                                  <w:marLeft w:val="480"/>
                                                  <w:marRight w:val="0"/>
                                                  <w:marTop w:val="0"/>
                                                  <w:marBottom w:val="0"/>
                                                  <w:divBdr>
                                                    <w:top w:val="none" w:sz="0" w:space="0" w:color="auto"/>
                                                    <w:left w:val="none" w:sz="0" w:space="0" w:color="auto"/>
                                                    <w:bottom w:val="none" w:sz="0" w:space="0" w:color="auto"/>
                                                    <w:right w:val="none" w:sz="0" w:space="0" w:color="auto"/>
                                                  </w:divBdr>
                                                </w:div>
                                              </w:divsChild>
                                            </w:div>
                                            <w:div w:id="21355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9080">
                                      <w:marLeft w:val="0"/>
                                      <w:marRight w:val="0"/>
                                      <w:marTop w:val="420"/>
                                      <w:marBottom w:val="615"/>
                                      <w:divBdr>
                                        <w:top w:val="none" w:sz="0" w:space="0" w:color="auto"/>
                                        <w:left w:val="none" w:sz="0" w:space="0" w:color="auto"/>
                                        <w:bottom w:val="none" w:sz="0" w:space="0" w:color="auto"/>
                                        <w:right w:val="none" w:sz="0" w:space="0" w:color="auto"/>
                                      </w:divBdr>
                                      <w:divsChild>
                                        <w:div w:id="1223057186">
                                          <w:marLeft w:val="0"/>
                                          <w:marRight w:val="0"/>
                                          <w:marTop w:val="75"/>
                                          <w:marBottom w:val="165"/>
                                          <w:divBdr>
                                            <w:top w:val="none" w:sz="0" w:space="0" w:color="auto"/>
                                            <w:left w:val="none" w:sz="0" w:space="0" w:color="auto"/>
                                            <w:bottom w:val="none" w:sz="0" w:space="0" w:color="auto"/>
                                            <w:right w:val="none" w:sz="0" w:space="0" w:color="auto"/>
                                          </w:divBdr>
                                          <w:divsChild>
                                            <w:div w:id="36123323">
                                              <w:marLeft w:val="0"/>
                                              <w:marRight w:val="195"/>
                                              <w:marTop w:val="0"/>
                                              <w:marBottom w:val="0"/>
                                              <w:divBdr>
                                                <w:top w:val="none" w:sz="0" w:space="0" w:color="auto"/>
                                                <w:left w:val="none" w:sz="0" w:space="0" w:color="auto"/>
                                                <w:bottom w:val="none" w:sz="0" w:space="0" w:color="auto"/>
                                                <w:right w:val="none" w:sz="0" w:space="0" w:color="auto"/>
                                              </w:divBdr>
                                            </w:div>
                                          </w:divsChild>
                                        </w:div>
                                        <w:div w:id="1228568283">
                                          <w:marLeft w:val="0"/>
                                          <w:marRight w:val="0"/>
                                          <w:marTop w:val="0"/>
                                          <w:marBottom w:val="0"/>
                                          <w:divBdr>
                                            <w:top w:val="single" w:sz="6" w:space="8" w:color="F7C600"/>
                                            <w:left w:val="none" w:sz="0" w:space="0" w:color="auto"/>
                                            <w:bottom w:val="single" w:sz="6" w:space="8" w:color="F7C600"/>
                                            <w:right w:val="none" w:sz="0" w:space="0" w:color="auto"/>
                                          </w:divBdr>
                                        </w:div>
                                        <w:div w:id="16976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7666">
                                  <w:marLeft w:val="300"/>
                                  <w:marRight w:val="0"/>
                                  <w:marTop w:val="0"/>
                                  <w:marBottom w:val="480"/>
                                  <w:divBdr>
                                    <w:top w:val="none" w:sz="0" w:space="0" w:color="auto"/>
                                    <w:left w:val="none" w:sz="0" w:space="0" w:color="auto"/>
                                    <w:bottom w:val="none" w:sz="0" w:space="0" w:color="auto"/>
                                    <w:right w:val="none" w:sz="0" w:space="0" w:color="auto"/>
                                  </w:divBdr>
                                  <w:divsChild>
                                    <w:div w:id="477385762">
                                      <w:marLeft w:val="0"/>
                                      <w:marRight w:val="0"/>
                                      <w:marTop w:val="0"/>
                                      <w:marBottom w:val="0"/>
                                      <w:divBdr>
                                        <w:top w:val="none" w:sz="0" w:space="0" w:color="auto"/>
                                        <w:left w:val="none" w:sz="0" w:space="0" w:color="auto"/>
                                        <w:bottom w:val="none" w:sz="0" w:space="0" w:color="auto"/>
                                        <w:right w:val="none" w:sz="0" w:space="0" w:color="auto"/>
                                      </w:divBdr>
                                    </w:div>
                                  </w:divsChild>
                                </w:div>
                                <w:div w:id="1595242032">
                                  <w:marLeft w:val="0"/>
                                  <w:marRight w:val="0"/>
                                  <w:marTop w:val="0"/>
                                  <w:marBottom w:val="0"/>
                                  <w:divBdr>
                                    <w:top w:val="none" w:sz="0" w:space="0" w:color="auto"/>
                                    <w:left w:val="none" w:sz="0" w:space="0" w:color="auto"/>
                                    <w:bottom w:val="none" w:sz="0" w:space="0" w:color="auto"/>
                                    <w:right w:val="none" w:sz="0" w:space="0" w:color="auto"/>
                                  </w:divBdr>
                                  <w:divsChild>
                                    <w:div w:id="294608291">
                                      <w:marLeft w:val="0"/>
                                      <w:marRight w:val="0"/>
                                      <w:marTop w:val="300"/>
                                      <w:marBottom w:val="300"/>
                                      <w:divBdr>
                                        <w:top w:val="none" w:sz="0" w:space="0" w:color="auto"/>
                                        <w:left w:val="none" w:sz="0" w:space="0" w:color="auto"/>
                                        <w:bottom w:val="none" w:sz="0" w:space="0" w:color="auto"/>
                                        <w:right w:val="none" w:sz="0" w:space="0" w:color="auto"/>
                                      </w:divBdr>
                                    </w:div>
                                    <w:div w:id="619651019">
                                      <w:marLeft w:val="0"/>
                                      <w:marRight w:val="0"/>
                                      <w:marTop w:val="300"/>
                                      <w:marBottom w:val="300"/>
                                      <w:divBdr>
                                        <w:top w:val="none" w:sz="0" w:space="0" w:color="auto"/>
                                        <w:left w:val="none" w:sz="0" w:space="0" w:color="auto"/>
                                        <w:bottom w:val="none" w:sz="0" w:space="0" w:color="auto"/>
                                        <w:right w:val="none" w:sz="0" w:space="0" w:color="auto"/>
                                      </w:divBdr>
                                      <w:divsChild>
                                        <w:div w:id="1148939299">
                                          <w:marLeft w:val="330"/>
                                          <w:marRight w:val="0"/>
                                          <w:marTop w:val="0"/>
                                          <w:marBottom w:val="0"/>
                                          <w:divBdr>
                                            <w:top w:val="none" w:sz="0" w:space="0" w:color="auto"/>
                                            <w:left w:val="none" w:sz="0" w:space="0" w:color="auto"/>
                                            <w:bottom w:val="none" w:sz="0" w:space="0" w:color="auto"/>
                                            <w:right w:val="none" w:sz="0" w:space="0" w:color="auto"/>
                                          </w:divBdr>
                                          <w:divsChild>
                                            <w:div w:id="3668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22391">
                              <w:marLeft w:val="0"/>
                              <w:marRight w:val="0"/>
                              <w:marTop w:val="0"/>
                              <w:marBottom w:val="300"/>
                              <w:divBdr>
                                <w:top w:val="none" w:sz="0" w:space="0" w:color="auto"/>
                                <w:left w:val="none" w:sz="0" w:space="0" w:color="auto"/>
                                <w:bottom w:val="none" w:sz="0" w:space="0" w:color="auto"/>
                                <w:right w:val="none" w:sz="0" w:space="0" w:color="auto"/>
                              </w:divBdr>
                            </w:div>
                            <w:div w:id="1524632555">
                              <w:marLeft w:val="0"/>
                              <w:marRight w:val="0"/>
                              <w:marTop w:val="0"/>
                              <w:marBottom w:val="300"/>
                              <w:divBdr>
                                <w:top w:val="none" w:sz="0" w:space="0" w:color="auto"/>
                                <w:left w:val="none" w:sz="0" w:space="0" w:color="auto"/>
                                <w:bottom w:val="none" w:sz="0" w:space="0" w:color="auto"/>
                                <w:right w:val="none" w:sz="0" w:space="0" w:color="auto"/>
                              </w:divBdr>
                            </w:div>
                          </w:divsChild>
                        </w:div>
                        <w:div w:id="1313172568">
                          <w:marLeft w:val="0"/>
                          <w:marRight w:val="0"/>
                          <w:marTop w:val="0"/>
                          <w:marBottom w:val="0"/>
                          <w:divBdr>
                            <w:top w:val="single" w:sz="18" w:space="19" w:color="000000"/>
                            <w:left w:val="none" w:sz="0" w:space="0" w:color="auto"/>
                            <w:bottom w:val="none" w:sz="0" w:space="0" w:color="auto"/>
                            <w:right w:val="none" w:sz="0" w:space="0" w:color="auto"/>
                          </w:divBdr>
                        </w:div>
                        <w:div w:id="1647510063">
                          <w:marLeft w:val="0"/>
                          <w:marRight w:val="0"/>
                          <w:marTop w:val="240"/>
                          <w:marBottom w:val="0"/>
                          <w:divBdr>
                            <w:top w:val="none" w:sz="0" w:space="0" w:color="auto"/>
                            <w:left w:val="none" w:sz="0" w:space="0" w:color="auto"/>
                            <w:bottom w:val="none" w:sz="0" w:space="0" w:color="auto"/>
                            <w:right w:val="none" w:sz="0" w:space="0" w:color="auto"/>
                          </w:divBdr>
                          <w:divsChild>
                            <w:div w:id="126317456">
                              <w:marLeft w:val="0"/>
                              <w:marRight w:val="0"/>
                              <w:marTop w:val="0"/>
                              <w:marBottom w:val="0"/>
                              <w:divBdr>
                                <w:top w:val="none" w:sz="0" w:space="0" w:color="auto"/>
                                <w:left w:val="none" w:sz="0" w:space="0" w:color="auto"/>
                                <w:bottom w:val="none" w:sz="0" w:space="0" w:color="auto"/>
                                <w:right w:val="none" w:sz="0" w:space="0" w:color="auto"/>
                              </w:divBdr>
                            </w:div>
                            <w:div w:id="232473514">
                              <w:marLeft w:val="0"/>
                              <w:marRight w:val="0"/>
                              <w:marTop w:val="0"/>
                              <w:marBottom w:val="0"/>
                              <w:divBdr>
                                <w:top w:val="none" w:sz="0" w:space="0" w:color="auto"/>
                                <w:left w:val="none" w:sz="0" w:space="0" w:color="auto"/>
                                <w:bottom w:val="none" w:sz="0" w:space="0" w:color="auto"/>
                                <w:right w:val="none" w:sz="0" w:space="0" w:color="auto"/>
                              </w:divBdr>
                            </w:div>
                            <w:div w:id="399445010">
                              <w:marLeft w:val="0"/>
                              <w:marRight w:val="0"/>
                              <w:marTop w:val="0"/>
                              <w:marBottom w:val="0"/>
                              <w:divBdr>
                                <w:top w:val="none" w:sz="0" w:space="0" w:color="auto"/>
                                <w:left w:val="none" w:sz="0" w:space="0" w:color="auto"/>
                                <w:bottom w:val="none" w:sz="0" w:space="0" w:color="auto"/>
                                <w:right w:val="none" w:sz="0" w:space="0" w:color="auto"/>
                              </w:divBdr>
                            </w:div>
                            <w:div w:id="556286485">
                              <w:marLeft w:val="0"/>
                              <w:marRight w:val="0"/>
                              <w:marTop w:val="0"/>
                              <w:marBottom w:val="0"/>
                              <w:divBdr>
                                <w:top w:val="none" w:sz="0" w:space="0" w:color="auto"/>
                                <w:left w:val="none" w:sz="0" w:space="0" w:color="auto"/>
                                <w:bottom w:val="none" w:sz="0" w:space="0" w:color="auto"/>
                                <w:right w:val="none" w:sz="0" w:space="0" w:color="auto"/>
                              </w:divBdr>
                            </w:div>
                            <w:div w:id="720136552">
                              <w:marLeft w:val="0"/>
                              <w:marRight w:val="0"/>
                              <w:marTop w:val="0"/>
                              <w:marBottom w:val="0"/>
                              <w:divBdr>
                                <w:top w:val="none" w:sz="0" w:space="0" w:color="auto"/>
                                <w:left w:val="none" w:sz="0" w:space="0" w:color="auto"/>
                                <w:bottom w:val="none" w:sz="0" w:space="0" w:color="auto"/>
                                <w:right w:val="none" w:sz="0" w:space="0" w:color="auto"/>
                              </w:divBdr>
                            </w:div>
                            <w:div w:id="1931430426">
                              <w:marLeft w:val="0"/>
                              <w:marRight w:val="0"/>
                              <w:marTop w:val="0"/>
                              <w:marBottom w:val="0"/>
                              <w:divBdr>
                                <w:top w:val="none" w:sz="0" w:space="0" w:color="auto"/>
                                <w:left w:val="none" w:sz="0" w:space="0" w:color="auto"/>
                                <w:bottom w:val="none" w:sz="0" w:space="0" w:color="auto"/>
                                <w:right w:val="none" w:sz="0" w:space="0" w:color="auto"/>
                              </w:divBdr>
                            </w:div>
                          </w:divsChild>
                        </w:div>
                        <w:div w:id="2111243363">
                          <w:marLeft w:val="0"/>
                          <w:marRight w:val="0"/>
                          <w:marTop w:val="0"/>
                          <w:marBottom w:val="0"/>
                          <w:divBdr>
                            <w:top w:val="none" w:sz="0" w:space="0" w:color="auto"/>
                            <w:left w:val="none" w:sz="0" w:space="0" w:color="auto"/>
                            <w:bottom w:val="none" w:sz="0" w:space="0" w:color="auto"/>
                            <w:right w:val="none" w:sz="0" w:space="0" w:color="auto"/>
                          </w:divBdr>
                          <w:divsChild>
                            <w:div w:id="658772830">
                              <w:marLeft w:val="0"/>
                              <w:marRight w:val="0"/>
                              <w:marTop w:val="0"/>
                              <w:marBottom w:val="0"/>
                              <w:divBdr>
                                <w:top w:val="none" w:sz="0" w:space="0" w:color="auto"/>
                                <w:left w:val="none" w:sz="0" w:space="0" w:color="auto"/>
                                <w:bottom w:val="none" w:sz="0" w:space="0" w:color="auto"/>
                                <w:right w:val="none" w:sz="0" w:space="0" w:color="auto"/>
                              </w:divBdr>
                            </w:div>
                          </w:divsChild>
                        </w:div>
                        <w:div w:id="2123071241">
                          <w:marLeft w:val="0"/>
                          <w:marRight w:val="0"/>
                          <w:marTop w:val="0"/>
                          <w:marBottom w:val="600"/>
                          <w:divBdr>
                            <w:top w:val="none" w:sz="0" w:space="0" w:color="auto"/>
                            <w:left w:val="none" w:sz="0" w:space="0" w:color="auto"/>
                            <w:bottom w:val="none" w:sz="0" w:space="0" w:color="auto"/>
                            <w:right w:val="none" w:sz="0" w:space="0" w:color="auto"/>
                          </w:divBdr>
                          <w:divsChild>
                            <w:div w:id="1624384367">
                              <w:marLeft w:val="0"/>
                              <w:marRight w:val="0"/>
                              <w:marTop w:val="0"/>
                              <w:marBottom w:val="0"/>
                              <w:divBdr>
                                <w:top w:val="single" w:sz="6" w:space="6" w:color="F7C600"/>
                                <w:left w:val="none" w:sz="0" w:space="0" w:color="auto"/>
                                <w:bottom w:val="single" w:sz="6" w:space="6" w:color="F7C600"/>
                                <w:right w:val="none" w:sz="0" w:space="0" w:color="auto"/>
                              </w:divBdr>
                            </w:div>
                          </w:divsChild>
                        </w:div>
                      </w:divsChild>
                    </w:div>
                  </w:divsChild>
                </w:div>
                <w:div w:id="506018828">
                  <w:marLeft w:val="0"/>
                  <w:marRight w:val="0"/>
                  <w:marTop w:val="0"/>
                  <w:marBottom w:val="2820"/>
                  <w:divBdr>
                    <w:top w:val="none" w:sz="0" w:space="0" w:color="auto"/>
                    <w:left w:val="none" w:sz="0" w:space="0" w:color="auto"/>
                    <w:bottom w:val="none" w:sz="0" w:space="0" w:color="auto"/>
                    <w:right w:val="none" w:sz="0" w:space="0" w:color="auto"/>
                  </w:divBdr>
                  <w:divsChild>
                    <w:div w:id="500658742">
                      <w:marLeft w:val="0"/>
                      <w:marRight w:val="0"/>
                      <w:marTop w:val="0"/>
                      <w:marBottom w:val="0"/>
                      <w:divBdr>
                        <w:top w:val="none" w:sz="0" w:space="0" w:color="auto"/>
                        <w:left w:val="none" w:sz="0" w:space="27" w:color="auto"/>
                        <w:bottom w:val="single" w:sz="6" w:space="10" w:color="F7CD46"/>
                        <w:right w:val="none" w:sz="0" w:space="27" w:color="auto"/>
                      </w:divBdr>
                      <w:divsChild>
                        <w:div w:id="13141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74319">
      <w:bodyDiv w:val="1"/>
      <w:marLeft w:val="0"/>
      <w:marRight w:val="0"/>
      <w:marTop w:val="0"/>
      <w:marBottom w:val="0"/>
      <w:divBdr>
        <w:top w:val="none" w:sz="0" w:space="0" w:color="auto"/>
        <w:left w:val="none" w:sz="0" w:space="0" w:color="auto"/>
        <w:bottom w:val="none" w:sz="0" w:space="0" w:color="auto"/>
        <w:right w:val="none" w:sz="0" w:space="0" w:color="auto"/>
      </w:divBdr>
    </w:div>
    <w:div w:id="973289464">
      <w:bodyDiv w:val="1"/>
      <w:marLeft w:val="0"/>
      <w:marRight w:val="0"/>
      <w:marTop w:val="0"/>
      <w:marBottom w:val="0"/>
      <w:divBdr>
        <w:top w:val="none" w:sz="0" w:space="0" w:color="auto"/>
        <w:left w:val="none" w:sz="0" w:space="0" w:color="auto"/>
        <w:bottom w:val="none" w:sz="0" w:space="0" w:color="auto"/>
        <w:right w:val="none" w:sz="0" w:space="0" w:color="auto"/>
      </w:divBdr>
    </w:div>
    <w:div w:id="977417578">
      <w:bodyDiv w:val="1"/>
      <w:marLeft w:val="0"/>
      <w:marRight w:val="0"/>
      <w:marTop w:val="0"/>
      <w:marBottom w:val="0"/>
      <w:divBdr>
        <w:top w:val="none" w:sz="0" w:space="0" w:color="auto"/>
        <w:left w:val="none" w:sz="0" w:space="0" w:color="auto"/>
        <w:bottom w:val="none" w:sz="0" w:space="0" w:color="auto"/>
        <w:right w:val="none" w:sz="0" w:space="0" w:color="auto"/>
      </w:divBdr>
    </w:div>
    <w:div w:id="979185611">
      <w:bodyDiv w:val="1"/>
      <w:marLeft w:val="0"/>
      <w:marRight w:val="0"/>
      <w:marTop w:val="0"/>
      <w:marBottom w:val="0"/>
      <w:divBdr>
        <w:top w:val="none" w:sz="0" w:space="0" w:color="auto"/>
        <w:left w:val="none" w:sz="0" w:space="0" w:color="auto"/>
        <w:bottom w:val="none" w:sz="0" w:space="0" w:color="auto"/>
        <w:right w:val="none" w:sz="0" w:space="0" w:color="auto"/>
      </w:divBdr>
    </w:div>
    <w:div w:id="980189013">
      <w:bodyDiv w:val="1"/>
      <w:marLeft w:val="0"/>
      <w:marRight w:val="0"/>
      <w:marTop w:val="0"/>
      <w:marBottom w:val="0"/>
      <w:divBdr>
        <w:top w:val="none" w:sz="0" w:space="0" w:color="auto"/>
        <w:left w:val="none" w:sz="0" w:space="0" w:color="auto"/>
        <w:bottom w:val="none" w:sz="0" w:space="0" w:color="auto"/>
        <w:right w:val="none" w:sz="0" w:space="0" w:color="auto"/>
      </w:divBdr>
    </w:div>
    <w:div w:id="980766338">
      <w:bodyDiv w:val="1"/>
      <w:marLeft w:val="0"/>
      <w:marRight w:val="0"/>
      <w:marTop w:val="0"/>
      <w:marBottom w:val="0"/>
      <w:divBdr>
        <w:top w:val="none" w:sz="0" w:space="0" w:color="auto"/>
        <w:left w:val="none" w:sz="0" w:space="0" w:color="auto"/>
        <w:bottom w:val="none" w:sz="0" w:space="0" w:color="auto"/>
        <w:right w:val="none" w:sz="0" w:space="0" w:color="auto"/>
      </w:divBdr>
    </w:div>
    <w:div w:id="980769661">
      <w:bodyDiv w:val="1"/>
      <w:marLeft w:val="0"/>
      <w:marRight w:val="0"/>
      <w:marTop w:val="0"/>
      <w:marBottom w:val="0"/>
      <w:divBdr>
        <w:top w:val="none" w:sz="0" w:space="0" w:color="auto"/>
        <w:left w:val="none" w:sz="0" w:space="0" w:color="auto"/>
        <w:bottom w:val="none" w:sz="0" w:space="0" w:color="auto"/>
        <w:right w:val="none" w:sz="0" w:space="0" w:color="auto"/>
      </w:divBdr>
    </w:div>
    <w:div w:id="984427782">
      <w:bodyDiv w:val="1"/>
      <w:marLeft w:val="0"/>
      <w:marRight w:val="0"/>
      <w:marTop w:val="0"/>
      <w:marBottom w:val="0"/>
      <w:divBdr>
        <w:top w:val="none" w:sz="0" w:space="0" w:color="auto"/>
        <w:left w:val="none" w:sz="0" w:space="0" w:color="auto"/>
        <w:bottom w:val="none" w:sz="0" w:space="0" w:color="auto"/>
        <w:right w:val="none" w:sz="0" w:space="0" w:color="auto"/>
      </w:divBdr>
      <w:divsChild>
        <w:div w:id="150608669">
          <w:marLeft w:val="0"/>
          <w:marRight w:val="0"/>
          <w:marTop w:val="0"/>
          <w:marBottom w:val="0"/>
          <w:divBdr>
            <w:top w:val="none" w:sz="0" w:space="0" w:color="auto"/>
            <w:left w:val="none" w:sz="0" w:space="0" w:color="auto"/>
            <w:bottom w:val="none" w:sz="0" w:space="0" w:color="auto"/>
            <w:right w:val="none" w:sz="0" w:space="0" w:color="auto"/>
          </w:divBdr>
          <w:divsChild>
            <w:div w:id="178862372">
              <w:marLeft w:val="0"/>
              <w:marRight w:val="0"/>
              <w:marTop w:val="0"/>
              <w:marBottom w:val="450"/>
              <w:divBdr>
                <w:top w:val="none" w:sz="0" w:space="0" w:color="auto"/>
                <w:left w:val="none" w:sz="0" w:space="0" w:color="auto"/>
                <w:bottom w:val="none" w:sz="0" w:space="0" w:color="auto"/>
                <w:right w:val="none" w:sz="0" w:space="0" w:color="auto"/>
              </w:divBdr>
              <w:divsChild>
                <w:div w:id="590360142">
                  <w:marLeft w:val="0"/>
                  <w:marRight w:val="0"/>
                  <w:marTop w:val="0"/>
                  <w:marBottom w:val="0"/>
                  <w:divBdr>
                    <w:top w:val="none" w:sz="0" w:space="0" w:color="auto"/>
                    <w:left w:val="none" w:sz="0" w:space="0" w:color="auto"/>
                    <w:bottom w:val="none" w:sz="0" w:space="0" w:color="auto"/>
                    <w:right w:val="none" w:sz="0" w:space="0" w:color="auto"/>
                  </w:divBdr>
                </w:div>
              </w:divsChild>
            </w:div>
            <w:div w:id="1144927966">
              <w:marLeft w:val="0"/>
              <w:marRight w:val="0"/>
              <w:marTop w:val="0"/>
              <w:marBottom w:val="525"/>
              <w:divBdr>
                <w:top w:val="none" w:sz="0" w:space="0" w:color="auto"/>
                <w:left w:val="none" w:sz="0" w:space="0" w:color="auto"/>
                <w:bottom w:val="none" w:sz="0" w:space="0" w:color="auto"/>
                <w:right w:val="none" w:sz="0" w:space="0" w:color="auto"/>
              </w:divBdr>
            </w:div>
          </w:divsChild>
        </w:div>
        <w:div w:id="526260186">
          <w:marLeft w:val="0"/>
          <w:marRight w:val="0"/>
          <w:marTop w:val="0"/>
          <w:marBottom w:val="0"/>
          <w:divBdr>
            <w:top w:val="none" w:sz="0" w:space="0" w:color="auto"/>
            <w:left w:val="none" w:sz="0" w:space="0" w:color="auto"/>
            <w:bottom w:val="none" w:sz="0" w:space="0" w:color="auto"/>
            <w:right w:val="none" w:sz="0" w:space="0" w:color="auto"/>
          </w:divBdr>
          <w:divsChild>
            <w:div w:id="1486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906">
      <w:bodyDiv w:val="1"/>
      <w:marLeft w:val="0"/>
      <w:marRight w:val="0"/>
      <w:marTop w:val="0"/>
      <w:marBottom w:val="0"/>
      <w:divBdr>
        <w:top w:val="none" w:sz="0" w:space="0" w:color="auto"/>
        <w:left w:val="none" w:sz="0" w:space="0" w:color="auto"/>
        <w:bottom w:val="none" w:sz="0" w:space="0" w:color="auto"/>
        <w:right w:val="none" w:sz="0" w:space="0" w:color="auto"/>
      </w:divBdr>
    </w:div>
    <w:div w:id="990214125">
      <w:bodyDiv w:val="1"/>
      <w:marLeft w:val="0"/>
      <w:marRight w:val="0"/>
      <w:marTop w:val="0"/>
      <w:marBottom w:val="0"/>
      <w:divBdr>
        <w:top w:val="none" w:sz="0" w:space="0" w:color="auto"/>
        <w:left w:val="none" w:sz="0" w:space="0" w:color="auto"/>
        <w:bottom w:val="none" w:sz="0" w:space="0" w:color="auto"/>
        <w:right w:val="none" w:sz="0" w:space="0" w:color="auto"/>
      </w:divBdr>
    </w:div>
    <w:div w:id="1000277552">
      <w:bodyDiv w:val="1"/>
      <w:marLeft w:val="0"/>
      <w:marRight w:val="0"/>
      <w:marTop w:val="0"/>
      <w:marBottom w:val="0"/>
      <w:divBdr>
        <w:top w:val="none" w:sz="0" w:space="0" w:color="auto"/>
        <w:left w:val="none" w:sz="0" w:space="0" w:color="auto"/>
        <w:bottom w:val="none" w:sz="0" w:space="0" w:color="auto"/>
        <w:right w:val="none" w:sz="0" w:space="0" w:color="auto"/>
      </w:divBdr>
    </w:div>
    <w:div w:id="1003125093">
      <w:bodyDiv w:val="1"/>
      <w:marLeft w:val="0"/>
      <w:marRight w:val="0"/>
      <w:marTop w:val="0"/>
      <w:marBottom w:val="0"/>
      <w:divBdr>
        <w:top w:val="none" w:sz="0" w:space="0" w:color="auto"/>
        <w:left w:val="none" w:sz="0" w:space="0" w:color="auto"/>
        <w:bottom w:val="none" w:sz="0" w:space="0" w:color="auto"/>
        <w:right w:val="none" w:sz="0" w:space="0" w:color="auto"/>
      </w:divBdr>
    </w:div>
    <w:div w:id="1005596703">
      <w:bodyDiv w:val="1"/>
      <w:marLeft w:val="0"/>
      <w:marRight w:val="0"/>
      <w:marTop w:val="0"/>
      <w:marBottom w:val="0"/>
      <w:divBdr>
        <w:top w:val="none" w:sz="0" w:space="0" w:color="auto"/>
        <w:left w:val="none" w:sz="0" w:space="0" w:color="auto"/>
        <w:bottom w:val="none" w:sz="0" w:space="0" w:color="auto"/>
        <w:right w:val="none" w:sz="0" w:space="0" w:color="auto"/>
      </w:divBdr>
      <w:divsChild>
        <w:div w:id="1090350522">
          <w:marLeft w:val="0"/>
          <w:marRight w:val="0"/>
          <w:marTop w:val="0"/>
          <w:marBottom w:val="525"/>
          <w:divBdr>
            <w:top w:val="none" w:sz="0" w:space="0" w:color="auto"/>
            <w:left w:val="none" w:sz="0" w:space="0" w:color="auto"/>
            <w:bottom w:val="none" w:sz="0" w:space="0" w:color="auto"/>
            <w:right w:val="none" w:sz="0" w:space="0" w:color="auto"/>
          </w:divBdr>
        </w:div>
      </w:divsChild>
    </w:div>
    <w:div w:id="1009405929">
      <w:bodyDiv w:val="1"/>
      <w:marLeft w:val="0"/>
      <w:marRight w:val="0"/>
      <w:marTop w:val="0"/>
      <w:marBottom w:val="0"/>
      <w:divBdr>
        <w:top w:val="none" w:sz="0" w:space="0" w:color="auto"/>
        <w:left w:val="none" w:sz="0" w:space="0" w:color="auto"/>
        <w:bottom w:val="none" w:sz="0" w:space="0" w:color="auto"/>
        <w:right w:val="none" w:sz="0" w:space="0" w:color="auto"/>
      </w:divBdr>
    </w:div>
    <w:div w:id="1018772199">
      <w:bodyDiv w:val="1"/>
      <w:marLeft w:val="0"/>
      <w:marRight w:val="0"/>
      <w:marTop w:val="0"/>
      <w:marBottom w:val="0"/>
      <w:divBdr>
        <w:top w:val="none" w:sz="0" w:space="0" w:color="auto"/>
        <w:left w:val="none" w:sz="0" w:space="0" w:color="auto"/>
        <w:bottom w:val="none" w:sz="0" w:space="0" w:color="auto"/>
        <w:right w:val="none" w:sz="0" w:space="0" w:color="auto"/>
      </w:divBdr>
    </w:div>
    <w:div w:id="1019695604">
      <w:bodyDiv w:val="1"/>
      <w:marLeft w:val="0"/>
      <w:marRight w:val="0"/>
      <w:marTop w:val="0"/>
      <w:marBottom w:val="0"/>
      <w:divBdr>
        <w:top w:val="none" w:sz="0" w:space="0" w:color="auto"/>
        <w:left w:val="none" w:sz="0" w:space="0" w:color="auto"/>
        <w:bottom w:val="none" w:sz="0" w:space="0" w:color="auto"/>
        <w:right w:val="none" w:sz="0" w:space="0" w:color="auto"/>
      </w:divBdr>
    </w:div>
    <w:div w:id="1024791728">
      <w:bodyDiv w:val="1"/>
      <w:marLeft w:val="0"/>
      <w:marRight w:val="0"/>
      <w:marTop w:val="0"/>
      <w:marBottom w:val="0"/>
      <w:divBdr>
        <w:top w:val="none" w:sz="0" w:space="0" w:color="auto"/>
        <w:left w:val="none" w:sz="0" w:space="0" w:color="auto"/>
        <w:bottom w:val="none" w:sz="0" w:space="0" w:color="auto"/>
        <w:right w:val="none" w:sz="0" w:space="0" w:color="auto"/>
      </w:divBdr>
    </w:div>
    <w:div w:id="1036464618">
      <w:bodyDiv w:val="1"/>
      <w:marLeft w:val="0"/>
      <w:marRight w:val="0"/>
      <w:marTop w:val="0"/>
      <w:marBottom w:val="0"/>
      <w:divBdr>
        <w:top w:val="none" w:sz="0" w:space="0" w:color="auto"/>
        <w:left w:val="none" w:sz="0" w:space="0" w:color="auto"/>
        <w:bottom w:val="none" w:sz="0" w:space="0" w:color="auto"/>
        <w:right w:val="none" w:sz="0" w:space="0" w:color="auto"/>
      </w:divBdr>
    </w:div>
    <w:div w:id="1042250753">
      <w:bodyDiv w:val="1"/>
      <w:marLeft w:val="0"/>
      <w:marRight w:val="0"/>
      <w:marTop w:val="0"/>
      <w:marBottom w:val="0"/>
      <w:divBdr>
        <w:top w:val="none" w:sz="0" w:space="0" w:color="auto"/>
        <w:left w:val="none" w:sz="0" w:space="0" w:color="auto"/>
        <w:bottom w:val="none" w:sz="0" w:space="0" w:color="auto"/>
        <w:right w:val="none" w:sz="0" w:space="0" w:color="auto"/>
      </w:divBdr>
    </w:div>
    <w:div w:id="1042633134">
      <w:bodyDiv w:val="1"/>
      <w:marLeft w:val="0"/>
      <w:marRight w:val="0"/>
      <w:marTop w:val="0"/>
      <w:marBottom w:val="0"/>
      <w:divBdr>
        <w:top w:val="none" w:sz="0" w:space="0" w:color="auto"/>
        <w:left w:val="none" w:sz="0" w:space="0" w:color="auto"/>
        <w:bottom w:val="none" w:sz="0" w:space="0" w:color="auto"/>
        <w:right w:val="none" w:sz="0" w:space="0" w:color="auto"/>
      </w:divBdr>
    </w:div>
    <w:div w:id="1043363338">
      <w:bodyDiv w:val="1"/>
      <w:marLeft w:val="0"/>
      <w:marRight w:val="0"/>
      <w:marTop w:val="0"/>
      <w:marBottom w:val="0"/>
      <w:divBdr>
        <w:top w:val="none" w:sz="0" w:space="0" w:color="auto"/>
        <w:left w:val="none" w:sz="0" w:space="0" w:color="auto"/>
        <w:bottom w:val="none" w:sz="0" w:space="0" w:color="auto"/>
        <w:right w:val="none" w:sz="0" w:space="0" w:color="auto"/>
      </w:divBdr>
    </w:div>
    <w:div w:id="1047677552">
      <w:bodyDiv w:val="1"/>
      <w:marLeft w:val="0"/>
      <w:marRight w:val="0"/>
      <w:marTop w:val="0"/>
      <w:marBottom w:val="0"/>
      <w:divBdr>
        <w:top w:val="none" w:sz="0" w:space="0" w:color="auto"/>
        <w:left w:val="none" w:sz="0" w:space="0" w:color="auto"/>
        <w:bottom w:val="none" w:sz="0" w:space="0" w:color="auto"/>
        <w:right w:val="none" w:sz="0" w:space="0" w:color="auto"/>
      </w:divBdr>
    </w:div>
    <w:div w:id="1048651658">
      <w:bodyDiv w:val="1"/>
      <w:marLeft w:val="0"/>
      <w:marRight w:val="0"/>
      <w:marTop w:val="0"/>
      <w:marBottom w:val="0"/>
      <w:divBdr>
        <w:top w:val="none" w:sz="0" w:space="0" w:color="auto"/>
        <w:left w:val="none" w:sz="0" w:space="0" w:color="auto"/>
        <w:bottom w:val="none" w:sz="0" w:space="0" w:color="auto"/>
        <w:right w:val="none" w:sz="0" w:space="0" w:color="auto"/>
      </w:divBdr>
    </w:div>
    <w:div w:id="1053504774">
      <w:bodyDiv w:val="1"/>
      <w:marLeft w:val="0"/>
      <w:marRight w:val="0"/>
      <w:marTop w:val="0"/>
      <w:marBottom w:val="0"/>
      <w:divBdr>
        <w:top w:val="none" w:sz="0" w:space="0" w:color="auto"/>
        <w:left w:val="none" w:sz="0" w:space="0" w:color="auto"/>
        <w:bottom w:val="none" w:sz="0" w:space="0" w:color="auto"/>
        <w:right w:val="none" w:sz="0" w:space="0" w:color="auto"/>
      </w:divBdr>
    </w:div>
    <w:div w:id="1053626658">
      <w:bodyDiv w:val="1"/>
      <w:marLeft w:val="0"/>
      <w:marRight w:val="0"/>
      <w:marTop w:val="0"/>
      <w:marBottom w:val="0"/>
      <w:divBdr>
        <w:top w:val="none" w:sz="0" w:space="0" w:color="auto"/>
        <w:left w:val="none" w:sz="0" w:space="0" w:color="auto"/>
        <w:bottom w:val="none" w:sz="0" w:space="0" w:color="auto"/>
        <w:right w:val="none" w:sz="0" w:space="0" w:color="auto"/>
      </w:divBdr>
    </w:div>
    <w:div w:id="1056511492">
      <w:bodyDiv w:val="1"/>
      <w:marLeft w:val="0"/>
      <w:marRight w:val="0"/>
      <w:marTop w:val="0"/>
      <w:marBottom w:val="0"/>
      <w:divBdr>
        <w:top w:val="none" w:sz="0" w:space="0" w:color="auto"/>
        <w:left w:val="none" w:sz="0" w:space="0" w:color="auto"/>
        <w:bottom w:val="none" w:sz="0" w:space="0" w:color="auto"/>
        <w:right w:val="none" w:sz="0" w:space="0" w:color="auto"/>
      </w:divBdr>
    </w:div>
    <w:div w:id="1069621106">
      <w:bodyDiv w:val="1"/>
      <w:marLeft w:val="0"/>
      <w:marRight w:val="0"/>
      <w:marTop w:val="0"/>
      <w:marBottom w:val="0"/>
      <w:divBdr>
        <w:top w:val="none" w:sz="0" w:space="0" w:color="auto"/>
        <w:left w:val="none" w:sz="0" w:space="0" w:color="auto"/>
        <w:bottom w:val="none" w:sz="0" w:space="0" w:color="auto"/>
        <w:right w:val="none" w:sz="0" w:space="0" w:color="auto"/>
      </w:divBdr>
    </w:div>
    <w:div w:id="1072628799">
      <w:bodyDiv w:val="1"/>
      <w:marLeft w:val="0"/>
      <w:marRight w:val="0"/>
      <w:marTop w:val="0"/>
      <w:marBottom w:val="0"/>
      <w:divBdr>
        <w:top w:val="none" w:sz="0" w:space="0" w:color="auto"/>
        <w:left w:val="none" w:sz="0" w:space="0" w:color="auto"/>
        <w:bottom w:val="none" w:sz="0" w:space="0" w:color="auto"/>
        <w:right w:val="none" w:sz="0" w:space="0" w:color="auto"/>
      </w:divBdr>
    </w:div>
    <w:div w:id="1078593291">
      <w:bodyDiv w:val="1"/>
      <w:marLeft w:val="0"/>
      <w:marRight w:val="0"/>
      <w:marTop w:val="0"/>
      <w:marBottom w:val="0"/>
      <w:divBdr>
        <w:top w:val="none" w:sz="0" w:space="0" w:color="auto"/>
        <w:left w:val="none" w:sz="0" w:space="0" w:color="auto"/>
        <w:bottom w:val="none" w:sz="0" w:space="0" w:color="auto"/>
        <w:right w:val="none" w:sz="0" w:space="0" w:color="auto"/>
      </w:divBdr>
    </w:div>
    <w:div w:id="1079909093">
      <w:bodyDiv w:val="1"/>
      <w:marLeft w:val="0"/>
      <w:marRight w:val="0"/>
      <w:marTop w:val="0"/>
      <w:marBottom w:val="0"/>
      <w:divBdr>
        <w:top w:val="none" w:sz="0" w:space="0" w:color="auto"/>
        <w:left w:val="none" w:sz="0" w:space="0" w:color="auto"/>
        <w:bottom w:val="none" w:sz="0" w:space="0" w:color="auto"/>
        <w:right w:val="none" w:sz="0" w:space="0" w:color="auto"/>
      </w:divBdr>
    </w:div>
    <w:div w:id="1086725933">
      <w:bodyDiv w:val="1"/>
      <w:marLeft w:val="0"/>
      <w:marRight w:val="0"/>
      <w:marTop w:val="0"/>
      <w:marBottom w:val="0"/>
      <w:divBdr>
        <w:top w:val="none" w:sz="0" w:space="0" w:color="auto"/>
        <w:left w:val="none" w:sz="0" w:space="0" w:color="auto"/>
        <w:bottom w:val="none" w:sz="0" w:space="0" w:color="auto"/>
        <w:right w:val="none" w:sz="0" w:space="0" w:color="auto"/>
      </w:divBdr>
    </w:div>
    <w:div w:id="1099175065">
      <w:bodyDiv w:val="1"/>
      <w:marLeft w:val="0"/>
      <w:marRight w:val="0"/>
      <w:marTop w:val="0"/>
      <w:marBottom w:val="0"/>
      <w:divBdr>
        <w:top w:val="none" w:sz="0" w:space="0" w:color="auto"/>
        <w:left w:val="none" w:sz="0" w:space="0" w:color="auto"/>
        <w:bottom w:val="none" w:sz="0" w:space="0" w:color="auto"/>
        <w:right w:val="none" w:sz="0" w:space="0" w:color="auto"/>
      </w:divBdr>
    </w:div>
    <w:div w:id="1102915369">
      <w:bodyDiv w:val="1"/>
      <w:marLeft w:val="0"/>
      <w:marRight w:val="0"/>
      <w:marTop w:val="0"/>
      <w:marBottom w:val="0"/>
      <w:divBdr>
        <w:top w:val="none" w:sz="0" w:space="0" w:color="auto"/>
        <w:left w:val="none" w:sz="0" w:space="0" w:color="auto"/>
        <w:bottom w:val="none" w:sz="0" w:space="0" w:color="auto"/>
        <w:right w:val="none" w:sz="0" w:space="0" w:color="auto"/>
      </w:divBdr>
    </w:div>
    <w:div w:id="1104303798">
      <w:bodyDiv w:val="1"/>
      <w:marLeft w:val="0"/>
      <w:marRight w:val="0"/>
      <w:marTop w:val="0"/>
      <w:marBottom w:val="0"/>
      <w:divBdr>
        <w:top w:val="none" w:sz="0" w:space="0" w:color="auto"/>
        <w:left w:val="none" w:sz="0" w:space="0" w:color="auto"/>
        <w:bottom w:val="none" w:sz="0" w:space="0" w:color="auto"/>
        <w:right w:val="none" w:sz="0" w:space="0" w:color="auto"/>
      </w:divBdr>
    </w:div>
    <w:div w:id="1104690531">
      <w:bodyDiv w:val="1"/>
      <w:marLeft w:val="0"/>
      <w:marRight w:val="0"/>
      <w:marTop w:val="0"/>
      <w:marBottom w:val="0"/>
      <w:divBdr>
        <w:top w:val="none" w:sz="0" w:space="0" w:color="auto"/>
        <w:left w:val="none" w:sz="0" w:space="0" w:color="auto"/>
        <w:bottom w:val="none" w:sz="0" w:space="0" w:color="auto"/>
        <w:right w:val="none" w:sz="0" w:space="0" w:color="auto"/>
      </w:divBdr>
    </w:div>
    <w:div w:id="1106778202">
      <w:bodyDiv w:val="1"/>
      <w:marLeft w:val="0"/>
      <w:marRight w:val="0"/>
      <w:marTop w:val="0"/>
      <w:marBottom w:val="0"/>
      <w:divBdr>
        <w:top w:val="none" w:sz="0" w:space="0" w:color="auto"/>
        <w:left w:val="none" w:sz="0" w:space="0" w:color="auto"/>
        <w:bottom w:val="none" w:sz="0" w:space="0" w:color="auto"/>
        <w:right w:val="none" w:sz="0" w:space="0" w:color="auto"/>
      </w:divBdr>
    </w:div>
    <w:div w:id="1110661389">
      <w:bodyDiv w:val="1"/>
      <w:marLeft w:val="0"/>
      <w:marRight w:val="0"/>
      <w:marTop w:val="0"/>
      <w:marBottom w:val="0"/>
      <w:divBdr>
        <w:top w:val="none" w:sz="0" w:space="0" w:color="auto"/>
        <w:left w:val="none" w:sz="0" w:space="0" w:color="auto"/>
        <w:bottom w:val="none" w:sz="0" w:space="0" w:color="auto"/>
        <w:right w:val="none" w:sz="0" w:space="0" w:color="auto"/>
      </w:divBdr>
    </w:div>
    <w:div w:id="1116485769">
      <w:bodyDiv w:val="1"/>
      <w:marLeft w:val="0"/>
      <w:marRight w:val="0"/>
      <w:marTop w:val="0"/>
      <w:marBottom w:val="0"/>
      <w:divBdr>
        <w:top w:val="none" w:sz="0" w:space="0" w:color="auto"/>
        <w:left w:val="none" w:sz="0" w:space="0" w:color="auto"/>
        <w:bottom w:val="none" w:sz="0" w:space="0" w:color="auto"/>
        <w:right w:val="none" w:sz="0" w:space="0" w:color="auto"/>
      </w:divBdr>
    </w:div>
    <w:div w:id="1117724050">
      <w:bodyDiv w:val="1"/>
      <w:marLeft w:val="0"/>
      <w:marRight w:val="0"/>
      <w:marTop w:val="0"/>
      <w:marBottom w:val="0"/>
      <w:divBdr>
        <w:top w:val="none" w:sz="0" w:space="0" w:color="auto"/>
        <w:left w:val="none" w:sz="0" w:space="0" w:color="auto"/>
        <w:bottom w:val="none" w:sz="0" w:space="0" w:color="auto"/>
        <w:right w:val="none" w:sz="0" w:space="0" w:color="auto"/>
      </w:divBdr>
    </w:div>
    <w:div w:id="1117724733">
      <w:bodyDiv w:val="1"/>
      <w:marLeft w:val="0"/>
      <w:marRight w:val="0"/>
      <w:marTop w:val="0"/>
      <w:marBottom w:val="0"/>
      <w:divBdr>
        <w:top w:val="none" w:sz="0" w:space="0" w:color="auto"/>
        <w:left w:val="none" w:sz="0" w:space="0" w:color="auto"/>
        <w:bottom w:val="none" w:sz="0" w:space="0" w:color="auto"/>
        <w:right w:val="none" w:sz="0" w:space="0" w:color="auto"/>
      </w:divBdr>
    </w:div>
    <w:div w:id="1118180199">
      <w:bodyDiv w:val="1"/>
      <w:marLeft w:val="0"/>
      <w:marRight w:val="0"/>
      <w:marTop w:val="0"/>
      <w:marBottom w:val="0"/>
      <w:divBdr>
        <w:top w:val="none" w:sz="0" w:space="0" w:color="auto"/>
        <w:left w:val="none" w:sz="0" w:space="0" w:color="auto"/>
        <w:bottom w:val="none" w:sz="0" w:space="0" w:color="auto"/>
        <w:right w:val="none" w:sz="0" w:space="0" w:color="auto"/>
      </w:divBdr>
    </w:div>
    <w:div w:id="1121336116">
      <w:bodyDiv w:val="1"/>
      <w:marLeft w:val="0"/>
      <w:marRight w:val="0"/>
      <w:marTop w:val="0"/>
      <w:marBottom w:val="0"/>
      <w:divBdr>
        <w:top w:val="none" w:sz="0" w:space="0" w:color="auto"/>
        <w:left w:val="none" w:sz="0" w:space="0" w:color="auto"/>
        <w:bottom w:val="none" w:sz="0" w:space="0" w:color="auto"/>
        <w:right w:val="none" w:sz="0" w:space="0" w:color="auto"/>
      </w:divBdr>
    </w:div>
    <w:div w:id="1125153711">
      <w:bodyDiv w:val="1"/>
      <w:marLeft w:val="0"/>
      <w:marRight w:val="0"/>
      <w:marTop w:val="0"/>
      <w:marBottom w:val="0"/>
      <w:divBdr>
        <w:top w:val="none" w:sz="0" w:space="0" w:color="auto"/>
        <w:left w:val="none" w:sz="0" w:space="0" w:color="auto"/>
        <w:bottom w:val="none" w:sz="0" w:space="0" w:color="auto"/>
        <w:right w:val="none" w:sz="0" w:space="0" w:color="auto"/>
      </w:divBdr>
    </w:div>
    <w:div w:id="1126696831">
      <w:bodyDiv w:val="1"/>
      <w:marLeft w:val="0"/>
      <w:marRight w:val="0"/>
      <w:marTop w:val="0"/>
      <w:marBottom w:val="0"/>
      <w:divBdr>
        <w:top w:val="none" w:sz="0" w:space="0" w:color="auto"/>
        <w:left w:val="none" w:sz="0" w:space="0" w:color="auto"/>
        <w:bottom w:val="none" w:sz="0" w:space="0" w:color="auto"/>
        <w:right w:val="none" w:sz="0" w:space="0" w:color="auto"/>
      </w:divBdr>
    </w:div>
    <w:div w:id="1143961990">
      <w:bodyDiv w:val="1"/>
      <w:marLeft w:val="0"/>
      <w:marRight w:val="0"/>
      <w:marTop w:val="0"/>
      <w:marBottom w:val="0"/>
      <w:divBdr>
        <w:top w:val="none" w:sz="0" w:space="0" w:color="auto"/>
        <w:left w:val="none" w:sz="0" w:space="0" w:color="auto"/>
        <w:bottom w:val="none" w:sz="0" w:space="0" w:color="auto"/>
        <w:right w:val="none" w:sz="0" w:space="0" w:color="auto"/>
      </w:divBdr>
    </w:div>
    <w:div w:id="1148860383">
      <w:bodyDiv w:val="1"/>
      <w:marLeft w:val="0"/>
      <w:marRight w:val="0"/>
      <w:marTop w:val="0"/>
      <w:marBottom w:val="0"/>
      <w:divBdr>
        <w:top w:val="none" w:sz="0" w:space="0" w:color="auto"/>
        <w:left w:val="none" w:sz="0" w:space="0" w:color="auto"/>
        <w:bottom w:val="none" w:sz="0" w:space="0" w:color="auto"/>
        <w:right w:val="none" w:sz="0" w:space="0" w:color="auto"/>
      </w:divBdr>
      <w:divsChild>
        <w:div w:id="34041245">
          <w:marLeft w:val="0"/>
          <w:marRight w:val="0"/>
          <w:marTop w:val="0"/>
          <w:marBottom w:val="525"/>
          <w:divBdr>
            <w:top w:val="none" w:sz="0" w:space="0" w:color="auto"/>
            <w:left w:val="none" w:sz="0" w:space="0" w:color="auto"/>
            <w:bottom w:val="none" w:sz="0" w:space="0" w:color="auto"/>
            <w:right w:val="none" w:sz="0" w:space="0" w:color="auto"/>
          </w:divBdr>
        </w:div>
      </w:divsChild>
    </w:div>
    <w:div w:id="1149133484">
      <w:bodyDiv w:val="1"/>
      <w:marLeft w:val="0"/>
      <w:marRight w:val="0"/>
      <w:marTop w:val="0"/>
      <w:marBottom w:val="0"/>
      <w:divBdr>
        <w:top w:val="none" w:sz="0" w:space="0" w:color="auto"/>
        <w:left w:val="none" w:sz="0" w:space="0" w:color="auto"/>
        <w:bottom w:val="none" w:sz="0" w:space="0" w:color="auto"/>
        <w:right w:val="none" w:sz="0" w:space="0" w:color="auto"/>
      </w:divBdr>
    </w:div>
    <w:div w:id="1152409556">
      <w:bodyDiv w:val="1"/>
      <w:marLeft w:val="0"/>
      <w:marRight w:val="0"/>
      <w:marTop w:val="0"/>
      <w:marBottom w:val="0"/>
      <w:divBdr>
        <w:top w:val="none" w:sz="0" w:space="0" w:color="auto"/>
        <w:left w:val="none" w:sz="0" w:space="0" w:color="auto"/>
        <w:bottom w:val="none" w:sz="0" w:space="0" w:color="auto"/>
        <w:right w:val="none" w:sz="0" w:space="0" w:color="auto"/>
      </w:divBdr>
    </w:div>
    <w:div w:id="1161196719">
      <w:bodyDiv w:val="1"/>
      <w:marLeft w:val="0"/>
      <w:marRight w:val="0"/>
      <w:marTop w:val="0"/>
      <w:marBottom w:val="0"/>
      <w:divBdr>
        <w:top w:val="none" w:sz="0" w:space="0" w:color="auto"/>
        <w:left w:val="none" w:sz="0" w:space="0" w:color="auto"/>
        <w:bottom w:val="none" w:sz="0" w:space="0" w:color="auto"/>
        <w:right w:val="none" w:sz="0" w:space="0" w:color="auto"/>
      </w:divBdr>
    </w:div>
    <w:div w:id="1165322014">
      <w:bodyDiv w:val="1"/>
      <w:marLeft w:val="0"/>
      <w:marRight w:val="0"/>
      <w:marTop w:val="0"/>
      <w:marBottom w:val="0"/>
      <w:divBdr>
        <w:top w:val="none" w:sz="0" w:space="0" w:color="auto"/>
        <w:left w:val="none" w:sz="0" w:space="0" w:color="auto"/>
        <w:bottom w:val="none" w:sz="0" w:space="0" w:color="auto"/>
        <w:right w:val="none" w:sz="0" w:space="0" w:color="auto"/>
      </w:divBdr>
      <w:divsChild>
        <w:div w:id="563640358">
          <w:marLeft w:val="0"/>
          <w:marRight w:val="0"/>
          <w:marTop w:val="0"/>
          <w:marBottom w:val="0"/>
          <w:divBdr>
            <w:top w:val="none" w:sz="0" w:space="0" w:color="auto"/>
            <w:left w:val="none" w:sz="0" w:space="0" w:color="auto"/>
            <w:bottom w:val="none" w:sz="0" w:space="0" w:color="auto"/>
            <w:right w:val="none" w:sz="0" w:space="0" w:color="auto"/>
          </w:divBdr>
          <w:divsChild>
            <w:div w:id="214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34373">
      <w:bodyDiv w:val="1"/>
      <w:marLeft w:val="0"/>
      <w:marRight w:val="0"/>
      <w:marTop w:val="0"/>
      <w:marBottom w:val="0"/>
      <w:divBdr>
        <w:top w:val="none" w:sz="0" w:space="0" w:color="auto"/>
        <w:left w:val="none" w:sz="0" w:space="0" w:color="auto"/>
        <w:bottom w:val="none" w:sz="0" w:space="0" w:color="auto"/>
        <w:right w:val="none" w:sz="0" w:space="0" w:color="auto"/>
      </w:divBdr>
    </w:div>
    <w:div w:id="1165705111">
      <w:bodyDiv w:val="1"/>
      <w:marLeft w:val="0"/>
      <w:marRight w:val="0"/>
      <w:marTop w:val="0"/>
      <w:marBottom w:val="0"/>
      <w:divBdr>
        <w:top w:val="none" w:sz="0" w:space="0" w:color="auto"/>
        <w:left w:val="none" w:sz="0" w:space="0" w:color="auto"/>
        <w:bottom w:val="none" w:sz="0" w:space="0" w:color="auto"/>
        <w:right w:val="none" w:sz="0" w:space="0" w:color="auto"/>
      </w:divBdr>
    </w:div>
    <w:div w:id="1166432071">
      <w:bodyDiv w:val="1"/>
      <w:marLeft w:val="0"/>
      <w:marRight w:val="0"/>
      <w:marTop w:val="0"/>
      <w:marBottom w:val="0"/>
      <w:divBdr>
        <w:top w:val="none" w:sz="0" w:space="0" w:color="auto"/>
        <w:left w:val="none" w:sz="0" w:space="0" w:color="auto"/>
        <w:bottom w:val="none" w:sz="0" w:space="0" w:color="auto"/>
        <w:right w:val="none" w:sz="0" w:space="0" w:color="auto"/>
      </w:divBdr>
    </w:div>
    <w:div w:id="1177160081">
      <w:bodyDiv w:val="1"/>
      <w:marLeft w:val="0"/>
      <w:marRight w:val="0"/>
      <w:marTop w:val="0"/>
      <w:marBottom w:val="0"/>
      <w:divBdr>
        <w:top w:val="none" w:sz="0" w:space="0" w:color="auto"/>
        <w:left w:val="none" w:sz="0" w:space="0" w:color="auto"/>
        <w:bottom w:val="none" w:sz="0" w:space="0" w:color="auto"/>
        <w:right w:val="none" w:sz="0" w:space="0" w:color="auto"/>
      </w:divBdr>
    </w:div>
    <w:div w:id="1179386868">
      <w:bodyDiv w:val="1"/>
      <w:marLeft w:val="0"/>
      <w:marRight w:val="0"/>
      <w:marTop w:val="0"/>
      <w:marBottom w:val="0"/>
      <w:divBdr>
        <w:top w:val="none" w:sz="0" w:space="0" w:color="auto"/>
        <w:left w:val="none" w:sz="0" w:space="0" w:color="auto"/>
        <w:bottom w:val="none" w:sz="0" w:space="0" w:color="auto"/>
        <w:right w:val="none" w:sz="0" w:space="0" w:color="auto"/>
      </w:divBdr>
    </w:div>
    <w:div w:id="1179461764">
      <w:bodyDiv w:val="1"/>
      <w:marLeft w:val="0"/>
      <w:marRight w:val="0"/>
      <w:marTop w:val="0"/>
      <w:marBottom w:val="0"/>
      <w:divBdr>
        <w:top w:val="none" w:sz="0" w:space="0" w:color="auto"/>
        <w:left w:val="none" w:sz="0" w:space="0" w:color="auto"/>
        <w:bottom w:val="none" w:sz="0" w:space="0" w:color="auto"/>
        <w:right w:val="none" w:sz="0" w:space="0" w:color="auto"/>
      </w:divBdr>
    </w:div>
    <w:div w:id="1179855073">
      <w:bodyDiv w:val="1"/>
      <w:marLeft w:val="0"/>
      <w:marRight w:val="0"/>
      <w:marTop w:val="0"/>
      <w:marBottom w:val="0"/>
      <w:divBdr>
        <w:top w:val="none" w:sz="0" w:space="0" w:color="auto"/>
        <w:left w:val="none" w:sz="0" w:space="0" w:color="auto"/>
        <w:bottom w:val="none" w:sz="0" w:space="0" w:color="auto"/>
        <w:right w:val="none" w:sz="0" w:space="0" w:color="auto"/>
      </w:divBdr>
    </w:div>
    <w:div w:id="1182667544">
      <w:bodyDiv w:val="1"/>
      <w:marLeft w:val="0"/>
      <w:marRight w:val="0"/>
      <w:marTop w:val="0"/>
      <w:marBottom w:val="0"/>
      <w:divBdr>
        <w:top w:val="none" w:sz="0" w:space="0" w:color="auto"/>
        <w:left w:val="none" w:sz="0" w:space="0" w:color="auto"/>
        <w:bottom w:val="none" w:sz="0" w:space="0" w:color="auto"/>
        <w:right w:val="none" w:sz="0" w:space="0" w:color="auto"/>
      </w:divBdr>
    </w:div>
    <w:div w:id="1194029149">
      <w:bodyDiv w:val="1"/>
      <w:marLeft w:val="0"/>
      <w:marRight w:val="0"/>
      <w:marTop w:val="0"/>
      <w:marBottom w:val="0"/>
      <w:divBdr>
        <w:top w:val="none" w:sz="0" w:space="0" w:color="auto"/>
        <w:left w:val="none" w:sz="0" w:space="0" w:color="auto"/>
        <w:bottom w:val="none" w:sz="0" w:space="0" w:color="auto"/>
        <w:right w:val="none" w:sz="0" w:space="0" w:color="auto"/>
      </w:divBdr>
    </w:div>
    <w:div w:id="1200119858">
      <w:bodyDiv w:val="1"/>
      <w:marLeft w:val="0"/>
      <w:marRight w:val="0"/>
      <w:marTop w:val="0"/>
      <w:marBottom w:val="0"/>
      <w:divBdr>
        <w:top w:val="none" w:sz="0" w:space="0" w:color="auto"/>
        <w:left w:val="none" w:sz="0" w:space="0" w:color="auto"/>
        <w:bottom w:val="none" w:sz="0" w:space="0" w:color="auto"/>
        <w:right w:val="none" w:sz="0" w:space="0" w:color="auto"/>
      </w:divBdr>
    </w:div>
    <w:div w:id="1216238558">
      <w:bodyDiv w:val="1"/>
      <w:marLeft w:val="0"/>
      <w:marRight w:val="0"/>
      <w:marTop w:val="0"/>
      <w:marBottom w:val="0"/>
      <w:divBdr>
        <w:top w:val="none" w:sz="0" w:space="0" w:color="auto"/>
        <w:left w:val="none" w:sz="0" w:space="0" w:color="auto"/>
        <w:bottom w:val="none" w:sz="0" w:space="0" w:color="auto"/>
        <w:right w:val="none" w:sz="0" w:space="0" w:color="auto"/>
      </w:divBdr>
    </w:div>
    <w:div w:id="1220242273">
      <w:bodyDiv w:val="1"/>
      <w:marLeft w:val="0"/>
      <w:marRight w:val="0"/>
      <w:marTop w:val="0"/>
      <w:marBottom w:val="0"/>
      <w:divBdr>
        <w:top w:val="none" w:sz="0" w:space="0" w:color="auto"/>
        <w:left w:val="none" w:sz="0" w:space="0" w:color="auto"/>
        <w:bottom w:val="none" w:sz="0" w:space="0" w:color="auto"/>
        <w:right w:val="none" w:sz="0" w:space="0" w:color="auto"/>
      </w:divBdr>
    </w:div>
    <w:div w:id="1226068396">
      <w:bodyDiv w:val="1"/>
      <w:marLeft w:val="0"/>
      <w:marRight w:val="0"/>
      <w:marTop w:val="0"/>
      <w:marBottom w:val="0"/>
      <w:divBdr>
        <w:top w:val="none" w:sz="0" w:space="0" w:color="auto"/>
        <w:left w:val="none" w:sz="0" w:space="0" w:color="auto"/>
        <w:bottom w:val="none" w:sz="0" w:space="0" w:color="auto"/>
        <w:right w:val="none" w:sz="0" w:space="0" w:color="auto"/>
      </w:divBdr>
    </w:div>
    <w:div w:id="1227691775">
      <w:bodyDiv w:val="1"/>
      <w:marLeft w:val="0"/>
      <w:marRight w:val="0"/>
      <w:marTop w:val="0"/>
      <w:marBottom w:val="0"/>
      <w:divBdr>
        <w:top w:val="none" w:sz="0" w:space="0" w:color="auto"/>
        <w:left w:val="none" w:sz="0" w:space="0" w:color="auto"/>
        <w:bottom w:val="none" w:sz="0" w:space="0" w:color="auto"/>
        <w:right w:val="none" w:sz="0" w:space="0" w:color="auto"/>
      </w:divBdr>
    </w:div>
    <w:div w:id="1230194095">
      <w:bodyDiv w:val="1"/>
      <w:marLeft w:val="0"/>
      <w:marRight w:val="0"/>
      <w:marTop w:val="0"/>
      <w:marBottom w:val="0"/>
      <w:divBdr>
        <w:top w:val="none" w:sz="0" w:space="0" w:color="auto"/>
        <w:left w:val="none" w:sz="0" w:space="0" w:color="auto"/>
        <w:bottom w:val="none" w:sz="0" w:space="0" w:color="auto"/>
        <w:right w:val="none" w:sz="0" w:space="0" w:color="auto"/>
      </w:divBdr>
    </w:div>
    <w:div w:id="1240287614">
      <w:bodyDiv w:val="1"/>
      <w:marLeft w:val="0"/>
      <w:marRight w:val="0"/>
      <w:marTop w:val="0"/>
      <w:marBottom w:val="0"/>
      <w:divBdr>
        <w:top w:val="none" w:sz="0" w:space="0" w:color="auto"/>
        <w:left w:val="none" w:sz="0" w:space="0" w:color="auto"/>
        <w:bottom w:val="none" w:sz="0" w:space="0" w:color="auto"/>
        <w:right w:val="none" w:sz="0" w:space="0" w:color="auto"/>
      </w:divBdr>
    </w:div>
    <w:div w:id="1241256938">
      <w:bodyDiv w:val="1"/>
      <w:marLeft w:val="0"/>
      <w:marRight w:val="0"/>
      <w:marTop w:val="0"/>
      <w:marBottom w:val="0"/>
      <w:divBdr>
        <w:top w:val="none" w:sz="0" w:space="0" w:color="auto"/>
        <w:left w:val="none" w:sz="0" w:space="0" w:color="auto"/>
        <w:bottom w:val="none" w:sz="0" w:space="0" w:color="auto"/>
        <w:right w:val="none" w:sz="0" w:space="0" w:color="auto"/>
      </w:divBdr>
    </w:div>
    <w:div w:id="1243491786">
      <w:bodyDiv w:val="1"/>
      <w:marLeft w:val="0"/>
      <w:marRight w:val="0"/>
      <w:marTop w:val="0"/>
      <w:marBottom w:val="0"/>
      <w:divBdr>
        <w:top w:val="none" w:sz="0" w:space="0" w:color="auto"/>
        <w:left w:val="none" w:sz="0" w:space="0" w:color="auto"/>
        <w:bottom w:val="none" w:sz="0" w:space="0" w:color="auto"/>
        <w:right w:val="none" w:sz="0" w:space="0" w:color="auto"/>
      </w:divBdr>
    </w:div>
    <w:div w:id="1246376050">
      <w:bodyDiv w:val="1"/>
      <w:marLeft w:val="0"/>
      <w:marRight w:val="0"/>
      <w:marTop w:val="0"/>
      <w:marBottom w:val="0"/>
      <w:divBdr>
        <w:top w:val="none" w:sz="0" w:space="0" w:color="auto"/>
        <w:left w:val="none" w:sz="0" w:space="0" w:color="auto"/>
        <w:bottom w:val="none" w:sz="0" w:space="0" w:color="auto"/>
        <w:right w:val="none" w:sz="0" w:space="0" w:color="auto"/>
      </w:divBdr>
    </w:div>
    <w:div w:id="1246572972">
      <w:bodyDiv w:val="1"/>
      <w:marLeft w:val="0"/>
      <w:marRight w:val="0"/>
      <w:marTop w:val="0"/>
      <w:marBottom w:val="0"/>
      <w:divBdr>
        <w:top w:val="none" w:sz="0" w:space="0" w:color="auto"/>
        <w:left w:val="none" w:sz="0" w:space="0" w:color="auto"/>
        <w:bottom w:val="none" w:sz="0" w:space="0" w:color="auto"/>
        <w:right w:val="none" w:sz="0" w:space="0" w:color="auto"/>
      </w:divBdr>
    </w:div>
    <w:div w:id="1248687559">
      <w:bodyDiv w:val="1"/>
      <w:marLeft w:val="0"/>
      <w:marRight w:val="0"/>
      <w:marTop w:val="0"/>
      <w:marBottom w:val="0"/>
      <w:divBdr>
        <w:top w:val="none" w:sz="0" w:space="0" w:color="auto"/>
        <w:left w:val="none" w:sz="0" w:space="0" w:color="auto"/>
        <w:bottom w:val="none" w:sz="0" w:space="0" w:color="auto"/>
        <w:right w:val="none" w:sz="0" w:space="0" w:color="auto"/>
      </w:divBdr>
    </w:div>
    <w:div w:id="1264922393">
      <w:bodyDiv w:val="1"/>
      <w:marLeft w:val="0"/>
      <w:marRight w:val="0"/>
      <w:marTop w:val="0"/>
      <w:marBottom w:val="0"/>
      <w:divBdr>
        <w:top w:val="none" w:sz="0" w:space="0" w:color="auto"/>
        <w:left w:val="none" w:sz="0" w:space="0" w:color="auto"/>
        <w:bottom w:val="none" w:sz="0" w:space="0" w:color="auto"/>
        <w:right w:val="none" w:sz="0" w:space="0" w:color="auto"/>
      </w:divBdr>
    </w:div>
    <w:div w:id="1269504903">
      <w:bodyDiv w:val="1"/>
      <w:marLeft w:val="0"/>
      <w:marRight w:val="0"/>
      <w:marTop w:val="0"/>
      <w:marBottom w:val="0"/>
      <w:divBdr>
        <w:top w:val="none" w:sz="0" w:space="0" w:color="auto"/>
        <w:left w:val="none" w:sz="0" w:space="0" w:color="auto"/>
        <w:bottom w:val="none" w:sz="0" w:space="0" w:color="auto"/>
        <w:right w:val="none" w:sz="0" w:space="0" w:color="auto"/>
      </w:divBdr>
    </w:div>
    <w:div w:id="1275288313">
      <w:bodyDiv w:val="1"/>
      <w:marLeft w:val="0"/>
      <w:marRight w:val="0"/>
      <w:marTop w:val="0"/>
      <w:marBottom w:val="0"/>
      <w:divBdr>
        <w:top w:val="none" w:sz="0" w:space="0" w:color="auto"/>
        <w:left w:val="none" w:sz="0" w:space="0" w:color="auto"/>
        <w:bottom w:val="none" w:sz="0" w:space="0" w:color="auto"/>
        <w:right w:val="none" w:sz="0" w:space="0" w:color="auto"/>
      </w:divBdr>
    </w:div>
    <w:div w:id="1279221463">
      <w:bodyDiv w:val="1"/>
      <w:marLeft w:val="0"/>
      <w:marRight w:val="0"/>
      <w:marTop w:val="0"/>
      <w:marBottom w:val="0"/>
      <w:divBdr>
        <w:top w:val="none" w:sz="0" w:space="0" w:color="auto"/>
        <w:left w:val="none" w:sz="0" w:space="0" w:color="auto"/>
        <w:bottom w:val="none" w:sz="0" w:space="0" w:color="auto"/>
        <w:right w:val="none" w:sz="0" w:space="0" w:color="auto"/>
      </w:divBdr>
    </w:div>
    <w:div w:id="1281910642">
      <w:bodyDiv w:val="1"/>
      <w:marLeft w:val="0"/>
      <w:marRight w:val="0"/>
      <w:marTop w:val="0"/>
      <w:marBottom w:val="0"/>
      <w:divBdr>
        <w:top w:val="none" w:sz="0" w:space="0" w:color="auto"/>
        <w:left w:val="none" w:sz="0" w:space="0" w:color="auto"/>
        <w:bottom w:val="none" w:sz="0" w:space="0" w:color="auto"/>
        <w:right w:val="none" w:sz="0" w:space="0" w:color="auto"/>
      </w:divBdr>
    </w:div>
    <w:div w:id="1283457338">
      <w:bodyDiv w:val="1"/>
      <w:marLeft w:val="0"/>
      <w:marRight w:val="0"/>
      <w:marTop w:val="0"/>
      <w:marBottom w:val="0"/>
      <w:divBdr>
        <w:top w:val="none" w:sz="0" w:space="0" w:color="auto"/>
        <w:left w:val="none" w:sz="0" w:space="0" w:color="auto"/>
        <w:bottom w:val="none" w:sz="0" w:space="0" w:color="auto"/>
        <w:right w:val="none" w:sz="0" w:space="0" w:color="auto"/>
      </w:divBdr>
    </w:div>
    <w:div w:id="1286035914">
      <w:bodyDiv w:val="1"/>
      <w:marLeft w:val="0"/>
      <w:marRight w:val="0"/>
      <w:marTop w:val="0"/>
      <w:marBottom w:val="0"/>
      <w:divBdr>
        <w:top w:val="none" w:sz="0" w:space="0" w:color="auto"/>
        <w:left w:val="none" w:sz="0" w:space="0" w:color="auto"/>
        <w:bottom w:val="none" w:sz="0" w:space="0" w:color="auto"/>
        <w:right w:val="none" w:sz="0" w:space="0" w:color="auto"/>
      </w:divBdr>
    </w:div>
    <w:div w:id="1289435879">
      <w:bodyDiv w:val="1"/>
      <w:marLeft w:val="0"/>
      <w:marRight w:val="0"/>
      <w:marTop w:val="0"/>
      <w:marBottom w:val="0"/>
      <w:divBdr>
        <w:top w:val="none" w:sz="0" w:space="0" w:color="auto"/>
        <w:left w:val="none" w:sz="0" w:space="0" w:color="auto"/>
        <w:bottom w:val="none" w:sz="0" w:space="0" w:color="auto"/>
        <w:right w:val="none" w:sz="0" w:space="0" w:color="auto"/>
      </w:divBdr>
    </w:div>
    <w:div w:id="1290282167">
      <w:bodyDiv w:val="1"/>
      <w:marLeft w:val="0"/>
      <w:marRight w:val="0"/>
      <w:marTop w:val="0"/>
      <w:marBottom w:val="0"/>
      <w:divBdr>
        <w:top w:val="none" w:sz="0" w:space="0" w:color="auto"/>
        <w:left w:val="none" w:sz="0" w:space="0" w:color="auto"/>
        <w:bottom w:val="none" w:sz="0" w:space="0" w:color="auto"/>
        <w:right w:val="none" w:sz="0" w:space="0" w:color="auto"/>
      </w:divBdr>
    </w:div>
    <w:div w:id="1302998960">
      <w:bodyDiv w:val="1"/>
      <w:marLeft w:val="0"/>
      <w:marRight w:val="0"/>
      <w:marTop w:val="0"/>
      <w:marBottom w:val="0"/>
      <w:divBdr>
        <w:top w:val="none" w:sz="0" w:space="0" w:color="auto"/>
        <w:left w:val="none" w:sz="0" w:space="0" w:color="auto"/>
        <w:bottom w:val="none" w:sz="0" w:space="0" w:color="auto"/>
        <w:right w:val="none" w:sz="0" w:space="0" w:color="auto"/>
      </w:divBdr>
    </w:div>
    <w:div w:id="1307660376">
      <w:bodyDiv w:val="1"/>
      <w:marLeft w:val="0"/>
      <w:marRight w:val="0"/>
      <w:marTop w:val="0"/>
      <w:marBottom w:val="0"/>
      <w:divBdr>
        <w:top w:val="none" w:sz="0" w:space="0" w:color="auto"/>
        <w:left w:val="none" w:sz="0" w:space="0" w:color="auto"/>
        <w:bottom w:val="none" w:sz="0" w:space="0" w:color="auto"/>
        <w:right w:val="none" w:sz="0" w:space="0" w:color="auto"/>
      </w:divBdr>
    </w:div>
    <w:div w:id="1310790433">
      <w:bodyDiv w:val="1"/>
      <w:marLeft w:val="0"/>
      <w:marRight w:val="0"/>
      <w:marTop w:val="0"/>
      <w:marBottom w:val="0"/>
      <w:divBdr>
        <w:top w:val="none" w:sz="0" w:space="0" w:color="auto"/>
        <w:left w:val="none" w:sz="0" w:space="0" w:color="auto"/>
        <w:bottom w:val="none" w:sz="0" w:space="0" w:color="auto"/>
        <w:right w:val="none" w:sz="0" w:space="0" w:color="auto"/>
      </w:divBdr>
    </w:div>
    <w:div w:id="1318222249">
      <w:bodyDiv w:val="1"/>
      <w:marLeft w:val="0"/>
      <w:marRight w:val="0"/>
      <w:marTop w:val="0"/>
      <w:marBottom w:val="0"/>
      <w:divBdr>
        <w:top w:val="none" w:sz="0" w:space="0" w:color="auto"/>
        <w:left w:val="none" w:sz="0" w:space="0" w:color="auto"/>
        <w:bottom w:val="none" w:sz="0" w:space="0" w:color="auto"/>
        <w:right w:val="none" w:sz="0" w:space="0" w:color="auto"/>
      </w:divBdr>
    </w:div>
    <w:div w:id="1319505016">
      <w:bodyDiv w:val="1"/>
      <w:marLeft w:val="0"/>
      <w:marRight w:val="0"/>
      <w:marTop w:val="0"/>
      <w:marBottom w:val="0"/>
      <w:divBdr>
        <w:top w:val="none" w:sz="0" w:space="0" w:color="auto"/>
        <w:left w:val="none" w:sz="0" w:space="0" w:color="auto"/>
        <w:bottom w:val="none" w:sz="0" w:space="0" w:color="auto"/>
        <w:right w:val="none" w:sz="0" w:space="0" w:color="auto"/>
      </w:divBdr>
    </w:div>
    <w:div w:id="1325934089">
      <w:bodyDiv w:val="1"/>
      <w:marLeft w:val="0"/>
      <w:marRight w:val="0"/>
      <w:marTop w:val="0"/>
      <w:marBottom w:val="0"/>
      <w:divBdr>
        <w:top w:val="none" w:sz="0" w:space="0" w:color="auto"/>
        <w:left w:val="none" w:sz="0" w:space="0" w:color="auto"/>
        <w:bottom w:val="none" w:sz="0" w:space="0" w:color="auto"/>
        <w:right w:val="none" w:sz="0" w:space="0" w:color="auto"/>
      </w:divBdr>
    </w:div>
    <w:div w:id="1334455160">
      <w:bodyDiv w:val="1"/>
      <w:marLeft w:val="0"/>
      <w:marRight w:val="0"/>
      <w:marTop w:val="0"/>
      <w:marBottom w:val="0"/>
      <w:divBdr>
        <w:top w:val="none" w:sz="0" w:space="0" w:color="auto"/>
        <w:left w:val="none" w:sz="0" w:space="0" w:color="auto"/>
        <w:bottom w:val="none" w:sz="0" w:space="0" w:color="auto"/>
        <w:right w:val="none" w:sz="0" w:space="0" w:color="auto"/>
      </w:divBdr>
    </w:div>
    <w:div w:id="1341815267">
      <w:bodyDiv w:val="1"/>
      <w:marLeft w:val="0"/>
      <w:marRight w:val="0"/>
      <w:marTop w:val="0"/>
      <w:marBottom w:val="0"/>
      <w:divBdr>
        <w:top w:val="none" w:sz="0" w:space="0" w:color="auto"/>
        <w:left w:val="none" w:sz="0" w:space="0" w:color="auto"/>
        <w:bottom w:val="none" w:sz="0" w:space="0" w:color="auto"/>
        <w:right w:val="none" w:sz="0" w:space="0" w:color="auto"/>
      </w:divBdr>
    </w:div>
    <w:div w:id="1346592791">
      <w:bodyDiv w:val="1"/>
      <w:marLeft w:val="0"/>
      <w:marRight w:val="0"/>
      <w:marTop w:val="0"/>
      <w:marBottom w:val="0"/>
      <w:divBdr>
        <w:top w:val="none" w:sz="0" w:space="0" w:color="auto"/>
        <w:left w:val="none" w:sz="0" w:space="0" w:color="auto"/>
        <w:bottom w:val="none" w:sz="0" w:space="0" w:color="auto"/>
        <w:right w:val="none" w:sz="0" w:space="0" w:color="auto"/>
      </w:divBdr>
    </w:div>
    <w:div w:id="1347488458">
      <w:bodyDiv w:val="1"/>
      <w:marLeft w:val="0"/>
      <w:marRight w:val="0"/>
      <w:marTop w:val="0"/>
      <w:marBottom w:val="0"/>
      <w:divBdr>
        <w:top w:val="none" w:sz="0" w:space="0" w:color="auto"/>
        <w:left w:val="none" w:sz="0" w:space="0" w:color="auto"/>
        <w:bottom w:val="none" w:sz="0" w:space="0" w:color="auto"/>
        <w:right w:val="none" w:sz="0" w:space="0" w:color="auto"/>
      </w:divBdr>
    </w:div>
    <w:div w:id="1355158004">
      <w:bodyDiv w:val="1"/>
      <w:marLeft w:val="0"/>
      <w:marRight w:val="0"/>
      <w:marTop w:val="0"/>
      <w:marBottom w:val="0"/>
      <w:divBdr>
        <w:top w:val="none" w:sz="0" w:space="0" w:color="auto"/>
        <w:left w:val="none" w:sz="0" w:space="0" w:color="auto"/>
        <w:bottom w:val="none" w:sz="0" w:space="0" w:color="auto"/>
        <w:right w:val="none" w:sz="0" w:space="0" w:color="auto"/>
      </w:divBdr>
    </w:div>
    <w:div w:id="1359430058">
      <w:bodyDiv w:val="1"/>
      <w:marLeft w:val="0"/>
      <w:marRight w:val="0"/>
      <w:marTop w:val="0"/>
      <w:marBottom w:val="0"/>
      <w:divBdr>
        <w:top w:val="none" w:sz="0" w:space="0" w:color="auto"/>
        <w:left w:val="none" w:sz="0" w:space="0" w:color="auto"/>
        <w:bottom w:val="none" w:sz="0" w:space="0" w:color="auto"/>
        <w:right w:val="none" w:sz="0" w:space="0" w:color="auto"/>
      </w:divBdr>
    </w:div>
    <w:div w:id="1361934214">
      <w:bodyDiv w:val="1"/>
      <w:marLeft w:val="0"/>
      <w:marRight w:val="0"/>
      <w:marTop w:val="0"/>
      <w:marBottom w:val="0"/>
      <w:divBdr>
        <w:top w:val="none" w:sz="0" w:space="0" w:color="auto"/>
        <w:left w:val="none" w:sz="0" w:space="0" w:color="auto"/>
        <w:bottom w:val="none" w:sz="0" w:space="0" w:color="auto"/>
        <w:right w:val="none" w:sz="0" w:space="0" w:color="auto"/>
      </w:divBdr>
    </w:div>
    <w:div w:id="1361975174">
      <w:bodyDiv w:val="1"/>
      <w:marLeft w:val="0"/>
      <w:marRight w:val="0"/>
      <w:marTop w:val="0"/>
      <w:marBottom w:val="0"/>
      <w:divBdr>
        <w:top w:val="none" w:sz="0" w:space="0" w:color="auto"/>
        <w:left w:val="none" w:sz="0" w:space="0" w:color="auto"/>
        <w:bottom w:val="none" w:sz="0" w:space="0" w:color="auto"/>
        <w:right w:val="none" w:sz="0" w:space="0" w:color="auto"/>
      </w:divBdr>
    </w:div>
    <w:div w:id="1364866042">
      <w:bodyDiv w:val="1"/>
      <w:marLeft w:val="0"/>
      <w:marRight w:val="0"/>
      <w:marTop w:val="0"/>
      <w:marBottom w:val="0"/>
      <w:divBdr>
        <w:top w:val="none" w:sz="0" w:space="0" w:color="auto"/>
        <w:left w:val="none" w:sz="0" w:space="0" w:color="auto"/>
        <w:bottom w:val="none" w:sz="0" w:space="0" w:color="auto"/>
        <w:right w:val="none" w:sz="0" w:space="0" w:color="auto"/>
      </w:divBdr>
    </w:div>
    <w:div w:id="1365474571">
      <w:bodyDiv w:val="1"/>
      <w:marLeft w:val="0"/>
      <w:marRight w:val="0"/>
      <w:marTop w:val="0"/>
      <w:marBottom w:val="0"/>
      <w:divBdr>
        <w:top w:val="none" w:sz="0" w:space="0" w:color="auto"/>
        <w:left w:val="none" w:sz="0" w:space="0" w:color="auto"/>
        <w:bottom w:val="none" w:sz="0" w:space="0" w:color="auto"/>
        <w:right w:val="none" w:sz="0" w:space="0" w:color="auto"/>
      </w:divBdr>
    </w:div>
    <w:div w:id="1374890539">
      <w:bodyDiv w:val="1"/>
      <w:marLeft w:val="0"/>
      <w:marRight w:val="0"/>
      <w:marTop w:val="0"/>
      <w:marBottom w:val="0"/>
      <w:divBdr>
        <w:top w:val="none" w:sz="0" w:space="0" w:color="auto"/>
        <w:left w:val="none" w:sz="0" w:space="0" w:color="auto"/>
        <w:bottom w:val="none" w:sz="0" w:space="0" w:color="auto"/>
        <w:right w:val="none" w:sz="0" w:space="0" w:color="auto"/>
      </w:divBdr>
    </w:div>
    <w:div w:id="1380477333">
      <w:bodyDiv w:val="1"/>
      <w:marLeft w:val="0"/>
      <w:marRight w:val="0"/>
      <w:marTop w:val="0"/>
      <w:marBottom w:val="0"/>
      <w:divBdr>
        <w:top w:val="none" w:sz="0" w:space="0" w:color="auto"/>
        <w:left w:val="none" w:sz="0" w:space="0" w:color="auto"/>
        <w:bottom w:val="none" w:sz="0" w:space="0" w:color="auto"/>
        <w:right w:val="none" w:sz="0" w:space="0" w:color="auto"/>
      </w:divBdr>
    </w:div>
    <w:div w:id="1384791645">
      <w:bodyDiv w:val="1"/>
      <w:marLeft w:val="0"/>
      <w:marRight w:val="0"/>
      <w:marTop w:val="0"/>
      <w:marBottom w:val="0"/>
      <w:divBdr>
        <w:top w:val="none" w:sz="0" w:space="0" w:color="auto"/>
        <w:left w:val="none" w:sz="0" w:space="0" w:color="auto"/>
        <w:bottom w:val="none" w:sz="0" w:space="0" w:color="auto"/>
        <w:right w:val="none" w:sz="0" w:space="0" w:color="auto"/>
      </w:divBdr>
      <w:divsChild>
        <w:div w:id="433089832">
          <w:marLeft w:val="0"/>
          <w:marRight w:val="0"/>
          <w:marTop w:val="0"/>
          <w:marBottom w:val="525"/>
          <w:divBdr>
            <w:top w:val="none" w:sz="0" w:space="0" w:color="auto"/>
            <w:left w:val="none" w:sz="0" w:space="0" w:color="auto"/>
            <w:bottom w:val="none" w:sz="0" w:space="0" w:color="auto"/>
            <w:right w:val="none" w:sz="0" w:space="0" w:color="auto"/>
          </w:divBdr>
        </w:div>
      </w:divsChild>
    </w:div>
    <w:div w:id="1390306641">
      <w:bodyDiv w:val="1"/>
      <w:marLeft w:val="0"/>
      <w:marRight w:val="0"/>
      <w:marTop w:val="0"/>
      <w:marBottom w:val="0"/>
      <w:divBdr>
        <w:top w:val="none" w:sz="0" w:space="0" w:color="auto"/>
        <w:left w:val="none" w:sz="0" w:space="0" w:color="auto"/>
        <w:bottom w:val="none" w:sz="0" w:space="0" w:color="auto"/>
        <w:right w:val="none" w:sz="0" w:space="0" w:color="auto"/>
      </w:divBdr>
    </w:div>
    <w:div w:id="1396976044">
      <w:bodyDiv w:val="1"/>
      <w:marLeft w:val="0"/>
      <w:marRight w:val="0"/>
      <w:marTop w:val="0"/>
      <w:marBottom w:val="0"/>
      <w:divBdr>
        <w:top w:val="none" w:sz="0" w:space="0" w:color="auto"/>
        <w:left w:val="none" w:sz="0" w:space="0" w:color="auto"/>
        <w:bottom w:val="none" w:sz="0" w:space="0" w:color="auto"/>
        <w:right w:val="none" w:sz="0" w:space="0" w:color="auto"/>
      </w:divBdr>
    </w:div>
    <w:div w:id="1399326450">
      <w:bodyDiv w:val="1"/>
      <w:marLeft w:val="0"/>
      <w:marRight w:val="0"/>
      <w:marTop w:val="0"/>
      <w:marBottom w:val="0"/>
      <w:divBdr>
        <w:top w:val="none" w:sz="0" w:space="0" w:color="auto"/>
        <w:left w:val="none" w:sz="0" w:space="0" w:color="auto"/>
        <w:bottom w:val="none" w:sz="0" w:space="0" w:color="auto"/>
        <w:right w:val="none" w:sz="0" w:space="0" w:color="auto"/>
      </w:divBdr>
    </w:div>
    <w:div w:id="1403873429">
      <w:bodyDiv w:val="1"/>
      <w:marLeft w:val="0"/>
      <w:marRight w:val="0"/>
      <w:marTop w:val="0"/>
      <w:marBottom w:val="0"/>
      <w:divBdr>
        <w:top w:val="none" w:sz="0" w:space="0" w:color="auto"/>
        <w:left w:val="none" w:sz="0" w:space="0" w:color="auto"/>
        <w:bottom w:val="none" w:sz="0" w:space="0" w:color="auto"/>
        <w:right w:val="none" w:sz="0" w:space="0" w:color="auto"/>
      </w:divBdr>
      <w:divsChild>
        <w:div w:id="196089295">
          <w:marLeft w:val="0"/>
          <w:marRight w:val="0"/>
          <w:marTop w:val="0"/>
          <w:marBottom w:val="0"/>
          <w:divBdr>
            <w:top w:val="none" w:sz="0" w:space="0" w:color="auto"/>
            <w:left w:val="none" w:sz="0" w:space="0" w:color="auto"/>
            <w:bottom w:val="none" w:sz="0" w:space="0" w:color="auto"/>
            <w:right w:val="none" w:sz="0" w:space="0" w:color="auto"/>
          </w:divBdr>
          <w:divsChild>
            <w:div w:id="1462991494">
              <w:marLeft w:val="0"/>
              <w:marRight w:val="0"/>
              <w:marTop w:val="100"/>
              <w:marBottom w:val="100"/>
              <w:divBdr>
                <w:top w:val="none" w:sz="0" w:space="0" w:color="auto"/>
                <w:left w:val="none" w:sz="0" w:space="0" w:color="auto"/>
                <w:bottom w:val="none" w:sz="0" w:space="0" w:color="auto"/>
                <w:right w:val="none" w:sz="0" w:space="0" w:color="auto"/>
              </w:divBdr>
              <w:divsChild>
                <w:div w:id="5385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7274">
          <w:marLeft w:val="0"/>
          <w:marRight w:val="0"/>
          <w:marTop w:val="0"/>
          <w:marBottom w:val="0"/>
          <w:divBdr>
            <w:top w:val="none" w:sz="0" w:space="0" w:color="auto"/>
            <w:left w:val="none" w:sz="0" w:space="0" w:color="auto"/>
            <w:bottom w:val="none" w:sz="0" w:space="0" w:color="auto"/>
            <w:right w:val="none" w:sz="0" w:space="0" w:color="auto"/>
          </w:divBdr>
          <w:divsChild>
            <w:div w:id="1086003667">
              <w:marLeft w:val="0"/>
              <w:marRight w:val="0"/>
              <w:marTop w:val="0"/>
              <w:marBottom w:val="0"/>
              <w:divBdr>
                <w:top w:val="none" w:sz="0" w:space="0" w:color="auto"/>
                <w:left w:val="none" w:sz="0" w:space="0" w:color="auto"/>
                <w:bottom w:val="none" w:sz="0" w:space="0" w:color="auto"/>
                <w:right w:val="none" w:sz="0" w:space="0" w:color="auto"/>
              </w:divBdr>
              <w:divsChild>
                <w:div w:id="1406953618">
                  <w:marLeft w:val="0"/>
                  <w:marRight w:val="0"/>
                  <w:marTop w:val="1350"/>
                  <w:marBottom w:val="0"/>
                  <w:divBdr>
                    <w:top w:val="none" w:sz="0" w:space="0" w:color="auto"/>
                    <w:left w:val="none" w:sz="0" w:space="0" w:color="auto"/>
                    <w:bottom w:val="none" w:sz="0" w:space="0" w:color="auto"/>
                    <w:right w:val="none" w:sz="0" w:space="0" w:color="auto"/>
                  </w:divBdr>
                  <w:divsChild>
                    <w:div w:id="8802348">
                      <w:marLeft w:val="0"/>
                      <w:marRight w:val="0"/>
                      <w:marTop w:val="0"/>
                      <w:marBottom w:val="0"/>
                      <w:divBdr>
                        <w:top w:val="none" w:sz="0" w:space="0" w:color="auto"/>
                        <w:left w:val="none" w:sz="0" w:space="0" w:color="auto"/>
                        <w:bottom w:val="none" w:sz="0" w:space="0" w:color="auto"/>
                        <w:right w:val="none" w:sz="0" w:space="0" w:color="auto"/>
                      </w:divBdr>
                      <w:divsChild>
                        <w:div w:id="1135830601">
                          <w:marLeft w:val="0"/>
                          <w:marRight w:val="0"/>
                          <w:marTop w:val="0"/>
                          <w:marBottom w:val="600"/>
                          <w:divBdr>
                            <w:top w:val="none" w:sz="0" w:space="0" w:color="auto"/>
                            <w:left w:val="none" w:sz="0" w:space="0" w:color="auto"/>
                            <w:bottom w:val="none" w:sz="0" w:space="0" w:color="auto"/>
                            <w:right w:val="none" w:sz="0" w:space="0" w:color="auto"/>
                          </w:divBdr>
                          <w:divsChild>
                            <w:div w:id="1431269262">
                              <w:marLeft w:val="0"/>
                              <w:marRight w:val="0"/>
                              <w:marTop w:val="0"/>
                              <w:marBottom w:val="0"/>
                              <w:divBdr>
                                <w:top w:val="single" w:sz="6" w:space="6" w:color="F7C600"/>
                                <w:left w:val="none" w:sz="0" w:space="0" w:color="auto"/>
                                <w:bottom w:val="single" w:sz="6" w:space="6" w:color="F7C600"/>
                                <w:right w:val="none" w:sz="0" w:space="0" w:color="auto"/>
                              </w:divBdr>
                            </w:div>
                          </w:divsChild>
                        </w:div>
                        <w:div w:id="1659337923">
                          <w:marLeft w:val="0"/>
                          <w:marRight w:val="0"/>
                          <w:marTop w:val="300"/>
                          <w:marBottom w:val="300"/>
                          <w:divBdr>
                            <w:top w:val="none" w:sz="0" w:space="0" w:color="auto"/>
                            <w:left w:val="none" w:sz="0" w:space="0" w:color="auto"/>
                            <w:bottom w:val="none" w:sz="0" w:space="0" w:color="auto"/>
                            <w:right w:val="none" w:sz="0" w:space="0" w:color="auto"/>
                          </w:divBdr>
                          <w:divsChild>
                            <w:div w:id="199318289">
                              <w:marLeft w:val="0"/>
                              <w:marRight w:val="0"/>
                              <w:marTop w:val="0"/>
                              <w:marBottom w:val="0"/>
                              <w:divBdr>
                                <w:top w:val="none" w:sz="0" w:space="0" w:color="auto"/>
                                <w:left w:val="none" w:sz="0" w:space="0" w:color="auto"/>
                                <w:bottom w:val="none" w:sz="0" w:space="0" w:color="auto"/>
                                <w:right w:val="none" w:sz="0" w:space="0" w:color="auto"/>
                              </w:divBdr>
                              <w:divsChild>
                                <w:div w:id="539560737">
                                  <w:marLeft w:val="0"/>
                                  <w:marRight w:val="0"/>
                                  <w:marTop w:val="240"/>
                                  <w:marBottom w:val="0"/>
                                  <w:divBdr>
                                    <w:top w:val="none" w:sz="0" w:space="0" w:color="auto"/>
                                    <w:left w:val="none" w:sz="0" w:space="0" w:color="auto"/>
                                    <w:bottom w:val="none" w:sz="0" w:space="0" w:color="auto"/>
                                    <w:right w:val="none" w:sz="0" w:space="0" w:color="auto"/>
                                  </w:divBdr>
                                  <w:divsChild>
                                    <w:div w:id="358967129">
                                      <w:marLeft w:val="0"/>
                                      <w:marRight w:val="0"/>
                                      <w:marTop w:val="0"/>
                                      <w:marBottom w:val="0"/>
                                      <w:divBdr>
                                        <w:top w:val="none" w:sz="0" w:space="0" w:color="auto"/>
                                        <w:left w:val="none" w:sz="0" w:space="0" w:color="auto"/>
                                        <w:bottom w:val="none" w:sz="0" w:space="0" w:color="auto"/>
                                        <w:right w:val="none" w:sz="0" w:space="0" w:color="auto"/>
                                      </w:divBdr>
                                    </w:div>
                                    <w:div w:id="1379624451">
                                      <w:marLeft w:val="0"/>
                                      <w:marRight w:val="0"/>
                                      <w:marTop w:val="0"/>
                                      <w:marBottom w:val="0"/>
                                      <w:divBdr>
                                        <w:top w:val="none" w:sz="0" w:space="0" w:color="auto"/>
                                        <w:left w:val="none" w:sz="0" w:space="0" w:color="auto"/>
                                        <w:bottom w:val="none" w:sz="0" w:space="0" w:color="auto"/>
                                        <w:right w:val="none" w:sz="0" w:space="0" w:color="auto"/>
                                      </w:divBdr>
                                    </w:div>
                                    <w:div w:id="1441685539">
                                      <w:marLeft w:val="0"/>
                                      <w:marRight w:val="0"/>
                                      <w:marTop w:val="0"/>
                                      <w:marBottom w:val="0"/>
                                      <w:divBdr>
                                        <w:top w:val="none" w:sz="0" w:space="0" w:color="auto"/>
                                        <w:left w:val="none" w:sz="0" w:space="0" w:color="auto"/>
                                        <w:bottom w:val="none" w:sz="0" w:space="0" w:color="auto"/>
                                        <w:right w:val="none" w:sz="0" w:space="0" w:color="auto"/>
                                      </w:divBdr>
                                    </w:div>
                                    <w:div w:id="1755206708">
                                      <w:marLeft w:val="0"/>
                                      <w:marRight w:val="0"/>
                                      <w:marTop w:val="0"/>
                                      <w:marBottom w:val="0"/>
                                      <w:divBdr>
                                        <w:top w:val="none" w:sz="0" w:space="0" w:color="auto"/>
                                        <w:left w:val="none" w:sz="0" w:space="0" w:color="auto"/>
                                        <w:bottom w:val="none" w:sz="0" w:space="0" w:color="auto"/>
                                        <w:right w:val="none" w:sz="0" w:space="0" w:color="auto"/>
                                      </w:divBdr>
                                    </w:div>
                                    <w:div w:id="1791047892">
                                      <w:marLeft w:val="0"/>
                                      <w:marRight w:val="0"/>
                                      <w:marTop w:val="0"/>
                                      <w:marBottom w:val="0"/>
                                      <w:divBdr>
                                        <w:top w:val="none" w:sz="0" w:space="0" w:color="auto"/>
                                        <w:left w:val="none" w:sz="0" w:space="0" w:color="auto"/>
                                        <w:bottom w:val="none" w:sz="0" w:space="0" w:color="auto"/>
                                        <w:right w:val="none" w:sz="0" w:space="0" w:color="auto"/>
                                      </w:divBdr>
                                    </w:div>
                                    <w:div w:id="1947958444">
                                      <w:marLeft w:val="0"/>
                                      <w:marRight w:val="0"/>
                                      <w:marTop w:val="0"/>
                                      <w:marBottom w:val="0"/>
                                      <w:divBdr>
                                        <w:top w:val="none" w:sz="0" w:space="0" w:color="auto"/>
                                        <w:left w:val="none" w:sz="0" w:space="0" w:color="auto"/>
                                        <w:bottom w:val="none" w:sz="0" w:space="0" w:color="auto"/>
                                        <w:right w:val="none" w:sz="0" w:space="0" w:color="auto"/>
                                      </w:divBdr>
                                    </w:div>
                                  </w:divsChild>
                                </w:div>
                                <w:div w:id="695734795">
                                  <w:marLeft w:val="0"/>
                                  <w:marRight w:val="0"/>
                                  <w:marTop w:val="450"/>
                                  <w:marBottom w:val="0"/>
                                  <w:divBdr>
                                    <w:top w:val="none" w:sz="0" w:space="0" w:color="auto"/>
                                    <w:left w:val="none" w:sz="0" w:space="0" w:color="auto"/>
                                    <w:bottom w:val="none" w:sz="0" w:space="0" w:color="auto"/>
                                    <w:right w:val="none" w:sz="0" w:space="0" w:color="auto"/>
                                  </w:divBdr>
                                </w:div>
                                <w:div w:id="903956204">
                                  <w:marLeft w:val="0"/>
                                  <w:marRight w:val="0"/>
                                  <w:marTop w:val="0"/>
                                  <w:marBottom w:val="0"/>
                                  <w:divBdr>
                                    <w:top w:val="single" w:sz="18" w:space="19" w:color="000000"/>
                                    <w:left w:val="none" w:sz="0" w:space="0" w:color="auto"/>
                                    <w:bottom w:val="none" w:sz="0" w:space="0" w:color="auto"/>
                                    <w:right w:val="none" w:sz="0" w:space="0" w:color="auto"/>
                                  </w:divBdr>
                                </w:div>
                                <w:div w:id="992104162">
                                  <w:marLeft w:val="0"/>
                                  <w:marRight w:val="0"/>
                                  <w:marTop w:val="0"/>
                                  <w:marBottom w:val="0"/>
                                  <w:divBdr>
                                    <w:top w:val="none" w:sz="0" w:space="0" w:color="auto"/>
                                    <w:left w:val="none" w:sz="0" w:space="0" w:color="auto"/>
                                    <w:bottom w:val="none" w:sz="0" w:space="0" w:color="auto"/>
                                    <w:right w:val="none" w:sz="0" w:space="0" w:color="auto"/>
                                  </w:divBdr>
                                  <w:divsChild>
                                    <w:div w:id="477382069">
                                      <w:marLeft w:val="0"/>
                                      <w:marRight w:val="0"/>
                                      <w:marTop w:val="0"/>
                                      <w:marBottom w:val="0"/>
                                      <w:divBdr>
                                        <w:top w:val="none" w:sz="0" w:space="0" w:color="auto"/>
                                        <w:left w:val="none" w:sz="0" w:space="0" w:color="auto"/>
                                        <w:bottom w:val="none" w:sz="0" w:space="0" w:color="auto"/>
                                        <w:right w:val="none" w:sz="0" w:space="0" w:color="auto"/>
                                      </w:divBdr>
                                      <w:divsChild>
                                        <w:div w:id="26025353">
                                          <w:marLeft w:val="0"/>
                                          <w:marRight w:val="0"/>
                                          <w:marTop w:val="0"/>
                                          <w:marBottom w:val="0"/>
                                          <w:divBdr>
                                            <w:top w:val="none" w:sz="0" w:space="0" w:color="auto"/>
                                            <w:left w:val="none" w:sz="0" w:space="0" w:color="auto"/>
                                            <w:bottom w:val="none" w:sz="0" w:space="0" w:color="auto"/>
                                            <w:right w:val="none" w:sz="0" w:space="0" w:color="auto"/>
                                          </w:divBdr>
                                          <w:divsChild>
                                            <w:div w:id="279336590">
                                              <w:blockQuote w:val="1"/>
                                              <w:marLeft w:val="0"/>
                                              <w:marRight w:val="0"/>
                                              <w:marTop w:val="0"/>
                                              <w:marBottom w:val="480"/>
                                              <w:divBdr>
                                                <w:top w:val="none" w:sz="0" w:space="0" w:color="auto"/>
                                                <w:left w:val="none" w:sz="0" w:space="0" w:color="auto"/>
                                                <w:bottom w:val="none" w:sz="0" w:space="0" w:color="auto"/>
                                                <w:right w:val="none" w:sz="0" w:space="0" w:color="auto"/>
                                              </w:divBdr>
                                            </w:div>
                                            <w:div w:id="606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2678">
                                      <w:marLeft w:val="0"/>
                                      <w:marRight w:val="0"/>
                                      <w:marTop w:val="420"/>
                                      <w:marBottom w:val="615"/>
                                      <w:divBdr>
                                        <w:top w:val="none" w:sz="0" w:space="0" w:color="auto"/>
                                        <w:left w:val="none" w:sz="0" w:space="0" w:color="auto"/>
                                        <w:bottom w:val="none" w:sz="0" w:space="0" w:color="auto"/>
                                        <w:right w:val="none" w:sz="0" w:space="0" w:color="auto"/>
                                      </w:divBdr>
                                      <w:divsChild>
                                        <w:div w:id="639530657">
                                          <w:marLeft w:val="0"/>
                                          <w:marRight w:val="0"/>
                                          <w:marTop w:val="0"/>
                                          <w:marBottom w:val="0"/>
                                          <w:divBdr>
                                            <w:top w:val="none" w:sz="0" w:space="0" w:color="auto"/>
                                            <w:left w:val="none" w:sz="0" w:space="0" w:color="auto"/>
                                            <w:bottom w:val="none" w:sz="0" w:space="0" w:color="auto"/>
                                            <w:right w:val="none" w:sz="0" w:space="0" w:color="auto"/>
                                          </w:divBdr>
                                        </w:div>
                                        <w:div w:id="660624863">
                                          <w:marLeft w:val="0"/>
                                          <w:marRight w:val="0"/>
                                          <w:marTop w:val="75"/>
                                          <w:marBottom w:val="165"/>
                                          <w:divBdr>
                                            <w:top w:val="none" w:sz="0" w:space="0" w:color="auto"/>
                                            <w:left w:val="none" w:sz="0" w:space="0" w:color="auto"/>
                                            <w:bottom w:val="none" w:sz="0" w:space="0" w:color="auto"/>
                                            <w:right w:val="none" w:sz="0" w:space="0" w:color="auto"/>
                                          </w:divBdr>
                                          <w:divsChild>
                                            <w:div w:id="639920924">
                                              <w:marLeft w:val="0"/>
                                              <w:marRight w:val="195"/>
                                              <w:marTop w:val="0"/>
                                              <w:marBottom w:val="0"/>
                                              <w:divBdr>
                                                <w:top w:val="none" w:sz="0" w:space="0" w:color="auto"/>
                                                <w:left w:val="none" w:sz="0" w:space="0" w:color="auto"/>
                                                <w:bottom w:val="none" w:sz="0" w:space="0" w:color="auto"/>
                                                <w:right w:val="none" w:sz="0" w:space="0" w:color="auto"/>
                                              </w:divBdr>
                                            </w:div>
                                          </w:divsChild>
                                        </w:div>
                                        <w:div w:id="1520923918">
                                          <w:marLeft w:val="0"/>
                                          <w:marRight w:val="0"/>
                                          <w:marTop w:val="0"/>
                                          <w:marBottom w:val="0"/>
                                          <w:divBdr>
                                            <w:top w:val="single" w:sz="6" w:space="8" w:color="F7C600"/>
                                            <w:left w:val="none" w:sz="0" w:space="0" w:color="auto"/>
                                            <w:bottom w:val="single" w:sz="6" w:space="8" w:color="F7C600"/>
                                            <w:right w:val="none" w:sz="0" w:space="0" w:color="auto"/>
                                          </w:divBdr>
                                        </w:div>
                                      </w:divsChild>
                                    </w:div>
                                  </w:divsChild>
                                </w:div>
                                <w:div w:id="1188327109">
                                  <w:marLeft w:val="0"/>
                                  <w:marRight w:val="0"/>
                                  <w:marTop w:val="0"/>
                                  <w:marBottom w:val="0"/>
                                  <w:divBdr>
                                    <w:top w:val="none" w:sz="0" w:space="0" w:color="auto"/>
                                    <w:left w:val="none" w:sz="0" w:space="0" w:color="auto"/>
                                    <w:bottom w:val="none" w:sz="0" w:space="0" w:color="auto"/>
                                    <w:right w:val="none" w:sz="0" w:space="0" w:color="auto"/>
                                  </w:divBdr>
                                  <w:divsChild>
                                    <w:div w:id="452139135">
                                      <w:marLeft w:val="0"/>
                                      <w:marRight w:val="0"/>
                                      <w:marTop w:val="0"/>
                                      <w:marBottom w:val="0"/>
                                      <w:divBdr>
                                        <w:top w:val="none" w:sz="0" w:space="0" w:color="auto"/>
                                        <w:left w:val="none" w:sz="0" w:space="0" w:color="auto"/>
                                        <w:bottom w:val="none" w:sz="0" w:space="0" w:color="auto"/>
                                        <w:right w:val="none" w:sz="0" w:space="0" w:color="auto"/>
                                      </w:divBdr>
                                    </w:div>
                                  </w:divsChild>
                                </w:div>
                                <w:div w:id="1890876922">
                                  <w:marLeft w:val="300"/>
                                  <w:marRight w:val="0"/>
                                  <w:marTop w:val="0"/>
                                  <w:marBottom w:val="480"/>
                                  <w:divBdr>
                                    <w:top w:val="none" w:sz="0" w:space="0" w:color="auto"/>
                                    <w:left w:val="none" w:sz="0" w:space="0" w:color="auto"/>
                                    <w:bottom w:val="none" w:sz="0" w:space="0" w:color="auto"/>
                                    <w:right w:val="none" w:sz="0" w:space="0" w:color="auto"/>
                                  </w:divBdr>
                                  <w:divsChild>
                                    <w:div w:id="13903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4235">
                              <w:marLeft w:val="0"/>
                              <w:marRight w:val="0"/>
                              <w:marTop w:val="0"/>
                              <w:marBottom w:val="300"/>
                              <w:divBdr>
                                <w:top w:val="none" w:sz="0" w:space="0" w:color="auto"/>
                                <w:left w:val="none" w:sz="0" w:space="0" w:color="auto"/>
                                <w:bottom w:val="none" w:sz="0" w:space="0" w:color="auto"/>
                                <w:right w:val="none" w:sz="0" w:space="0" w:color="auto"/>
                              </w:divBdr>
                            </w:div>
                            <w:div w:id="446512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14633455">
                  <w:marLeft w:val="0"/>
                  <w:marRight w:val="0"/>
                  <w:marTop w:val="0"/>
                  <w:marBottom w:val="2820"/>
                  <w:divBdr>
                    <w:top w:val="none" w:sz="0" w:space="0" w:color="auto"/>
                    <w:left w:val="none" w:sz="0" w:space="0" w:color="auto"/>
                    <w:bottom w:val="none" w:sz="0" w:space="0" w:color="auto"/>
                    <w:right w:val="none" w:sz="0" w:space="0" w:color="auto"/>
                  </w:divBdr>
                  <w:divsChild>
                    <w:div w:id="1326279653">
                      <w:marLeft w:val="0"/>
                      <w:marRight w:val="0"/>
                      <w:marTop w:val="0"/>
                      <w:marBottom w:val="0"/>
                      <w:divBdr>
                        <w:top w:val="none" w:sz="0" w:space="0" w:color="auto"/>
                        <w:left w:val="none" w:sz="0" w:space="27" w:color="auto"/>
                        <w:bottom w:val="single" w:sz="6" w:space="10" w:color="F7CD46"/>
                        <w:right w:val="none" w:sz="0" w:space="27" w:color="auto"/>
                      </w:divBdr>
                      <w:divsChild>
                        <w:div w:id="11855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5179">
      <w:bodyDiv w:val="1"/>
      <w:marLeft w:val="0"/>
      <w:marRight w:val="0"/>
      <w:marTop w:val="0"/>
      <w:marBottom w:val="0"/>
      <w:divBdr>
        <w:top w:val="none" w:sz="0" w:space="0" w:color="auto"/>
        <w:left w:val="none" w:sz="0" w:space="0" w:color="auto"/>
        <w:bottom w:val="none" w:sz="0" w:space="0" w:color="auto"/>
        <w:right w:val="none" w:sz="0" w:space="0" w:color="auto"/>
      </w:divBdr>
    </w:div>
    <w:div w:id="1415129184">
      <w:bodyDiv w:val="1"/>
      <w:marLeft w:val="0"/>
      <w:marRight w:val="0"/>
      <w:marTop w:val="0"/>
      <w:marBottom w:val="0"/>
      <w:divBdr>
        <w:top w:val="none" w:sz="0" w:space="0" w:color="auto"/>
        <w:left w:val="none" w:sz="0" w:space="0" w:color="auto"/>
        <w:bottom w:val="none" w:sz="0" w:space="0" w:color="auto"/>
        <w:right w:val="none" w:sz="0" w:space="0" w:color="auto"/>
      </w:divBdr>
    </w:div>
    <w:div w:id="1415668466">
      <w:bodyDiv w:val="1"/>
      <w:marLeft w:val="0"/>
      <w:marRight w:val="0"/>
      <w:marTop w:val="0"/>
      <w:marBottom w:val="0"/>
      <w:divBdr>
        <w:top w:val="none" w:sz="0" w:space="0" w:color="auto"/>
        <w:left w:val="none" w:sz="0" w:space="0" w:color="auto"/>
        <w:bottom w:val="none" w:sz="0" w:space="0" w:color="auto"/>
        <w:right w:val="none" w:sz="0" w:space="0" w:color="auto"/>
      </w:divBdr>
    </w:div>
    <w:div w:id="1416854330">
      <w:bodyDiv w:val="1"/>
      <w:marLeft w:val="0"/>
      <w:marRight w:val="0"/>
      <w:marTop w:val="0"/>
      <w:marBottom w:val="0"/>
      <w:divBdr>
        <w:top w:val="none" w:sz="0" w:space="0" w:color="auto"/>
        <w:left w:val="none" w:sz="0" w:space="0" w:color="auto"/>
        <w:bottom w:val="none" w:sz="0" w:space="0" w:color="auto"/>
        <w:right w:val="none" w:sz="0" w:space="0" w:color="auto"/>
      </w:divBdr>
    </w:div>
    <w:div w:id="1420447992">
      <w:bodyDiv w:val="1"/>
      <w:marLeft w:val="0"/>
      <w:marRight w:val="0"/>
      <w:marTop w:val="0"/>
      <w:marBottom w:val="0"/>
      <w:divBdr>
        <w:top w:val="none" w:sz="0" w:space="0" w:color="auto"/>
        <w:left w:val="none" w:sz="0" w:space="0" w:color="auto"/>
        <w:bottom w:val="none" w:sz="0" w:space="0" w:color="auto"/>
        <w:right w:val="none" w:sz="0" w:space="0" w:color="auto"/>
      </w:divBdr>
    </w:div>
    <w:div w:id="1420564278">
      <w:bodyDiv w:val="1"/>
      <w:marLeft w:val="0"/>
      <w:marRight w:val="0"/>
      <w:marTop w:val="0"/>
      <w:marBottom w:val="0"/>
      <w:divBdr>
        <w:top w:val="none" w:sz="0" w:space="0" w:color="auto"/>
        <w:left w:val="none" w:sz="0" w:space="0" w:color="auto"/>
        <w:bottom w:val="none" w:sz="0" w:space="0" w:color="auto"/>
        <w:right w:val="none" w:sz="0" w:space="0" w:color="auto"/>
      </w:divBdr>
    </w:div>
    <w:div w:id="1420829060">
      <w:bodyDiv w:val="1"/>
      <w:marLeft w:val="0"/>
      <w:marRight w:val="0"/>
      <w:marTop w:val="0"/>
      <w:marBottom w:val="0"/>
      <w:divBdr>
        <w:top w:val="none" w:sz="0" w:space="0" w:color="auto"/>
        <w:left w:val="none" w:sz="0" w:space="0" w:color="auto"/>
        <w:bottom w:val="none" w:sz="0" w:space="0" w:color="auto"/>
        <w:right w:val="none" w:sz="0" w:space="0" w:color="auto"/>
      </w:divBdr>
    </w:div>
    <w:div w:id="1423792182">
      <w:bodyDiv w:val="1"/>
      <w:marLeft w:val="0"/>
      <w:marRight w:val="0"/>
      <w:marTop w:val="0"/>
      <w:marBottom w:val="0"/>
      <w:divBdr>
        <w:top w:val="none" w:sz="0" w:space="0" w:color="auto"/>
        <w:left w:val="none" w:sz="0" w:space="0" w:color="auto"/>
        <w:bottom w:val="none" w:sz="0" w:space="0" w:color="auto"/>
        <w:right w:val="none" w:sz="0" w:space="0" w:color="auto"/>
      </w:divBdr>
    </w:div>
    <w:div w:id="1429034647">
      <w:bodyDiv w:val="1"/>
      <w:marLeft w:val="0"/>
      <w:marRight w:val="0"/>
      <w:marTop w:val="0"/>
      <w:marBottom w:val="0"/>
      <w:divBdr>
        <w:top w:val="none" w:sz="0" w:space="0" w:color="auto"/>
        <w:left w:val="none" w:sz="0" w:space="0" w:color="auto"/>
        <w:bottom w:val="none" w:sz="0" w:space="0" w:color="auto"/>
        <w:right w:val="none" w:sz="0" w:space="0" w:color="auto"/>
      </w:divBdr>
    </w:div>
    <w:div w:id="1431269596">
      <w:bodyDiv w:val="1"/>
      <w:marLeft w:val="0"/>
      <w:marRight w:val="0"/>
      <w:marTop w:val="0"/>
      <w:marBottom w:val="0"/>
      <w:divBdr>
        <w:top w:val="none" w:sz="0" w:space="0" w:color="auto"/>
        <w:left w:val="none" w:sz="0" w:space="0" w:color="auto"/>
        <w:bottom w:val="none" w:sz="0" w:space="0" w:color="auto"/>
        <w:right w:val="none" w:sz="0" w:space="0" w:color="auto"/>
      </w:divBdr>
    </w:div>
    <w:div w:id="1440293042">
      <w:bodyDiv w:val="1"/>
      <w:marLeft w:val="0"/>
      <w:marRight w:val="0"/>
      <w:marTop w:val="0"/>
      <w:marBottom w:val="0"/>
      <w:divBdr>
        <w:top w:val="none" w:sz="0" w:space="0" w:color="auto"/>
        <w:left w:val="none" w:sz="0" w:space="0" w:color="auto"/>
        <w:bottom w:val="none" w:sz="0" w:space="0" w:color="auto"/>
        <w:right w:val="none" w:sz="0" w:space="0" w:color="auto"/>
      </w:divBdr>
    </w:div>
    <w:div w:id="1450662459">
      <w:bodyDiv w:val="1"/>
      <w:marLeft w:val="0"/>
      <w:marRight w:val="0"/>
      <w:marTop w:val="0"/>
      <w:marBottom w:val="0"/>
      <w:divBdr>
        <w:top w:val="none" w:sz="0" w:space="0" w:color="auto"/>
        <w:left w:val="none" w:sz="0" w:space="0" w:color="auto"/>
        <w:bottom w:val="none" w:sz="0" w:space="0" w:color="auto"/>
        <w:right w:val="none" w:sz="0" w:space="0" w:color="auto"/>
      </w:divBdr>
    </w:div>
    <w:div w:id="1451626399">
      <w:bodyDiv w:val="1"/>
      <w:marLeft w:val="0"/>
      <w:marRight w:val="0"/>
      <w:marTop w:val="0"/>
      <w:marBottom w:val="0"/>
      <w:divBdr>
        <w:top w:val="none" w:sz="0" w:space="0" w:color="auto"/>
        <w:left w:val="none" w:sz="0" w:space="0" w:color="auto"/>
        <w:bottom w:val="none" w:sz="0" w:space="0" w:color="auto"/>
        <w:right w:val="none" w:sz="0" w:space="0" w:color="auto"/>
      </w:divBdr>
    </w:div>
    <w:div w:id="1452088935">
      <w:bodyDiv w:val="1"/>
      <w:marLeft w:val="0"/>
      <w:marRight w:val="0"/>
      <w:marTop w:val="0"/>
      <w:marBottom w:val="0"/>
      <w:divBdr>
        <w:top w:val="none" w:sz="0" w:space="0" w:color="auto"/>
        <w:left w:val="none" w:sz="0" w:space="0" w:color="auto"/>
        <w:bottom w:val="none" w:sz="0" w:space="0" w:color="auto"/>
        <w:right w:val="none" w:sz="0" w:space="0" w:color="auto"/>
      </w:divBdr>
    </w:div>
    <w:div w:id="1453133333">
      <w:bodyDiv w:val="1"/>
      <w:marLeft w:val="0"/>
      <w:marRight w:val="0"/>
      <w:marTop w:val="0"/>
      <w:marBottom w:val="0"/>
      <w:divBdr>
        <w:top w:val="none" w:sz="0" w:space="0" w:color="auto"/>
        <w:left w:val="none" w:sz="0" w:space="0" w:color="auto"/>
        <w:bottom w:val="none" w:sz="0" w:space="0" w:color="auto"/>
        <w:right w:val="none" w:sz="0" w:space="0" w:color="auto"/>
      </w:divBdr>
    </w:div>
    <w:div w:id="1455948343">
      <w:bodyDiv w:val="1"/>
      <w:marLeft w:val="0"/>
      <w:marRight w:val="0"/>
      <w:marTop w:val="0"/>
      <w:marBottom w:val="0"/>
      <w:divBdr>
        <w:top w:val="none" w:sz="0" w:space="0" w:color="auto"/>
        <w:left w:val="none" w:sz="0" w:space="0" w:color="auto"/>
        <w:bottom w:val="none" w:sz="0" w:space="0" w:color="auto"/>
        <w:right w:val="none" w:sz="0" w:space="0" w:color="auto"/>
      </w:divBdr>
    </w:div>
    <w:div w:id="1457404188">
      <w:bodyDiv w:val="1"/>
      <w:marLeft w:val="0"/>
      <w:marRight w:val="0"/>
      <w:marTop w:val="0"/>
      <w:marBottom w:val="0"/>
      <w:divBdr>
        <w:top w:val="none" w:sz="0" w:space="0" w:color="auto"/>
        <w:left w:val="none" w:sz="0" w:space="0" w:color="auto"/>
        <w:bottom w:val="none" w:sz="0" w:space="0" w:color="auto"/>
        <w:right w:val="none" w:sz="0" w:space="0" w:color="auto"/>
      </w:divBdr>
    </w:div>
    <w:div w:id="1457723914">
      <w:bodyDiv w:val="1"/>
      <w:marLeft w:val="0"/>
      <w:marRight w:val="0"/>
      <w:marTop w:val="0"/>
      <w:marBottom w:val="0"/>
      <w:divBdr>
        <w:top w:val="none" w:sz="0" w:space="0" w:color="auto"/>
        <w:left w:val="none" w:sz="0" w:space="0" w:color="auto"/>
        <w:bottom w:val="none" w:sz="0" w:space="0" w:color="auto"/>
        <w:right w:val="none" w:sz="0" w:space="0" w:color="auto"/>
      </w:divBdr>
    </w:div>
    <w:div w:id="1467089910">
      <w:bodyDiv w:val="1"/>
      <w:marLeft w:val="0"/>
      <w:marRight w:val="0"/>
      <w:marTop w:val="0"/>
      <w:marBottom w:val="0"/>
      <w:divBdr>
        <w:top w:val="none" w:sz="0" w:space="0" w:color="auto"/>
        <w:left w:val="none" w:sz="0" w:space="0" w:color="auto"/>
        <w:bottom w:val="none" w:sz="0" w:space="0" w:color="auto"/>
        <w:right w:val="none" w:sz="0" w:space="0" w:color="auto"/>
      </w:divBdr>
    </w:div>
    <w:div w:id="1469123569">
      <w:bodyDiv w:val="1"/>
      <w:marLeft w:val="0"/>
      <w:marRight w:val="0"/>
      <w:marTop w:val="0"/>
      <w:marBottom w:val="0"/>
      <w:divBdr>
        <w:top w:val="none" w:sz="0" w:space="0" w:color="auto"/>
        <w:left w:val="none" w:sz="0" w:space="0" w:color="auto"/>
        <w:bottom w:val="none" w:sz="0" w:space="0" w:color="auto"/>
        <w:right w:val="none" w:sz="0" w:space="0" w:color="auto"/>
      </w:divBdr>
    </w:div>
    <w:div w:id="1473714162">
      <w:bodyDiv w:val="1"/>
      <w:marLeft w:val="0"/>
      <w:marRight w:val="0"/>
      <w:marTop w:val="0"/>
      <w:marBottom w:val="0"/>
      <w:divBdr>
        <w:top w:val="none" w:sz="0" w:space="0" w:color="auto"/>
        <w:left w:val="none" w:sz="0" w:space="0" w:color="auto"/>
        <w:bottom w:val="none" w:sz="0" w:space="0" w:color="auto"/>
        <w:right w:val="none" w:sz="0" w:space="0" w:color="auto"/>
      </w:divBdr>
    </w:div>
    <w:div w:id="1478494011">
      <w:bodyDiv w:val="1"/>
      <w:marLeft w:val="0"/>
      <w:marRight w:val="0"/>
      <w:marTop w:val="0"/>
      <w:marBottom w:val="0"/>
      <w:divBdr>
        <w:top w:val="none" w:sz="0" w:space="0" w:color="auto"/>
        <w:left w:val="none" w:sz="0" w:space="0" w:color="auto"/>
        <w:bottom w:val="none" w:sz="0" w:space="0" w:color="auto"/>
        <w:right w:val="none" w:sz="0" w:space="0" w:color="auto"/>
      </w:divBdr>
    </w:div>
    <w:div w:id="1483162122">
      <w:bodyDiv w:val="1"/>
      <w:marLeft w:val="0"/>
      <w:marRight w:val="0"/>
      <w:marTop w:val="0"/>
      <w:marBottom w:val="0"/>
      <w:divBdr>
        <w:top w:val="none" w:sz="0" w:space="0" w:color="auto"/>
        <w:left w:val="none" w:sz="0" w:space="0" w:color="auto"/>
        <w:bottom w:val="none" w:sz="0" w:space="0" w:color="auto"/>
        <w:right w:val="none" w:sz="0" w:space="0" w:color="auto"/>
      </w:divBdr>
    </w:div>
    <w:div w:id="1492915808">
      <w:bodyDiv w:val="1"/>
      <w:marLeft w:val="0"/>
      <w:marRight w:val="0"/>
      <w:marTop w:val="0"/>
      <w:marBottom w:val="0"/>
      <w:divBdr>
        <w:top w:val="none" w:sz="0" w:space="0" w:color="auto"/>
        <w:left w:val="none" w:sz="0" w:space="0" w:color="auto"/>
        <w:bottom w:val="none" w:sz="0" w:space="0" w:color="auto"/>
        <w:right w:val="none" w:sz="0" w:space="0" w:color="auto"/>
      </w:divBdr>
    </w:div>
    <w:div w:id="1506507372">
      <w:bodyDiv w:val="1"/>
      <w:marLeft w:val="0"/>
      <w:marRight w:val="0"/>
      <w:marTop w:val="0"/>
      <w:marBottom w:val="0"/>
      <w:divBdr>
        <w:top w:val="none" w:sz="0" w:space="0" w:color="auto"/>
        <w:left w:val="none" w:sz="0" w:space="0" w:color="auto"/>
        <w:bottom w:val="none" w:sz="0" w:space="0" w:color="auto"/>
        <w:right w:val="none" w:sz="0" w:space="0" w:color="auto"/>
      </w:divBdr>
    </w:div>
    <w:div w:id="1507939943">
      <w:bodyDiv w:val="1"/>
      <w:marLeft w:val="0"/>
      <w:marRight w:val="0"/>
      <w:marTop w:val="0"/>
      <w:marBottom w:val="0"/>
      <w:divBdr>
        <w:top w:val="none" w:sz="0" w:space="0" w:color="auto"/>
        <w:left w:val="none" w:sz="0" w:space="0" w:color="auto"/>
        <w:bottom w:val="none" w:sz="0" w:space="0" w:color="auto"/>
        <w:right w:val="none" w:sz="0" w:space="0" w:color="auto"/>
      </w:divBdr>
    </w:div>
    <w:div w:id="1516965299">
      <w:bodyDiv w:val="1"/>
      <w:marLeft w:val="0"/>
      <w:marRight w:val="0"/>
      <w:marTop w:val="0"/>
      <w:marBottom w:val="0"/>
      <w:divBdr>
        <w:top w:val="none" w:sz="0" w:space="0" w:color="auto"/>
        <w:left w:val="none" w:sz="0" w:space="0" w:color="auto"/>
        <w:bottom w:val="none" w:sz="0" w:space="0" w:color="auto"/>
        <w:right w:val="none" w:sz="0" w:space="0" w:color="auto"/>
      </w:divBdr>
    </w:div>
    <w:div w:id="1535997508">
      <w:bodyDiv w:val="1"/>
      <w:marLeft w:val="0"/>
      <w:marRight w:val="0"/>
      <w:marTop w:val="0"/>
      <w:marBottom w:val="0"/>
      <w:divBdr>
        <w:top w:val="none" w:sz="0" w:space="0" w:color="auto"/>
        <w:left w:val="none" w:sz="0" w:space="0" w:color="auto"/>
        <w:bottom w:val="none" w:sz="0" w:space="0" w:color="auto"/>
        <w:right w:val="none" w:sz="0" w:space="0" w:color="auto"/>
      </w:divBdr>
    </w:div>
    <w:div w:id="1539512734">
      <w:bodyDiv w:val="1"/>
      <w:marLeft w:val="0"/>
      <w:marRight w:val="0"/>
      <w:marTop w:val="0"/>
      <w:marBottom w:val="0"/>
      <w:divBdr>
        <w:top w:val="none" w:sz="0" w:space="0" w:color="auto"/>
        <w:left w:val="none" w:sz="0" w:space="0" w:color="auto"/>
        <w:bottom w:val="none" w:sz="0" w:space="0" w:color="auto"/>
        <w:right w:val="none" w:sz="0" w:space="0" w:color="auto"/>
      </w:divBdr>
    </w:div>
    <w:div w:id="1545872295">
      <w:bodyDiv w:val="1"/>
      <w:marLeft w:val="0"/>
      <w:marRight w:val="0"/>
      <w:marTop w:val="0"/>
      <w:marBottom w:val="0"/>
      <w:divBdr>
        <w:top w:val="none" w:sz="0" w:space="0" w:color="auto"/>
        <w:left w:val="none" w:sz="0" w:space="0" w:color="auto"/>
        <w:bottom w:val="none" w:sz="0" w:space="0" w:color="auto"/>
        <w:right w:val="none" w:sz="0" w:space="0" w:color="auto"/>
      </w:divBdr>
    </w:div>
    <w:div w:id="1552694456">
      <w:bodyDiv w:val="1"/>
      <w:marLeft w:val="0"/>
      <w:marRight w:val="0"/>
      <w:marTop w:val="0"/>
      <w:marBottom w:val="0"/>
      <w:divBdr>
        <w:top w:val="none" w:sz="0" w:space="0" w:color="auto"/>
        <w:left w:val="none" w:sz="0" w:space="0" w:color="auto"/>
        <w:bottom w:val="none" w:sz="0" w:space="0" w:color="auto"/>
        <w:right w:val="none" w:sz="0" w:space="0" w:color="auto"/>
      </w:divBdr>
    </w:div>
    <w:div w:id="1556743300">
      <w:bodyDiv w:val="1"/>
      <w:marLeft w:val="0"/>
      <w:marRight w:val="0"/>
      <w:marTop w:val="0"/>
      <w:marBottom w:val="0"/>
      <w:divBdr>
        <w:top w:val="none" w:sz="0" w:space="0" w:color="auto"/>
        <w:left w:val="none" w:sz="0" w:space="0" w:color="auto"/>
        <w:bottom w:val="none" w:sz="0" w:space="0" w:color="auto"/>
        <w:right w:val="none" w:sz="0" w:space="0" w:color="auto"/>
      </w:divBdr>
    </w:div>
    <w:div w:id="1560362739">
      <w:bodyDiv w:val="1"/>
      <w:marLeft w:val="0"/>
      <w:marRight w:val="0"/>
      <w:marTop w:val="0"/>
      <w:marBottom w:val="0"/>
      <w:divBdr>
        <w:top w:val="none" w:sz="0" w:space="0" w:color="auto"/>
        <w:left w:val="none" w:sz="0" w:space="0" w:color="auto"/>
        <w:bottom w:val="none" w:sz="0" w:space="0" w:color="auto"/>
        <w:right w:val="none" w:sz="0" w:space="0" w:color="auto"/>
      </w:divBdr>
    </w:div>
    <w:div w:id="1563563535">
      <w:bodyDiv w:val="1"/>
      <w:marLeft w:val="0"/>
      <w:marRight w:val="0"/>
      <w:marTop w:val="0"/>
      <w:marBottom w:val="0"/>
      <w:divBdr>
        <w:top w:val="none" w:sz="0" w:space="0" w:color="auto"/>
        <w:left w:val="none" w:sz="0" w:space="0" w:color="auto"/>
        <w:bottom w:val="none" w:sz="0" w:space="0" w:color="auto"/>
        <w:right w:val="none" w:sz="0" w:space="0" w:color="auto"/>
      </w:divBdr>
    </w:div>
    <w:div w:id="1565219125">
      <w:bodyDiv w:val="1"/>
      <w:marLeft w:val="0"/>
      <w:marRight w:val="0"/>
      <w:marTop w:val="0"/>
      <w:marBottom w:val="0"/>
      <w:divBdr>
        <w:top w:val="none" w:sz="0" w:space="0" w:color="auto"/>
        <w:left w:val="none" w:sz="0" w:space="0" w:color="auto"/>
        <w:bottom w:val="none" w:sz="0" w:space="0" w:color="auto"/>
        <w:right w:val="none" w:sz="0" w:space="0" w:color="auto"/>
      </w:divBdr>
    </w:div>
    <w:div w:id="1565292003">
      <w:bodyDiv w:val="1"/>
      <w:marLeft w:val="0"/>
      <w:marRight w:val="0"/>
      <w:marTop w:val="0"/>
      <w:marBottom w:val="0"/>
      <w:divBdr>
        <w:top w:val="none" w:sz="0" w:space="0" w:color="auto"/>
        <w:left w:val="none" w:sz="0" w:space="0" w:color="auto"/>
        <w:bottom w:val="none" w:sz="0" w:space="0" w:color="auto"/>
        <w:right w:val="none" w:sz="0" w:space="0" w:color="auto"/>
      </w:divBdr>
    </w:div>
    <w:div w:id="1581284954">
      <w:bodyDiv w:val="1"/>
      <w:marLeft w:val="0"/>
      <w:marRight w:val="0"/>
      <w:marTop w:val="0"/>
      <w:marBottom w:val="0"/>
      <w:divBdr>
        <w:top w:val="none" w:sz="0" w:space="0" w:color="auto"/>
        <w:left w:val="none" w:sz="0" w:space="0" w:color="auto"/>
        <w:bottom w:val="none" w:sz="0" w:space="0" w:color="auto"/>
        <w:right w:val="none" w:sz="0" w:space="0" w:color="auto"/>
      </w:divBdr>
    </w:div>
    <w:div w:id="1581598872">
      <w:bodyDiv w:val="1"/>
      <w:marLeft w:val="0"/>
      <w:marRight w:val="0"/>
      <w:marTop w:val="0"/>
      <w:marBottom w:val="0"/>
      <w:divBdr>
        <w:top w:val="none" w:sz="0" w:space="0" w:color="auto"/>
        <w:left w:val="none" w:sz="0" w:space="0" w:color="auto"/>
        <w:bottom w:val="none" w:sz="0" w:space="0" w:color="auto"/>
        <w:right w:val="none" w:sz="0" w:space="0" w:color="auto"/>
      </w:divBdr>
    </w:div>
    <w:div w:id="1581673565">
      <w:bodyDiv w:val="1"/>
      <w:marLeft w:val="0"/>
      <w:marRight w:val="0"/>
      <w:marTop w:val="0"/>
      <w:marBottom w:val="0"/>
      <w:divBdr>
        <w:top w:val="none" w:sz="0" w:space="0" w:color="auto"/>
        <w:left w:val="none" w:sz="0" w:space="0" w:color="auto"/>
        <w:bottom w:val="none" w:sz="0" w:space="0" w:color="auto"/>
        <w:right w:val="none" w:sz="0" w:space="0" w:color="auto"/>
      </w:divBdr>
    </w:div>
    <w:div w:id="1581862953">
      <w:bodyDiv w:val="1"/>
      <w:marLeft w:val="0"/>
      <w:marRight w:val="0"/>
      <w:marTop w:val="0"/>
      <w:marBottom w:val="0"/>
      <w:divBdr>
        <w:top w:val="none" w:sz="0" w:space="0" w:color="auto"/>
        <w:left w:val="none" w:sz="0" w:space="0" w:color="auto"/>
        <w:bottom w:val="none" w:sz="0" w:space="0" w:color="auto"/>
        <w:right w:val="none" w:sz="0" w:space="0" w:color="auto"/>
      </w:divBdr>
    </w:div>
    <w:div w:id="1582788871">
      <w:bodyDiv w:val="1"/>
      <w:marLeft w:val="0"/>
      <w:marRight w:val="0"/>
      <w:marTop w:val="0"/>
      <w:marBottom w:val="0"/>
      <w:divBdr>
        <w:top w:val="none" w:sz="0" w:space="0" w:color="auto"/>
        <w:left w:val="none" w:sz="0" w:space="0" w:color="auto"/>
        <w:bottom w:val="none" w:sz="0" w:space="0" w:color="auto"/>
        <w:right w:val="none" w:sz="0" w:space="0" w:color="auto"/>
      </w:divBdr>
    </w:div>
    <w:div w:id="1586069214">
      <w:bodyDiv w:val="1"/>
      <w:marLeft w:val="0"/>
      <w:marRight w:val="0"/>
      <w:marTop w:val="0"/>
      <w:marBottom w:val="0"/>
      <w:divBdr>
        <w:top w:val="none" w:sz="0" w:space="0" w:color="auto"/>
        <w:left w:val="none" w:sz="0" w:space="0" w:color="auto"/>
        <w:bottom w:val="none" w:sz="0" w:space="0" w:color="auto"/>
        <w:right w:val="none" w:sz="0" w:space="0" w:color="auto"/>
      </w:divBdr>
    </w:div>
    <w:div w:id="1587573551">
      <w:bodyDiv w:val="1"/>
      <w:marLeft w:val="0"/>
      <w:marRight w:val="0"/>
      <w:marTop w:val="0"/>
      <w:marBottom w:val="0"/>
      <w:divBdr>
        <w:top w:val="none" w:sz="0" w:space="0" w:color="auto"/>
        <w:left w:val="none" w:sz="0" w:space="0" w:color="auto"/>
        <w:bottom w:val="none" w:sz="0" w:space="0" w:color="auto"/>
        <w:right w:val="none" w:sz="0" w:space="0" w:color="auto"/>
      </w:divBdr>
    </w:div>
    <w:div w:id="1589462157">
      <w:bodyDiv w:val="1"/>
      <w:marLeft w:val="0"/>
      <w:marRight w:val="0"/>
      <w:marTop w:val="0"/>
      <w:marBottom w:val="0"/>
      <w:divBdr>
        <w:top w:val="none" w:sz="0" w:space="0" w:color="auto"/>
        <w:left w:val="none" w:sz="0" w:space="0" w:color="auto"/>
        <w:bottom w:val="none" w:sz="0" w:space="0" w:color="auto"/>
        <w:right w:val="none" w:sz="0" w:space="0" w:color="auto"/>
      </w:divBdr>
    </w:div>
    <w:div w:id="1596595239">
      <w:bodyDiv w:val="1"/>
      <w:marLeft w:val="0"/>
      <w:marRight w:val="0"/>
      <w:marTop w:val="0"/>
      <w:marBottom w:val="0"/>
      <w:divBdr>
        <w:top w:val="none" w:sz="0" w:space="0" w:color="auto"/>
        <w:left w:val="none" w:sz="0" w:space="0" w:color="auto"/>
        <w:bottom w:val="none" w:sz="0" w:space="0" w:color="auto"/>
        <w:right w:val="none" w:sz="0" w:space="0" w:color="auto"/>
      </w:divBdr>
    </w:div>
    <w:div w:id="1598439722">
      <w:bodyDiv w:val="1"/>
      <w:marLeft w:val="0"/>
      <w:marRight w:val="0"/>
      <w:marTop w:val="0"/>
      <w:marBottom w:val="0"/>
      <w:divBdr>
        <w:top w:val="none" w:sz="0" w:space="0" w:color="auto"/>
        <w:left w:val="none" w:sz="0" w:space="0" w:color="auto"/>
        <w:bottom w:val="none" w:sz="0" w:space="0" w:color="auto"/>
        <w:right w:val="none" w:sz="0" w:space="0" w:color="auto"/>
      </w:divBdr>
    </w:div>
    <w:div w:id="1607734605">
      <w:bodyDiv w:val="1"/>
      <w:marLeft w:val="0"/>
      <w:marRight w:val="0"/>
      <w:marTop w:val="0"/>
      <w:marBottom w:val="0"/>
      <w:divBdr>
        <w:top w:val="none" w:sz="0" w:space="0" w:color="auto"/>
        <w:left w:val="none" w:sz="0" w:space="0" w:color="auto"/>
        <w:bottom w:val="none" w:sz="0" w:space="0" w:color="auto"/>
        <w:right w:val="none" w:sz="0" w:space="0" w:color="auto"/>
      </w:divBdr>
    </w:div>
    <w:div w:id="1609972145">
      <w:bodyDiv w:val="1"/>
      <w:marLeft w:val="0"/>
      <w:marRight w:val="0"/>
      <w:marTop w:val="0"/>
      <w:marBottom w:val="0"/>
      <w:divBdr>
        <w:top w:val="none" w:sz="0" w:space="0" w:color="auto"/>
        <w:left w:val="none" w:sz="0" w:space="0" w:color="auto"/>
        <w:bottom w:val="none" w:sz="0" w:space="0" w:color="auto"/>
        <w:right w:val="none" w:sz="0" w:space="0" w:color="auto"/>
      </w:divBdr>
    </w:div>
    <w:div w:id="1613122874">
      <w:bodyDiv w:val="1"/>
      <w:marLeft w:val="0"/>
      <w:marRight w:val="0"/>
      <w:marTop w:val="0"/>
      <w:marBottom w:val="0"/>
      <w:divBdr>
        <w:top w:val="none" w:sz="0" w:space="0" w:color="auto"/>
        <w:left w:val="none" w:sz="0" w:space="0" w:color="auto"/>
        <w:bottom w:val="none" w:sz="0" w:space="0" w:color="auto"/>
        <w:right w:val="none" w:sz="0" w:space="0" w:color="auto"/>
      </w:divBdr>
    </w:div>
    <w:div w:id="1615475788">
      <w:bodyDiv w:val="1"/>
      <w:marLeft w:val="0"/>
      <w:marRight w:val="0"/>
      <w:marTop w:val="0"/>
      <w:marBottom w:val="0"/>
      <w:divBdr>
        <w:top w:val="none" w:sz="0" w:space="0" w:color="auto"/>
        <w:left w:val="none" w:sz="0" w:space="0" w:color="auto"/>
        <w:bottom w:val="none" w:sz="0" w:space="0" w:color="auto"/>
        <w:right w:val="none" w:sz="0" w:space="0" w:color="auto"/>
      </w:divBdr>
    </w:div>
    <w:div w:id="1615791916">
      <w:bodyDiv w:val="1"/>
      <w:marLeft w:val="0"/>
      <w:marRight w:val="0"/>
      <w:marTop w:val="0"/>
      <w:marBottom w:val="0"/>
      <w:divBdr>
        <w:top w:val="none" w:sz="0" w:space="0" w:color="auto"/>
        <w:left w:val="none" w:sz="0" w:space="0" w:color="auto"/>
        <w:bottom w:val="none" w:sz="0" w:space="0" w:color="auto"/>
        <w:right w:val="none" w:sz="0" w:space="0" w:color="auto"/>
      </w:divBdr>
    </w:div>
    <w:div w:id="1623266192">
      <w:bodyDiv w:val="1"/>
      <w:marLeft w:val="0"/>
      <w:marRight w:val="0"/>
      <w:marTop w:val="0"/>
      <w:marBottom w:val="0"/>
      <w:divBdr>
        <w:top w:val="none" w:sz="0" w:space="0" w:color="auto"/>
        <w:left w:val="none" w:sz="0" w:space="0" w:color="auto"/>
        <w:bottom w:val="none" w:sz="0" w:space="0" w:color="auto"/>
        <w:right w:val="none" w:sz="0" w:space="0" w:color="auto"/>
      </w:divBdr>
    </w:div>
    <w:div w:id="1628462346">
      <w:bodyDiv w:val="1"/>
      <w:marLeft w:val="0"/>
      <w:marRight w:val="0"/>
      <w:marTop w:val="0"/>
      <w:marBottom w:val="0"/>
      <w:divBdr>
        <w:top w:val="none" w:sz="0" w:space="0" w:color="auto"/>
        <w:left w:val="none" w:sz="0" w:space="0" w:color="auto"/>
        <w:bottom w:val="none" w:sz="0" w:space="0" w:color="auto"/>
        <w:right w:val="none" w:sz="0" w:space="0" w:color="auto"/>
      </w:divBdr>
    </w:div>
    <w:div w:id="1630092309">
      <w:bodyDiv w:val="1"/>
      <w:marLeft w:val="0"/>
      <w:marRight w:val="0"/>
      <w:marTop w:val="0"/>
      <w:marBottom w:val="0"/>
      <w:divBdr>
        <w:top w:val="none" w:sz="0" w:space="0" w:color="auto"/>
        <w:left w:val="none" w:sz="0" w:space="0" w:color="auto"/>
        <w:bottom w:val="none" w:sz="0" w:space="0" w:color="auto"/>
        <w:right w:val="none" w:sz="0" w:space="0" w:color="auto"/>
      </w:divBdr>
    </w:div>
    <w:div w:id="1630739536">
      <w:bodyDiv w:val="1"/>
      <w:marLeft w:val="0"/>
      <w:marRight w:val="0"/>
      <w:marTop w:val="0"/>
      <w:marBottom w:val="0"/>
      <w:divBdr>
        <w:top w:val="none" w:sz="0" w:space="0" w:color="auto"/>
        <w:left w:val="none" w:sz="0" w:space="0" w:color="auto"/>
        <w:bottom w:val="none" w:sz="0" w:space="0" w:color="auto"/>
        <w:right w:val="none" w:sz="0" w:space="0" w:color="auto"/>
      </w:divBdr>
    </w:div>
    <w:div w:id="1640307614">
      <w:bodyDiv w:val="1"/>
      <w:marLeft w:val="0"/>
      <w:marRight w:val="0"/>
      <w:marTop w:val="0"/>
      <w:marBottom w:val="0"/>
      <w:divBdr>
        <w:top w:val="none" w:sz="0" w:space="0" w:color="auto"/>
        <w:left w:val="none" w:sz="0" w:space="0" w:color="auto"/>
        <w:bottom w:val="none" w:sz="0" w:space="0" w:color="auto"/>
        <w:right w:val="none" w:sz="0" w:space="0" w:color="auto"/>
      </w:divBdr>
    </w:div>
    <w:div w:id="1643267108">
      <w:bodyDiv w:val="1"/>
      <w:marLeft w:val="0"/>
      <w:marRight w:val="0"/>
      <w:marTop w:val="0"/>
      <w:marBottom w:val="0"/>
      <w:divBdr>
        <w:top w:val="none" w:sz="0" w:space="0" w:color="auto"/>
        <w:left w:val="none" w:sz="0" w:space="0" w:color="auto"/>
        <w:bottom w:val="none" w:sz="0" w:space="0" w:color="auto"/>
        <w:right w:val="none" w:sz="0" w:space="0" w:color="auto"/>
      </w:divBdr>
    </w:div>
    <w:div w:id="1646082422">
      <w:bodyDiv w:val="1"/>
      <w:marLeft w:val="0"/>
      <w:marRight w:val="0"/>
      <w:marTop w:val="0"/>
      <w:marBottom w:val="0"/>
      <w:divBdr>
        <w:top w:val="none" w:sz="0" w:space="0" w:color="auto"/>
        <w:left w:val="none" w:sz="0" w:space="0" w:color="auto"/>
        <w:bottom w:val="none" w:sz="0" w:space="0" w:color="auto"/>
        <w:right w:val="none" w:sz="0" w:space="0" w:color="auto"/>
      </w:divBdr>
    </w:div>
    <w:div w:id="1652371235">
      <w:bodyDiv w:val="1"/>
      <w:marLeft w:val="0"/>
      <w:marRight w:val="0"/>
      <w:marTop w:val="0"/>
      <w:marBottom w:val="0"/>
      <w:divBdr>
        <w:top w:val="none" w:sz="0" w:space="0" w:color="auto"/>
        <w:left w:val="none" w:sz="0" w:space="0" w:color="auto"/>
        <w:bottom w:val="none" w:sz="0" w:space="0" w:color="auto"/>
        <w:right w:val="none" w:sz="0" w:space="0" w:color="auto"/>
      </w:divBdr>
    </w:div>
    <w:div w:id="1655908643">
      <w:bodyDiv w:val="1"/>
      <w:marLeft w:val="0"/>
      <w:marRight w:val="0"/>
      <w:marTop w:val="0"/>
      <w:marBottom w:val="0"/>
      <w:divBdr>
        <w:top w:val="none" w:sz="0" w:space="0" w:color="auto"/>
        <w:left w:val="none" w:sz="0" w:space="0" w:color="auto"/>
        <w:bottom w:val="none" w:sz="0" w:space="0" w:color="auto"/>
        <w:right w:val="none" w:sz="0" w:space="0" w:color="auto"/>
      </w:divBdr>
    </w:div>
    <w:div w:id="1656490423">
      <w:bodyDiv w:val="1"/>
      <w:marLeft w:val="0"/>
      <w:marRight w:val="0"/>
      <w:marTop w:val="0"/>
      <w:marBottom w:val="0"/>
      <w:divBdr>
        <w:top w:val="none" w:sz="0" w:space="0" w:color="auto"/>
        <w:left w:val="none" w:sz="0" w:space="0" w:color="auto"/>
        <w:bottom w:val="none" w:sz="0" w:space="0" w:color="auto"/>
        <w:right w:val="none" w:sz="0" w:space="0" w:color="auto"/>
      </w:divBdr>
    </w:div>
    <w:div w:id="1658145773">
      <w:bodyDiv w:val="1"/>
      <w:marLeft w:val="0"/>
      <w:marRight w:val="0"/>
      <w:marTop w:val="0"/>
      <w:marBottom w:val="0"/>
      <w:divBdr>
        <w:top w:val="none" w:sz="0" w:space="0" w:color="auto"/>
        <w:left w:val="none" w:sz="0" w:space="0" w:color="auto"/>
        <w:bottom w:val="none" w:sz="0" w:space="0" w:color="auto"/>
        <w:right w:val="none" w:sz="0" w:space="0" w:color="auto"/>
      </w:divBdr>
    </w:div>
    <w:div w:id="1658269754">
      <w:bodyDiv w:val="1"/>
      <w:marLeft w:val="0"/>
      <w:marRight w:val="0"/>
      <w:marTop w:val="0"/>
      <w:marBottom w:val="0"/>
      <w:divBdr>
        <w:top w:val="none" w:sz="0" w:space="0" w:color="auto"/>
        <w:left w:val="none" w:sz="0" w:space="0" w:color="auto"/>
        <w:bottom w:val="none" w:sz="0" w:space="0" w:color="auto"/>
        <w:right w:val="none" w:sz="0" w:space="0" w:color="auto"/>
      </w:divBdr>
    </w:div>
    <w:div w:id="1661542311">
      <w:bodyDiv w:val="1"/>
      <w:marLeft w:val="0"/>
      <w:marRight w:val="0"/>
      <w:marTop w:val="0"/>
      <w:marBottom w:val="0"/>
      <w:divBdr>
        <w:top w:val="none" w:sz="0" w:space="0" w:color="auto"/>
        <w:left w:val="none" w:sz="0" w:space="0" w:color="auto"/>
        <w:bottom w:val="none" w:sz="0" w:space="0" w:color="auto"/>
        <w:right w:val="none" w:sz="0" w:space="0" w:color="auto"/>
      </w:divBdr>
    </w:div>
    <w:div w:id="1663967728">
      <w:bodyDiv w:val="1"/>
      <w:marLeft w:val="0"/>
      <w:marRight w:val="0"/>
      <w:marTop w:val="0"/>
      <w:marBottom w:val="0"/>
      <w:divBdr>
        <w:top w:val="none" w:sz="0" w:space="0" w:color="auto"/>
        <w:left w:val="none" w:sz="0" w:space="0" w:color="auto"/>
        <w:bottom w:val="none" w:sz="0" w:space="0" w:color="auto"/>
        <w:right w:val="none" w:sz="0" w:space="0" w:color="auto"/>
      </w:divBdr>
    </w:div>
    <w:div w:id="1673100635">
      <w:bodyDiv w:val="1"/>
      <w:marLeft w:val="0"/>
      <w:marRight w:val="0"/>
      <w:marTop w:val="0"/>
      <w:marBottom w:val="0"/>
      <w:divBdr>
        <w:top w:val="none" w:sz="0" w:space="0" w:color="auto"/>
        <w:left w:val="none" w:sz="0" w:space="0" w:color="auto"/>
        <w:bottom w:val="none" w:sz="0" w:space="0" w:color="auto"/>
        <w:right w:val="none" w:sz="0" w:space="0" w:color="auto"/>
      </w:divBdr>
    </w:div>
    <w:div w:id="1673944343">
      <w:bodyDiv w:val="1"/>
      <w:marLeft w:val="0"/>
      <w:marRight w:val="0"/>
      <w:marTop w:val="0"/>
      <w:marBottom w:val="0"/>
      <w:divBdr>
        <w:top w:val="none" w:sz="0" w:space="0" w:color="auto"/>
        <w:left w:val="none" w:sz="0" w:space="0" w:color="auto"/>
        <w:bottom w:val="none" w:sz="0" w:space="0" w:color="auto"/>
        <w:right w:val="none" w:sz="0" w:space="0" w:color="auto"/>
      </w:divBdr>
    </w:div>
    <w:div w:id="1675841522">
      <w:bodyDiv w:val="1"/>
      <w:marLeft w:val="0"/>
      <w:marRight w:val="0"/>
      <w:marTop w:val="0"/>
      <w:marBottom w:val="0"/>
      <w:divBdr>
        <w:top w:val="none" w:sz="0" w:space="0" w:color="auto"/>
        <w:left w:val="none" w:sz="0" w:space="0" w:color="auto"/>
        <w:bottom w:val="none" w:sz="0" w:space="0" w:color="auto"/>
        <w:right w:val="none" w:sz="0" w:space="0" w:color="auto"/>
      </w:divBdr>
    </w:div>
    <w:div w:id="1684549825">
      <w:bodyDiv w:val="1"/>
      <w:marLeft w:val="0"/>
      <w:marRight w:val="0"/>
      <w:marTop w:val="0"/>
      <w:marBottom w:val="0"/>
      <w:divBdr>
        <w:top w:val="none" w:sz="0" w:space="0" w:color="auto"/>
        <w:left w:val="none" w:sz="0" w:space="0" w:color="auto"/>
        <w:bottom w:val="none" w:sz="0" w:space="0" w:color="auto"/>
        <w:right w:val="none" w:sz="0" w:space="0" w:color="auto"/>
      </w:divBdr>
    </w:div>
    <w:div w:id="1685522057">
      <w:bodyDiv w:val="1"/>
      <w:marLeft w:val="0"/>
      <w:marRight w:val="0"/>
      <w:marTop w:val="0"/>
      <w:marBottom w:val="0"/>
      <w:divBdr>
        <w:top w:val="none" w:sz="0" w:space="0" w:color="auto"/>
        <w:left w:val="none" w:sz="0" w:space="0" w:color="auto"/>
        <w:bottom w:val="none" w:sz="0" w:space="0" w:color="auto"/>
        <w:right w:val="none" w:sz="0" w:space="0" w:color="auto"/>
      </w:divBdr>
    </w:div>
    <w:div w:id="1693340147">
      <w:bodyDiv w:val="1"/>
      <w:marLeft w:val="0"/>
      <w:marRight w:val="0"/>
      <w:marTop w:val="0"/>
      <w:marBottom w:val="0"/>
      <w:divBdr>
        <w:top w:val="none" w:sz="0" w:space="0" w:color="auto"/>
        <w:left w:val="none" w:sz="0" w:space="0" w:color="auto"/>
        <w:bottom w:val="none" w:sz="0" w:space="0" w:color="auto"/>
        <w:right w:val="none" w:sz="0" w:space="0" w:color="auto"/>
      </w:divBdr>
    </w:div>
    <w:div w:id="1694526277">
      <w:bodyDiv w:val="1"/>
      <w:marLeft w:val="0"/>
      <w:marRight w:val="0"/>
      <w:marTop w:val="0"/>
      <w:marBottom w:val="0"/>
      <w:divBdr>
        <w:top w:val="none" w:sz="0" w:space="0" w:color="auto"/>
        <w:left w:val="none" w:sz="0" w:space="0" w:color="auto"/>
        <w:bottom w:val="none" w:sz="0" w:space="0" w:color="auto"/>
        <w:right w:val="none" w:sz="0" w:space="0" w:color="auto"/>
      </w:divBdr>
    </w:div>
    <w:div w:id="1697853577">
      <w:bodyDiv w:val="1"/>
      <w:marLeft w:val="0"/>
      <w:marRight w:val="0"/>
      <w:marTop w:val="0"/>
      <w:marBottom w:val="0"/>
      <w:divBdr>
        <w:top w:val="none" w:sz="0" w:space="0" w:color="auto"/>
        <w:left w:val="none" w:sz="0" w:space="0" w:color="auto"/>
        <w:bottom w:val="none" w:sz="0" w:space="0" w:color="auto"/>
        <w:right w:val="none" w:sz="0" w:space="0" w:color="auto"/>
      </w:divBdr>
    </w:div>
    <w:div w:id="1699967232">
      <w:bodyDiv w:val="1"/>
      <w:marLeft w:val="0"/>
      <w:marRight w:val="0"/>
      <w:marTop w:val="0"/>
      <w:marBottom w:val="0"/>
      <w:divBdr>
        <w:top w:val="none" w:sz="0" w:space="0" w:color="auto"/>
        <w:left w:val="none" w:sz="0" w:space="0" w:color="auto"/>
        <w:bottom w:val="none" w:sz="0" w:space="0" w:color="auto"/>
        <w:right w:val="none" w:sz="0" w:space="0" w:color="auto"/>
      </w:divBdr>
    </w:div>
    <w:div w:id="1704361342">
      <w:bodyDiv w:val="1"/>
      <w:marLeft w:val="0"/>
      <w:marRight w:val="0"/>
      <w:marTop w:val="0"/>
      <w:marBottom w:val="0"/>
      <w:divBdr>
        <w:top w:val="none" w:sz="0" w:space="0" w:color="auto"/>
        <w:left w:val="none" w:sz="0" w:space="0" w:color="auto"/>
        <w:bottom w:val="none" w:sz="0" w:space="0" w:color="auto"/>
        <w:right w:val="none" w:sz="0" w:space="0" w:color="auto"/>
      </w:divBdr>
    </w:div>
    <w:div w:id="1712068504">
      <w:bodyDiv w:val="1"/>
      <w:marLeft w:val="0"/>
      <w:marRight w:val="0"/>
      <w:marTop w:val="0"/>
      <w:marBottom w:val="0"/>
      <w:divBdr>
        <w:top w:val="none" w:sz="0" w:space="0" w:color="auto"/>
        <w:left w:val="none" w:sz="0" w:space="0" w:color="auto"/>
        <w:bottom w:val="none" w:sz="0" w:space="0" w:color="auto"/>
        <w:right w:val="none" w:sz="0" w:space="0" w:color="auto"/>
      </w:divBdr>
    </w:div>
    <w:div w:id="1716654758">
      <w:bodyDiv w:val="1"/>
      <w:marLeft w:val="0"/>
      <w:marRight w:val="0"/>
      <w:marTop w:val="0"/>
      <w:marBottom w:val="0"/>
      <w:divBdr>
        <w:top w:val="none" w:sz="0" w:space="0" w:color="auto"/>
        <w:left w:val="none" w:sz="0" w:space="0" w:color="auto"/>
        <w:bottom w:val="none" w:sz="0" w:space="0" w:color="auto"/>
        <w:right w:val="none" w:sz="0" w:space="0" w:color="auto"/>
      </w:divBdr>
    </w:div>
    <w:div w:id="1717271170">
      <w:bodyDiv w:val="1"/>
      <w:marLeft w:val="0"/>
      <w:marRight w:val="0"/>
      <w:marTop w:val="0"/>
      <w:marBottom w:val="0"/>
      <w:divBdr>
        <w:top w:val="none" w:sz="0" w:space="0" w:color="auto"/>
        <w:left w:val="none" w:sz="0" w:space="0" w:color="auto"/>
        <w:bottom w:val="none" w:sz="0" w:space="0" w:color="auto"/>
        <w:right w:val="none" w:sz="0" w:space="0" w:color="auto"/>
      </w:divBdr>
    </w:div>
    <w:div w:id="1721902046">
      <w:bodyDiv w:val="1"/>
      <w:marLeft w:val="0"/>
      <w:marRight w:val="0"/>
      <w:marTop w:val="0"/>
      <w:marBottom w:val="0"/>
      <w:divBdr>
        <w:top w:val="none" w:sz="0" w:space="0" w:color="auto"/>
        <w:left w:val="none" w:sz="0" w:space="0" w:color="auto"/>
        <w:bottom w:val="none" w:sz="0" w:space="0" w:color="auto"/>
        <w:right w:val="none" w:sz="0" w:space="0" w:color="auto"/>
      </w:divBdr>
    </w:div>
    <w:div w:id="1726485488">
      <w:bodyDiv w:val="1"/>
      <w:marLeft w:val="0"/>
      <w:marRight w:val="0"/>
      <w:marTop w:val="0"/>
      <w:marBottom w:val="0"/>
      <w:divBdr>
        <w:top w:val="none" w:sz="0" w:space="0" w:color="auto"/>
        <w:left w:val="none" w:sz="0" w:space="0" w:color="auto"/>
        <w:bottom w:val="none" w:sz="0" w:space="0" w:color="auto"/>
        <w:right w:val="none" w:sz="0" w:space="0" w:color="auto"/>
      </w:divBdr>
    </w:div>
    <w:div w:id="1728257448">
      <w:bodyDiv w:val="1"/>
      <w:marLeft w:val="0"/>
      <w:marRight w:val="0"/>
      <w:marTop w:val="0"/>
      <w:marBottom w:val="0"/>
      <w:divBdr>
        <w:top w:val="none" w:sz="0" w:space="0" w:color="auto"/>
        <w:left w:val="none" w:sz="0" w:space="0" w:color="auto"/>
        <w:bottom w:val="none" w:sz="0" w:space="0" w:color="auto"/>
        <w:right w:val="none" w:sz="0" w:space="0" w:color="auto"/>
      </w:divBdr>
    </w:div>
    <w:div w:id="1738896348">
      <w:bodyDiv w:val="1"/>
      <w:marLeft w:val="0"/>
      <w:marRight w:val="0"/>
      <w:marTop w:val="0"/>
      <w:marBottom w:val="0"/>
      <w:divBdr>
        <w:top w:val="none" w:sz="0" w:space="0" w:color="auto"/>
        <w:left w:val="none" w:sz="0" w:space="0" w:color="auto"/>
        <w:bottom w:val="none" w:sz="0" w:space="0" w:color="auto"/>
        <w:right w:val="none" w:sz="0" w:space="0" w:color="auto"/>
      </w:divBdr>
    </w:div>
    <w:div w:id="1742097106">
      <w:bodyDiv w:val="1"/>
      <w:marLeft w:val="0"/>
      <w:marRight w:val="0"/>
      <w:marTop w:val="0"/>
      <w:marBottom w:val="0"/>
      <w:divBdr>
        <w:top w:val="none" w:sz="0" w:space="0" w:color="auto"/>
        <w:left w:val="none" w:sz="0" w:space="0" w:color="auto"/>
        <w:bottom w:val="none" w:sz="0" w:space="0" w:color="auto"/>
        <w:right w:val="none" w:sz="0" w:space="0" w:color="auto"/>
      </w:divBdr>
    </w:div>
    <w:div w:id="1749770889">
      <w:bodyDiv w:val="1"/>
      <w:marLeft w:val="0"/>
      <w:marRight w:val="0"/>
      <w:marTop w:val="0"/>
      <w:marBottom w:val="0"/>
      <w:divBdr>
        <w:top w:val="none" w:sz="0" w:space="0" w:color="auto"/>
        <w:left w:val="none" w:sz="0" w:space="0" w:color="auto"/>
        <w:bottom w:val="none" w:sz="0" w:space="0" w:color="auto"/>
        <w:right w:val="none" w:sz="0" w:space="0" w:color="auto"/>
      </w:divBdr>
    </w:div>
    <w:div w:id="1751846790">
      <w:bodyDiv w:val="1"/>
      <w:marLeft w:val="0"/>
      <w:marRight w:val="0"/>
      <w:marTop w:val="0"/>
      <w:marBottom w:val="0"/>
      <w:divBdr>
        <w:top w:val="none" w:sz="0" w:space="0" w:color="auto"/>
        <w:left w:val="none" w:sz="0" w:space="0" w:color="auto"/>
        <w:bottom w:val="none" w:sz="0" w:space="0" w:color="auto"/>
        <w:right w:val="none" w:sz="0" w:space="0" w:color="auto"/>
      </w:divBdr>
    </w:div>
    <w:div w:id="1764446794">
      <w:bodyDiv w:val="1"/>
      <w:marLeft w:val="0"/>
      <w:marRight w:val="0"/>
      <w:marTop w:val="0"/>
      <w:marBottom w:val="0"/>
      <w:divBdr>
        <w:top w:val="none" w:sz="0" w:space="0" w:color="auto"/>
        <w:left w:val="none" w:sz="0" w:space="0" w:color="auto"/>
        <w:bottom w:val="none" w:sz="0" w:space="0" w:color="auto"/>
        <w:right w:val="none" w:sz="0" w:space="0" w:color="auto"/>
      </w:divBdr>
    </w:div>
    <w:div w:id="1765152943">
      <w:bodyDiv w:val="1"/>
      <w:marLeft w:val="0"/>
      <w:marRight w:val="0"/>
      <w:marTop w:val="0"/>
      <w:marBottom w:val="0"/>
      <w:divBdr>
        <w:top w:val="none" w:sz="0" w:space="0" w:color="auto"/>
        <w:left w:val="none" w:sz="0" w:space="0" w:color="auto"/>
        <w:bottom w:val="none" w:sz="0" w:space="0" w:color="auto"/>
        <w:right w:val="none" w:sz="0" w:space="0" w:color="auto"/>
      </w:divBdr>
    </w:div>
    <w:div w:id="1770539135">
      <w:bodyDiv w:val="1"/>
      <w:marLeft w:val="0"/>
      <w:marRight w:val="0"/>
      <w:marTop w:val="0"/>
      <w:marBottom w:val="0"/>
      <w:divBdr>
        <w:top w:val="none" w:sz="0" w:space="0" w:color="auto"/>
        <w:left w:val="none" w:sz="0" w:space="0" w:color="auto"/>
        <w:bottom w:val="none" w:sz="0" w:space="0" w:color="auto"/>
        <w:right w:val="none" w:sz="0" w:space="0" w:color="auto"/>
      </w:divBdr>
    </w:div>
    <w:div w:id="1771773044">
      <w:bodyDiv w:val="1"/>
      <w:marLeft w:val="0"/>
      <w:marRight w:val="0"/>
      <w:marTop w:val="0"/>
      <w:marBottom w:val="0"/>
      <w:divBdr>
        <w:top w:val="none" w:sz="0" w:space="0" w:color="auto"/>
        <w:left w:val="none" w:sz="0" w:space="0" w:color="auto"/>
        <w:bottom w:val="none" w:sz="0" w:space="0" w:color="auto"/>
        <w:right w:val="none" w:sz="0" w:space="0" w:color="auto"/>
      </w:divBdr>
    </w:div>
    <w:div w:id="1774593437">
      <w:bodyDiv w:val="1"/>
      <w:marLeft w:val="0"/>
      <w:marRight w:val="0"/>
      <w:marTop w:val="0"/>
      <w:marBottom w:val="0"/>
      <w:divBdr>
        <w:top w:val="none" w:sz="0" w:space="0" w:color="auto"/>
        <w:left w:val="none" w:sz="0" w:space="0" w:color="auto"/>
        <w:bottom w:val="none" w:sz="0" w:space="0" w:color="auto"/>
        <w:right w:val="none" w:sz="0" w:space="0" w:color="auto"/>
      </w:divBdr>
    </w:div>
    <w:div w:id="1777407775">
      <w:bodyDiv w:val="1"/>
      <w:marLeft w:val="0"/>
      <w:marRight w:val="0"/>
      <w:marTop w:val="0"/>
      <w:marBottom w:val="0"/>
      <w:divBdr>
        <w:top w:val="none" w:sz="0" w:space="0" w:color="auto"/>
        <w:left w:val="none" w:sz="0" w:space="0" w:color="auto"/>
        <w:bottom w:val="none" w:sz="0" w:space="0" w:color="auto"/>
        <w:right w:val="none" w:sz="0" w:space="0" w:color="auto"/>
      </w:divBdr>
    </w:div>
    <w:div w:id="1778334835">
      <w:bodyDiv w:val="1"/>
      <w:marLeft w:val="0"/>
      <w:marRight w:val="0"/>
      <w:marTop w:val="0"/>
      <w:marBottom w:val="0"/>
      <w:divBdr>
        <w:top w:val="none" w:sz="0" w:space="0" w:color="auto"/>
        <w:left w:val="none" w:sz="0" w:space="0" w:color="auto"/>
        <w:bottom w:val="none" w:sz="0" w:space="0" w:color="auto"/>
        <w:right w:val="none" w:sz="0" w:space="0" w:color="auto"/>
      </w:divBdr>
    </w:div>
    <w:div w:id="1779131583">
      <w:bodyDiv w:val="1"/>
      <w:marLeft w:val="0"/>
      <w:marRight w:val="0"/>
      <w:marTop w:val="0"/>
      <w:marBottom w:val="0"/>
      <w:divBdr>
        <w:top w:val="none" w:sz="0" w:space="0" w:color="auto"/>
        <w:left w:val="none" w:sz="0" w:space="0" w:color="auto"/>
        <w:bottom w:val="none" w:sz="0" w:space="0" w:color="auto"/>
        <w:right w:val="none" w:sz="0" w:space="0" w:color="auto"/>
      </w:divBdr>
    </w:div>
    <w:div w:id="1780904242">
      <w:bodyDiv w:val="1"/>
      <w:marLeft w:val="0"/>
      <w:marRight w:val="0"/>
      <w:marTop w:val="0"/>
      <w:marBottom w:val="0"/>
      <w:divBdr>
        <w:top w:val="none" w:sz="0" w:space="0" w:color="auto"/>
        <w:left w:val="none" w:sz="0" w:space="0" w:color="auto"/>
        <w:bottom w:val="none" w:sz="0" w:space="0" w:color="auto"/>
        <w:right w:val="none" w:sz="0" w:space="0" w:color="auto"/>
      </w:divBdr>
    </w:div>
    <w:div w:id="1780949240">
      <w:bodyDiv w:val="1"/>
      <w:marLeft w:val="0"/>
      <w:marRight w:val="0"/>
      <w:marTop w:val="0"/>
      <w:marBottom w:val="0"/>
      <w:divBdr>
        <w:top w:val="none" w:sz="0" w:space="0" w:color="auto"/>
        <w:left w:val="none" w:sz="0" w:space="0" w:color="auto"/>
        <w:bottom w:val="none" w:sz="0" w:space="0" w:color="auto"/>
        <w:right w:val="none" w:sz="0" w:space="0" w:color="auto"/>
      </w:divBdr>
    </w:div>
    <w:div w:id="1781950761">
      <w:bodyDiv w:val="1"/>
      <w:marLeft w:val="0"/>
      <w:marRight w:val="0"/>
      <w:marTop w:val="0"/>
      <w:marBottom w:val="0"/>
      <w:divBdr>
        <w:top w:val="none" w:sz="0" w:space="0" w:color="auto"/>
        <w:left w:val="none" w:sz="0" w:space="0" w:color="auto"/>
        <w:bottom w:val="none" w:sz="0" w:space="0" w:color="auto"/>
        <w:right w:val="none" w:sz="0" w:space="0" w:color="auto"/>
      </w:divBdr>
    </w:div>
    <w:div w:id="1785730747">
      <w:bodyDiv w:val="1"/>
      <w:marLeft w:val="0"/>
      <w:marRight w:val="0"/>
      <w:marTop w:val="0"/>
      <w:marBottom w:val="0"/>
      <w:divBdr>
        <w:top w:val="none" w:sz="0" w:space="0" w:color="auto"/>
        <w:left w:val="none" w:sz="0" w:space="0" w:color="auto"/>
        <w:bottom w:val="none" w:sz="0" w:space="0" w:color="auto"/>
        <w:right w:val="none" w:sz="0" w:space="0" w:color="auto"/>
      </w:divBdr>
    </w:div>
    <w:div w:id="1788311609">
      <w:bodyDiv w:val="1"/>
      <w:marLeft w:val="0"/>
      <w:marRight w:val="0"/>
      <w:marTop w:val="0"/>
      <w:marBottom w:val="0"/>
      <w:divBdr>
        <w:top w:val="none" w:sz="0" w:space="0" w:color="auto"/>
        <w:left w:val="none" w:sz="0" w:space="0" w:color="auto"/>
        <w:bottom w:val="none" w:sz="0" w:space="0" w:color="auto"/>
        <w:right w:val="none" w:sz="0" w:space="0" w:color="auto"/>
      </w:divBdr>
    </w:div>
    <w:div w:id="1790586918">
      <w:bodyDiv w:val="1"/>
      <w:marLeft w:val="0"/>
      <w:marRight w:val="0"/>
      <w:marTop w:val="0"/>
      <w:marBottom w:val="0"/>
      <w:divBdr>
        <w:top w:val="none" w:sz="0" w:space="0" w:color="auto"/>
        <w:left w:val="none" w:sz="0" w:space="0" w:color="auto"/>
        <w:bottom w:val="none" w:sz="0" w:space="0" w:color="auto"/>
        <w:right w:val="none" w:sz="0" w:space="0" w:color="auto"/>
      </w:divBdr>
    </w:div>
    <w:div w:id="1799226403">
      <w:bodyDiv w:val="1"/>
      <w:marLeft w:val="0"/>
      <w:marRight w:val="0"/>
      <w:marTop w:val="0"/>
      <w:marBottom w:val="0"/>
      <w:divBdr>
        <w:top w:val="none" w:sz="0" w:space="0" w:color="auto"/>
        <w:left w:val="none" w:sz="0" w:space="0" w:color="auto"/>
        <w:bottom w:val="none" w:sz="0" w:space="0" w:color="auto"/>
        <w:right w:val="none" w:sz="0" w:space="0" w:color="auto"/>
      </w:divBdr>
    </w:div>
    <w:div w:id="1805349980">
      <w:bodyDiv w:val="1"/>
      <w:marLeft w:val="0"/>
      <w:marRight w:val="0"/>
      <w:marTop w:val="0"/>
      <w:marBottom w:val="0"/>
      <w:divBdr>
        <w:top w:val="none" w:sz="0" w:space="0" w:color="auto"/>
        <w:left w:val="none" w:sz="0" w:space="0" w:color="auto"/>
        <w:bottom w:val="none" w:sz="0" w:space="0" w:color="auto"/>
        <w:right w:val="none" w:sz="0" w:space="0" w:color="auto"/>
      </w:divBdr>
    </w:div>
    <w:div w:id="1814060334">
      <w:bodyDiv w:val="1"/>
      <w:marLeft w:val="0"/>
      <w:marRight w:val="0"/>
      <w:marTop w:val="0"/>
      <w:marBottom w:val="0"/>
      <w:divBdr>
        <w:top w:val="none" w:sz="0" w:space="0" w:color="auto"/>
        <w:left w:val="none" w:sz="0" w:space="0" w:color="auto"/>
        <w:bottom w:val="none" w:sz="0" w:space="0" w:color="auto"/>
        <w:right w:val="none" w:sz="0" w:space="0" w:color="auto"/>
      </w:divBdr>
    </w:div>
    <w:div w:id="1821195629">
      <w:bodyDiv w:val="1"/>
      <w:marLeft w:val="0"/>
      <w:marRight w:val="0"/>
      <w:marTop w:val="0"/>
      <w:marBottom w:val="0"/>
      <w:divBdr>
        <w:top w:val="none" w:sz="0" w:space="0" w:color="auto"/>
        <w:left w:val="none" w:sz="0" w:space="0" w:color="auto"/>
        <w:bottom w:val="none" w:sz="0" w:space="0" w:color="auto"/>
        <w:right w:val="none" w:sz="0" w:space="0" w:color="auto"/>
      </w:divBdr>
    </w:div>
    <w:div w:id="1821730709">
      <w:bodyDiv w:val="1"/>
      <w:marLeft w:val="0"/>
      <w:marRight w:val="0"/>
      <w:marTop w:val="0"/>
      <w:marBottom w:val="0"/>
      <w:divBdr>
        <w:top w:val="none" w:sz="0" w:space="0" w:color="auto"/>
        <w:left w:val="none" w:sz="0" w:space="0" w:color="auto"/>
        <w:bottom w:val="none" w:sz="0" w:space="0" w:color="auto"/>
        <w:right w:val="none" w:sz="0" w:space="0" w:color="auto"/>
      </w:divBdr>
    </w:div>
    <w:div w:id="1824344972">
      <w:bodyDiv w:val="1"/>
      <w:marLeft w:val="0"/>
      <w:marRight w:val="0"/>
      <w:marTop w:val="0"/>
      <w:marBottom w:val="0"/>
      <w:divBdr>
        <w:top w:val="none" w:sz="0" w:space="0" w:color="auto"/>
        <w:left w:val="none" w:sz="0" w:space="0" w:color="auto"/>
        <w:bottom w:val="none" w:sz="0" w:space="0" w:color="auto"/>
        <w:right w:val="none" w:sz="0" w:space="0" w:color="auto"/>
      </w:divBdr>
    </w:div>
    <w:div w:id="1824350291">
      <w:bodyDiv w:val="1"/>
      <w:marLeft w:val="0"/>
      <w:marRight w:val="0"/>
      <w:marTop w:val="0"/>
      <w:marBottom w:val="0"/>
      <w:divBdr>
        <w:top w:val="none" w:sz="0" w:space="0" w:color="auto"/>
        <w:left w:val="none" w:sz="0" w:space="0" w:color="auto"/>
        <w:bottom w:val="none" w:sz="0" w:space="0" w:color="auto"/>
        <w:right w:val="none" w:sz="0" w:space="0" w:color="auto"/>
      </w:divBdr>
    </w:div>
    <w:div w:id="1824542712">
      <w:bodyDiv w:val="1"/>
      <w:marLeft w:val="0"/>
      <w:marRight w:val="0"/>
      <w:marTop w:val="0"/>
      <w:marBottom w:val="0"/>
      <w:divBdr>
        <w:top w:val="none" w:sz="0" w:space="0" w:color="auto"/>
        <w:left w:val="none" w:sz="0" w:space="0" w:color="auto"/>
        <w:bottom w:val="none" w:sz="0" w:space="0" w:color="auto"/>
        <w:right w:val="none" w:sz="0" w:space="0" w:color="auto"/>
      </w:divBdr>
    </w:div>
    <w:div w:id="1829707310">
      <w:bodyDiv w:val="1"/>
      <w:marLeft w:val="0"/>
      <w:marRight w:val="0"/>
      <w:marTop w:val="0"/>
      <w:marBottom w:val="0"/>
      <w:divBdr>
        <w:top w:val="none" w:sz="0" w:space="0" w:color="auto"/>
        <w:left w:val="none" w:sz="0" w:space="0" w:color="auto"/>
        <w:bottom w:val="none" w:sz="0" w:space="0" w:color="auto"/>
        <w:right w:val="none" w:sz="0" w:space="0" w:color="auto"/>
      </w:divBdr>
    </w:div>
    <w:div w:id="1830823794">
      <w:bodyDiv w:val="1"/>
      <w:marLeft w:val="0"/>
      <w:marRight w:val="0"/>
      <w:marTop w:val="0"/>
      <w:marBottom w:val="0"/>
      <w:divBdr>
        <w:top w:val="none" w:sz="0" w:space="0" w:color="auto"/>
        <w:left w:val="none" w:sz="0" w:space="0" w:color="auto"/>
        <w:bottom w:val="none" w:sz="0" w:space="0" w:color="auto"/>
        <w:right w:val="none" w:sz="0" w:space="0" w:color="auto"/>
      </w:divBdr>
    </w:div>
    <w:div w:id="1832601034">
      <w:bodyDiv w:val="1"/>
      <w:marLeft w:val="0"/>
      <w:marRight w:val="0"/>
      <w:marTop w:val="0"/>
      <w:marBottom w:val="0"/>
      <w:divBdr>
        <w:top w:val="none" w:sz="0" w:space="0" w:color="auto"/>
        <w:left w:val="none" w:sz="0" w:space="0" w:color="auto"/>
        <w:bottom w:val="none" w:sz="0" w:space="0" w:color="auto"/>
        <w:right w:val="none" w:sz="0" w:space="0" w:color="auto"/>
      </w:divBdr>
    </w:div>
    <w:div w:id="1842086787">
      <w:bodyDiv w:val="1"/>
      <w:marLeft w:val="0"/>
      <w:marRight w:val="0"/>
      <w:marTop w:val="0"/>
      <w:marBottom w:val="0"/>
      <w:divBdr>
        <w:top w:val="none" w:sz="0" w:space="0" w:color="auto"/>
        <w:left w:val="none" w:sz="0" w:space="0" w:color="auto"/>
        <w:bottom w:val="none" w:sz="0" w:space="0" w:color="auto"/>
        <w:right w:val="none" w:sz="0" w:space="0" w:color="auto"/>
      </w:divBdr>
    </w:div>
    <w:div w:id="1850098140">
      <w:bodyDiv w:val="1"/>
      <w:marLeft w:val="0"/>
      <w:marRight w:val="0"/>
      <w:marTop w:val="0"/>
      <w:marBottom w:val="0"/>
      <w:divBdr>
        <w:top w:val="none" w:sz="0" w:space="0" w:color="auto"/>
        <w:left w:val="none" w:sz="0" w:space="0" w:color="auto"/>
        <w:bottom w:val="none" w:sz="0" w:space="0" w:color="auto"/>
        <w:right w:val="none" w:sz="0" w:space="0" w:color="auto"/>
      </w:divBdr>
    </w:div>
    <w:div w:id="1859001126">
      <w:bodyDiv w:val="1"/>
      <w:marLeft w:val="0"/>
      <w:marRight w:val="0"/>
      <w:marTop w:val="0"/>
      <w:marBottom w:val="0"/>
      <w:divBdr>
        <w:top w:val="none" w:sz="0" w:space="0" w:color="auto"/>
        <w:left w:val="none" w:sz="0" w:space="0" w:color="auto"/>
        <w:bottom w:val="none" w:sz="0" w:space="0" w:color="auto"/>
        <w:right w:val="none" w:sz="0" w:space="0" w:color="auto"/>
      </w:divBdr>
    </w:div>
    <w:div w:id="1861698045">
      <w:bodyDiv w:val="1"/>
      <w:marLeft w:val="0"/>
      <w:marRight w:val="0"/>
      <w:marTop w:val="0"/>
      <w:marBottom w:val="0"/>
      <w:divBdr>
        <w:top w:val="none" w:sz="0" w:space="0" w:color="auto"/>
        <w:left w:val="none" w:sz="0" w:space="0" w:color="auto"/>
        <w:bottom w:val="none" w:sz="0" w:space="0" w:color="auto"/>
        <w:right w:val="none" w:sz="0" w:space="0" w:color="auto"/>
      </w:divBdr>
    </w:div>
    <w:div w:id="1865823240">
      <w:bodyDiv w:val="1"/>
      <w:marLeft w:val="0"/>
      <w:marRight w:val="0"/>
      <w:marTop w:val="0"/>
      <w:marBottom w:val="0"/>
      <w:divBdr>
        <w:top w:val="none" w:sz="0" w:space="0" w:color="auto"/>
        <w:left w:val="none" w:sz="0" w:space="0" w:color="auto"/>
        <w:bottom w:val="none" w:sz="0" w:space="0" w:color="auto"/>
        <w:right w:val="none" w:sz="0" w:space="0" w:color="auto"/>
      </w:divBdr>
    </w:div>
    <w:div w:id="1868132593">
      <w:bodyDiv w:val="1"/>
      <w:marLeft w:val="0"/>
      <w:marRight w:val="0"/>
      <w:marTop w:val="0"/>
      <w:marBottom w:val="0"/>
      <w:divBdr>
        <w:top w:val="none" w:sz="0" w:space="0" w:color="auto"/>
        <w:left w:val="none" w:sz="0" w:space="0" w:color="auto"/>
        <w:bottom w:val="none" w:sz="0" w:space="0" w:color="auto"/>
        <w:right w:val="none" w:sz="0" w:space="0" w:color="auto"/>
      </w:divBdr>
    </w:div>
    <w:div w:id="1871256348">
      <w:bodyDiv w:val="1"/>
      <w:marLeft w:val="0"/>
      <w:marRight w:val="0"/>
      <w:marTop w:val="0"/>
      <w:marBottom w:val="0"/>
      <w:divBdr>
        <w:top w:val="none" w:sz="0" w:space="0" w:color="auto"/>
        <w:left w:val="none" w:sz="0" w:space="0" w:color="auto"/>
        <w:bottom w:val="none" w:sz="0" w:space="0" w:color="auto"/>
        <w:right w:val="none" w:sz="0" w:space="0" w:color="auto"/>
      </w:divBdr>
    </w:div>
    <w:div w:id="1871647436">
      <w:bodyDiv w:val="1"/>
      <w:marLeft w:val="0"/>
      <w:marRight w:val="0"/>
      <w:marTop w:val="0"/>
      <w:marBottom w:val="0"/>
      <w:divBdr>
        <w:top w:val="none" w:sz="0" w:space="0" w:color="auto"/>
        <w:left w:val="none" w:sz="0" w:space="0" w:color="auto"/>
        <w:bottom w:val="none" w:sz="0" w:space="0" w:color="auto"/>
        <w:right w:val="none" w:sz="0" w:space="0" w:color="auto"/>
      </w:divBdr>
    </w:div>
    <w:div w:id="1873615349">
      <w:bodyDiv w:val="1"/>
      <w:marLeft w:val="0"/>
      <w:marRight w:val="0"/>
      <w:marTop w:val="0"/>
      <w:marBottom w:val="0"/>
      <w:divBdr>
        <w:top w:val="none" w:sz="0" w:space="0" w:color="auto"/>
        <w:left w:val="none" w:sz="0" w:space="0" w:color="auto"/>
        <w:bottom w:val="none" w:sz="0" w:space="0" w:color="auto"/>
        <w:right w:val="none" w:sz="0" w:space="0" w:color="auto"/>
      </w:divBdr>
    </w:div>
    <w:div w:id="1881428881">
      <w:bodyDiv w:val="1"/>
      <w:marLeft w:val="0"/>
      <w:marRight w:val="0"/>
      <w:marTop w:val="0"/>
      <w:marBottom w:val="0"/>
      <w:divBdr>
        <w:top w:val="none" w:sz="0" w:space="0" w:color="auto"/>
        <w:left w:val="none" w:sz="0" w:space="0" w:color="auto"/>
        <w:bottom w:val="none" w:sz="0" w:space="0" w:color="auto"/>
        <w:right w:val="none" w:sz="0" w:space="0" w:color="auto"/>
      </w:divBdr>
    </w:div>
    <w:div w:id="1886214530">
      <w:bodyDiv w:val="1"/>
      <w:marLeft w:val="0"/>
      <w:marRight w:val="0"/>
      <w:marTop w:val="0"/>
      <w:marBottom w:val="0"/>
      <w:divBdr>
        <w:top w:val="none" w:sz="0" w:space="0" w:color="auto"/>
        <w:left w:val="none" w:sz="0" w:space="0" w:color="auto"/>
        <w:bottom w:val="none" w:sz="0" w:space="0" w:color="auto"/>
        <w:right w:val="none" w:sz="0" w:space="0" w:color="auto"/>
      </w:divBdr>
    </w:div>
    <w:div w:id="1895005015">
      <w:bodyDiv w:val="1"/>
      <w:marLeft w:val="0"/>
      <w:marRight w:val="0"/>
      <w:marTop w:val="0"/>
      <w:marBottom w:val="0"/>
      <w:divBdr>
        <w:top w:val="none" w:sz="0" w:space="0" w:color="auto"/>
        <w:left w:val="none" w:sz="0" w:space="0" w:color="auto"/>
        <w:bottom w:val="none" w:sz="0" w:space="0" w:color="auto"/>
        <w:right w:val="none" w:sz="0" w:space="0" w:color="auto"/>
      </w:divBdr>
    </w:div>
    <w:div w:id="1899246081">
      <w:bodyDiv w:val="1"/>
      <w:marLeft w:val="0"/>
      <w:marRight w:val="0"/>
      <w:marTop w:val="0"/>
      <w:marBottom w:val="0"/>
      <w:divBdr>
        <w:top w:val="none" w:sz="0" w:space="0" w:color="auto"/>
        <w:left w:val="none" w:sz="0" w:space="0" w:color="auto"/>
        <w:bottom w:val="none" w:sz="0" w:space="0" w:color="auto"/>
        <w:right w:val="none" w:sz="0" w:space="0" w:color="auto"/>
      </w:divBdr>
    </w:div>
    <w:div w:id="1905066928">
      <w:bodyDiv w:val="1"/>
      <w:marLeft w:val="0"/>
      <w:marRight w:val="0"/>
      <w:marTop w:val="0"/>
      <w:marBottom w:val="0"/>
      <w:divBdr>
        <w:top w:val="none" w:sz="0" w:space="0" w:color="auto"/>
        <w:left w:val="none" w:sz="0" w:space="0" w:color="auto"/>
        <w:bottom w:val="none" w:sz="0" w:space="0" w:color="auto"/>
        <w:right w:val="none" w:sz="0" w:space="0" w:color="auto"/>
      </w:divBdr>
    </w:div>
    <w:div w:id="1911110734">
      <w:bodyDiv w:val="1"/>
      <w:marLeft w:val="0"/>
      <w:marRight w:val="0"/>
      <w:marTop w:val="0"/>
      <w:marBottom w:val="0"/>
      <w:divBdr>
        <w:top w:val="none" w:sz="0" w:space="0" w:color="auto"/>
        <w:left w:val="none" w:sz="0" w:space="0" w:color="auto"/>
        <w:bottom w:val="none" w:sz="0" w:space="0" w:color="auto"/>
        <w:right w:val="none" w:sz="0" w:space="0" w:color="auto"/>
      </w:divBdr>
    </w:div>
    <w:div w:id="1914313689">
      <w:bodyDiv w:val="1"/>
      <w:marLeft w:val="0"/>
      <w:marRight w:val="0"/>
      <w:marTop w:val="0"/>
      <w:marBottom w:val="0"/>
      <w:divBdr>
        <w:top w:val="none" w:sz="0" w:space="0" w:color="auto"/>
        <w:left w:val="none" w:sz="0" w:space="0" w:color="auto"/>
        <w:bottom w:val="none" w:sz="0" w:space="0" w:color="auto"/>
        <w:right w:val="none" w:sz="0" w:space="0" w:color="auto"/>
      </w:divBdr>
    </w:div>
    <w:div w:id="1916434767">
      <w:bodyDiv w:val="1"/>
      <w:marLeft w:val="0"/>
      <w:marRight w:val="0"/>
      <w:marTop w:val="0"/>
      <w:marBottom w:val="0"/>
      <w:divBdr>
        <w:top w:val="none" w:sz="0" w:space="0" w:color="auto"/>
        <w:left w:val="none" w:sz="0" w:space="0" w:color="auto"/>
        <w:bottom w:val="none" w:sz="0" w:space="0" w:color="auto"/>
        <w:right w:val="none" w:sz="0" w:space="0" w:color="auto"/>
      </w:divBdr>
    </w:div>
    <w:div w:id="1922836190">
      <w:bodyDiv w:val="1"/>
      <w:marLeft w:val="0"/>
      <w:marRight w:val="0"/>
      <w:marTop w:val="0"/>
      <w:marBottom w:val="0"/>
      <w:divBdr>
        <w:top w:val="none" w:sz="0" w:space="0" w:color="auto"/>
        <w:left w:val="none" w:sz="0" w:space="0" w:color="auto"/>
        <w:bottom w:val="none" w:sz="0" w:space="0" w:color="auto"/>
        <w:right w:val="none" w:sz="0" w:space="0" w:color="auto"/>
      </w:divBdr>
    </w:div>
    <w:div w:id="1926374174">
      <w:bodyDiv w:val="1"/>
      <w:marLeft w:val="0"/>
      <w:marRight w:val="0"/>
      <w:marTop w:val="0"/>
      <w:marBottom w:val="0"/>
      <w:divBdr>
        <w:top w:val="none" w:sz="0" w:space="0" w:color="auto"/>
        <w:left w:val="none" w:sz="0" w:space="0" w:color="auto"/>
        <w:bottom w:val="none" w:sz="0" w:space="0" w:color="auto"/>
        <w:right w:val="none" w:sz="0" w:space="0" w:color="auto"/>
      </w:divBdr>
    </w:div>
    <w:div w:id="1926456413">
      <w:bodyDiv w:val="1"/>
      <w:marLeft w:val="0"/>
      <w:marRight w:val="0"/>
      <w:marTop w:val="0"/>
      <w:marBottom w:val="0"/>
      <w:divBdr>
        <w:top w:val="none" w:sz="0" w:space="0" w:color="auto"/>
        <w:left w:val="none" w:sz="0" w:space="0" w:color="auto"/>
        <w:bottom w:val="none" w:sz="0" w:space="0" w:color="auto"/>
        <w:right w:val="none" w:sz="0" w:space="0" w:color="auto"/>
      </w:divBdr>
    </w:div>
    <w:div w:id="1931967785">
      <w:bodyDiv w:val="1"/>
      <w:marLeft w:val="0"/>
      <w:marRight w:val="0"/>
      <w:marTop w:val="0"/>
      <w:marBottom w:val="0"/>
      <w:divBdr>
        <w:top w:val="none" w:sz="0" w:space="0" w:color="auto"/>
        <w:left w:val="none" w:sz="0" w:space="0" w:color="auto"/>
        <w:bottom w:val="none" w:sz="0" w:space="0" w:color="auto"/>
        <w:right w:val="none" w:sz="0" w:space="0" w:color="auto"/>
      </w:divBdr>
    </w:div>
    <w:div w:id="1939826155">
      <w:bodyDiv w:val="1"/>
      <w:marLeft w:val="0"/>
      <w:marRight w:val="0"/>
      <w:marTop w:val="0"/>
      <w:marBottom w:val="0"/>
      <w:divBdr>
        <w:top w:val="none" w:sz="0" w:space="0" w:color="auto"/>
        <w:left w:val="none" w:sz="0" w:space="0" w:color="auto"/>
        <w:bottom w:val="none" w:sz="0" w:space="0" w:color="auto"/>
        <w:right w:val="none" w:sz="0" w:space="0" w:color="auto"/>
      </w:divBdr>
    </w:div>
    <w:div w:id="1942949939">
      <w:bodyDiv w:val="1"/>
      <w:marLeft w:val="0"/>
      <w:marRight w:val="0"/>
      <w:marTop w:val="0"/>
      <w:marBottom w:val="0"/>
      <w:divBdr>
        <w:top w:val="none" w:sz="0" w:space="0" w:color="auto"/>
        <w:left w:val="none" w:sz="0" w:space="0" w:color="auto"/>
        <w:bottom w:val="none" w:sz="0" w:space="0" w:color="auto"/>
        <w:right w:val="none" w:sz="0" w:space="0" w:color="auto"/>
      </w:divBdr>
    </w:div>
    <w:div w:id="1945502568">
      <w:bodyDiv w:val="1"/>
      <w:marLeft w:val="0"/>
      <w:marRight w:val="0"/>
      <w:marTop w:val="0"/>
      <w:marBottom w:val="0"/>
      <w:divBdr>
        <w:top w:val="none" w:sz="0" w:space="0" w:color="auto"/>
        <w:left w:val="none" w:sz="0" w:space="0" w:color="auto"/>
        <w:bottom w:val="none" w:sz="0" w:space="0" w:color="auto"/>
        <w:right w:val="none" w:sz="0" w:space="0" w:color="auto"/>
      </w:divBdr>
    </w:div>
    <w:div w:id="1945795737">
      <w:bodyDiv w:val="1"/>
      <w:marLeft w:val="0"/>
      <w:marRight w:val="0"/>
      <w:marTop w:val="0"/>
      <w:marBottom w:val="0"/>
      <w:divBdr>
        <w:top w:val="none" w:sz="0" w:space="0" w:color="auto"/>
        <w:left w:val="none" w:sz="0" w:space="0" w:color="auto"/>
        <w:bottom w:val="none" w:sz="0" w:space="0" w:color="auto"/>
        <w:right w:val="none" w:sz="0" w:space="0" w:color="auto"/>
      </w:divBdr>
    </w:div>
    <w:div w:id="1947499341">
      <w:bodyDiv w:val="1"/>
      <w:marLeft w:val="0"/>
      <w:marRight w:val="0"/>
      <w:marTop w:val="0"/>
      <w:marBottom w:val="0"/>
      <w:divBdr>
        <w:top w:val="none" w:sz="0" w:space="0" w:color="auto"/>
        <w:left w:val="none" w:sz="0" w:space="0" w:color="auto"/>
        <w:bottom w:val="none" w:sz="0" w:space="0" w:color="auto"/>
        <w:right w:val="none" w:sz="0" w:space="0" w:color="auto"/>
      </w:divBdr>
    </w:div>
    <w:div w:id="1947930567">
      <w:bodyDiv w:val="1"/>
      <w:marLeft w:val="0"/>
      <w:marRight w:val="0"/>
      <w:marTop w:val="0"/>
      <w:marBottom w:val="0"/>
      <w:divBdr>
        <w:top w:val="none" w:sz="0" w:space="0" w:color="auto"/>
        <w:left w:val="none" w:sz="0" w:space="0" w:color="auto"/>
        <w:bottom w:val="none" w:sz="0" w:space="0" w:color="auto"/>
        <w:right w:val="none" w:sz="0" w:space="0" w:color="auto"/>
      </w:divBdr>
    </w:div>
    <w:div w:id="1957133507">
      <w:bodyDiv w:val="1"/>
      <w:marLeft w:val="0"/>
      <w:marRight w:val="0"/>
      <w:marTop w:val="0"/>
      <w:marBottom w:val="0"/>
      <w:divBdr>
        <w:top w:val="none" w:sz="0" w:space="0" w:color="auto"/>
        <w:left w:val="none" w:sz="0" w:space="0" w:color="auto"/>
        <w:bottom w:val="none" w:sz="0" w:space="0" w:color="auto"/>
        <w:right w:val="none" w:sz="0" w:space="0" w:color="auto"/>
      </w:divBdr>
    </w:div>
    <w:div w:id="1957172328">
      <w:bodyDiv w:val="1"/>
      <w:marLeft w:val="0"/>
      <w:marRight w:val="0"/>
      <w:marTop w:val="0"/>
      <w:marBottom w:val="0"/>
      <w:divBdr>
        <w:top w:val="none" w:sz="0" w:space="0" w:color="auto"/>
        <w:left w:val="none" w:sz="0" w:space="0" w:color="auto"/>
        <w:bottom w:val="none" w:sz="0" w:space="0" w:color="auto"/>
        <w:right w:val="none" w:sz="0" w:space="0" w:color="auto"/>
      </w:divBdr>
    </w:div>
    <w:div w:id="1959097720">
      <w:bodyDiv w:val="1"/>
      <w:marLeft w:val="0"/>
      <w:marRight w:val="0"/>
      <w:marTop w:val="0"/>
      <w:marBottom w:val="0"/>
      <w:divBdr>
        <w:top w:val="none" w:sz="0" w:space="0" w:color="auto"/>
        <w:left w:val="none" w:sz="0" w:space="0" w:color="auto"/>
        <w:bottom w:val="none" w:sz="0" w:space="0" w:color="auto"/>
        <w:right w:val="none" w:sz="0" w:space="0" w:color="auto"/>
      </w:divBdr>
    </w:div>
    <w:div w:id="1960717468">
      <w:bodyDiv w:val="1"/>
      <w:marLeft w:val="0"/>
      <w:marRight w:val="0"/>
      <w:marTop w:val="0"/>
      <w:marBottom w:val="0"/>
      <w:divBdr>
        <w:top w:val="none" w:sz="0" w:space="0" w:color="auto"/>
        <w:left w:val="none" w:sz="0" w:space="0" w:color="auto"/>
        <w:bottom w:val="none" w:sz="0" w:space="0" w:color="auto"/>
        <w:right w:val="none" w:sz="0" w:space="0" w:color="auto"/>
      </w:divBdr>
    </w:div>
    <w:div w:id="1963917324">
      <w:bodyDiv w:val="1"/>
      <w:marLeft w:val="0"/>
      <w:marRight w:val="0"/>
      <w:marTop w:val="0"/>
      <w:marBottom w:val="0"/>
      <w:divBdr>
        <w:top w:val="none" w:sz="0" w:space="0" w:color="auto"/>
        <w:left w:val="none" w:sz="0" w:space="0" w:color="auto"/>
        <w:bottom w:val="none" w:sz="0" w:space="0" w:color="auto"/>
        <w:right w:val="none" w:sz="0" w:space="0" w:color="auto"/>
      </w:divBdr>
    </w:div>
    <w:div w:id="1967740091">
      <w:bodyDiv w:val="1"/>
      <w:marLeft w:val="0"/>
      <w:marRight w:val="0"/>
      <w:marTop w:val="0"/>
      <w:marBottom w:val="0"/>
      <w:divBdr>
        <w:top w:val="none" w:sz="0" w:space="0" w:color="auto"/>
        <w:left w:val="none" w:sz="0" w:space="0" w:color="auto"/>
        <w:bottom w:val="none" w:sz="0" w:space="0" w:color="auto"/>
        <w:right w:val="none" w:sz="0" w:space="0" w:color="auto"/>
      </w:divBdr>
    </w:div>
    <w:div w:id="1968312657">
      <w:bodyDiv w:val="1"/>
      <w:marLeft w:val="0"/>
      <w:marRight w:val="0"/>
      <w:marTop w:val="0"/>
      <w:marBottom w:val="0"/>
      <w:divBdr>
        <w:top w:val="none" w:sz="0" w:space="0" w:color="auto"/>
        <w:left w:val="none" w:sz="0" w:space="0" w:color="auto"/>
        <w:bottom w:val="none" w:sz="0" w:space="0" w:color="auto"/>
        <w:right w:val="none" w:sz="0" w:space="0" w:color="auto"/>
      </w:divBdr>
    </w:div>
    <w:div w:id="1975943154">
      <w:bodyDiv w:val="1"/>
      <w:marLeft w:val="0"/>
      <w:marRight w:val="0"/>
      <w:marTop w:val="0"/>
      <w:marBottom w:val="0"/>
      <w:divBdr>
        <w:top w:val="none" w:sz="0" w:space="0" w:color="auto"/>
        <w:left w:val="none" w:sz="0" w:space="0" w:color="auto"/>
        <w:bottom w:val="none" w:sz="0" w:space="0" w:color="auto"/>
        <w:right w:val="none" w:sz="0" w:space="0" w:color="auto"/>
      </w:divBdr>
    </w:div>
    <w:div w:id="1980526677">
      <w:bodyDiv w:val="1"/>
      <w:marLeft w:val="0"/>
      <w:marRight w:val="0"/>
      <w:marTop w:val="0"/>
      <w:marBottom w:val="0"/>
      <w:divBdr>
        <w:top w:val="none" w:sz="0" w:space="0" w:color="auto"/>
        <w:left w:val="none" w:sz="0" w:space="0" w:color="auto"/>
        <w:bottom w:val="none" w:sz="0" w:space="0" w:color="auto"/>
        <w:right w:val="none" w:sz="0" w:space="0" w:color="auto"/>
      </w:divBdr>
    </w:div>
    <w:div w:id="1983385749">
      <w:bodyDiv w:val="1"/>
      <w:marLeft w:val="0"/>
      <w:marRight w:val="0"/>
      <w:marTop w:val="0"/>
      <w:marBottom w:val="0"/>
      <w:divBdr>
        <w:top w:val="none" w:sz="0" w:space="0" w:color="auto"/>
        <w:left w:val="none" w:sz="0" w:space="0" w:color="auto"/>
        <w:bottom w:val="none" w:sz="0" w:space="0" w:color="auto"/>
        <w:right w:val="none" w:sz="0" w:space="0" w:color="auto"/>
      </w:divBdr>
    </w:div>
    <w:div w:id="1986859839">
      <w:bodyDiv w:val="1"/>
      <w:marLeft w:val="0"/>
      <w:marRight w:val="0"/>
      <w:marTop w:val="0"/>
      <w:marBottom w:val="0"/>
      <w:divBdr>
        <w:top w:val="none" w:sz="0" w:space="0" w:color="auto"/>
        <w:left w:val="none" w:sz="0" w:space="0" w:color="auto"/>
        <w:bottom w:val="none" w:sz="0" w:space="0" w:color="auto"/>
        <w:right w:val="none" w:sz="0" w:space="0" w:color="auto"/>
      </w:divBdr>
    </w:div>
    <w:div w:id="1987124716">
      <w:bodyDiv w:val="1"/>
      <w:marLeft w:val="0"/>
      <w:marRight w:val="0"/>
      <w:marTop w:val="0"/>
      <w:marBottom w:val="0"/>
      <w:divBdr>
        <w:top w:val="none" w:sz="0" w:space="0" w:color="auto"/>
        <w:left w:val="none" w:sz="0" w:space="0" w:color="auto"/>
        <w:bottom w:val="none" w:sz="0" w:space="0" w:color="auto"/>
        <w:right w:val="none" w:sz="0" w:space="0" w:color="auto"/>
      </w:divBdr>
    </w:div>
    <w:div w:id="1989505466">
      <w:bodyDiv w:val="1"/>
      <w:marLeft w:val="0"/>
      <w:marRight w:val="0"/>
      <w:marTop w:val="0"/>
      <w:marBottom w:val="0"/>
      <w:divBdr>
        <w:top w:val="none" w:sz="0" w:space="0" w:color="auto"/>
        <w:left w:val="none" w:sz="0" w:space="0" w:color="auto"/>
        <w:bottom w:val="none" w:sz="0" w:space="0" w:color="auto"/>
        <w:right w:val="none" w:sz="0" w:space="0" w:color="auto"/>
      </w:divBdr>
    </w:div>
    <w:div w:id="1992324099">
      <w:bodyDiv w:val="1"/>
      <w:marLeft w:val="0"/>
      <w:marRight w:val="0"/>
      <w:marTop w:val="0"/>
      <w:marBottom w:val="0"/>
      <w:divBdr>
        <w:top w:val="none" w:sz="0" w:space="0" w:color="auto"/>
        <w:left w:val="none" w:sz="0" w:space="0" w:color="auto"/>
        <w:bottom w:val="none" w:sz="0" w:space="0" w:color="auto"/>
        <w:right w:val="none" w:sz="0" w:space="0" w:color="auto"/>
      </w:divBdr>
    </w:div>
    <w:div w:id="1997101720">
      <w:bodyDiv w:val="1"/>
      <w:marLeft w:val="0"/>
      <w:marRight w:val="0"/>
      <w:marTop w:val="0"/>
      <w:marBottom w:val="0"/>
      <w:divBdr>
        <w:top w:val="none" w:sz="0" w:space="0" w:color="auto"/>
        <w:left w:val="none" w:sz="0" w:space="0" w:color="auto"/>
        <w:bottom w:val="none" w:sz="0" w:space="0" w:color="auto"/>
        <w:right w:val="none" w:sz="0" w:space="0" w:color="auto"/>
      </w:divBdr>
    </w:div>
    <w:div w:id="1997874405">
      <w:bodyDiv w:val="1"/>
      <w:marLeft w:val="0"/>
      <w:marRight w:val="0"/>
      <w:marTop w:val="0"/>
      <w:marBottom w:val="0"/>
      <w:divBdr>
        <w:top w:val="none" w:sz="0" w:space="0" w:color="auto"/>
        <w:left w:val="none" w:sz="0" w:space="0" w:color="auto"/>
        <w:bottom w:val="none" w:sz="0" w:space="0" w:color="auto"/>
        <w:right w:val="none" w:sz="0" w:space="0" w:color="auto"/>
      </w:divBdr>
    </w:div>
    <w:div w:id="1999922351">
      <w:bodyDiv w:val="1"/>
      <w:marLeft w:val="0"/>
      <w:marRight w:val="0"/>
      <w:marTop w:val="0"/>
      <w:marBottom w:val="0"/>
      <w:divBdr>
        <w:top w:val="none" w:sz="0" w:space="0" w:color="auto"/>
        <w:left w:val="none" w:sz="0" w:space="0" w:color="auto"/>
        <w:bottom w:val="none" w:sz="0" w:space="0" w:color="auto"/>
        <w:right w:val="none" w:sz="0" w:space="0" w:color="auto"/>
      </w:divBdr>
    </w:div>
    <w:div w:id="2000421010">
      <w:bodyDiv w:val="1"/>
      <w:marLeft w:val="0"/>
      <w:marRight w:val="0"/>
      <w:marTop w:val="0"/>
      <w:marBottom w:val="0"/>
      <w:divBdr>
        <w:top w:val="none" w:sz="0" w:space="0" w:color="auto"/>
        <w:left w:val="none" w:sz="0" w:space="0" w:color="auto"/>
        <w:bottom w:val="none" w:sz="0" w:space="0" w:color="auto"/>
        <w:right w:val="none" w:sz="0" w:space="0" w:color="auto"/>
      </w:divBdr>
      <w:divsChild>
        <w:div w:id="676615470">
          <w:marLeft w:val="0"/>
          <w:marRight w:val="0"/>
          <w:marTop w:val="0"/>
          <w:marBottom w:val="0"/>
          <w:divBdr>
            <w:top w:val="none" w:sz="0" w:space="0" w:color="auto"/>
            <w:left w:val="none" w:sz="0" w:space="0" w:color="auto"/>
            <w:bottom w:val="none" w:sz="0" w:space="0" w:color="auto"/>
            <w:right w:val="none" w:sz="0" w:space="0" w:color="auto"/>
          </w:divBdr>
          <w:divsChild>
            <w:div w:id="1946879958">
              <w:marLeft w:val="0"/>
              <w:marRight w:val="0"/>
              <w:marTop w:val="0"/>
              <w:marBottom w:val="525"/>
              <w:divBdr>
                <w:top w:val="none" w:sz="0" w:space="0" w:color="auto"/>
                <w:left w:val="none" w:sz="0" w:space="0" w:color="auto"/>
                <w:bottom w:val="none" w:sz="0" w:space="0" w:color="auto"/>
                <w:right w:val="none" w:sz="0" w:space="0" w:color="auto"/>
              </w:divBdr>
            </w:div>
            <w:div w:id="2053845282">
              <w:marLeft w:val="0"/>
              <w:marRight w:val="0"/>
              <w:marTop w:val="0"/>
              <w:marBottom w:val="450"/>
              <w:divBdr>
                <w:top w:val="none" w:sz="0" w:space="0" w:color="auto"/>
                <w:left w:val="none" w:sz="0" w:space="0" w:color="auto"/>
                <w:bottom w:val="none" w:sz="0" w:space="0" w:color="auto"/>
                <w:right w:val="none" w:sz="0" w:space="0" w:color="auto"/>
              </w:divBdr>
              <w:divsChild>
                <w:div w:id="18234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6648">
          <w:marLeft w:val="0"/>
          <w:marRight w:val="0"/>
          <w:marTop w:val="0"/>
          <w:marBottom w:val="0"/>
          <w:divBdr>
            <w:top w:val="none" w:sz="0" w:space="0" w:color="auto"/>
            <w:left w:val="none" w:sz="0" w:space="0" w:color="auto"/>
            <w:bottom w:val="none" w:sz="0" w:space="0" w:color="auto"/>
            <w:right w:val="none" w:sz="0" w:space="0" w:color="auto"/>
          </w:divBdr>
          <w:divsChild>
            <w:div w:id="1821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9093">
      <w:bodyDiv w:val="1"/>
      <w:marLeft w:val="0"/>
      <w:marRight w:val="0"/>
      <w:marTop w:val="0"/>
      <w:marBottom w:val="0"/>
      <w:divBdr>
        <w:top w:val="none" w:sz="0" w:space="0" w:color="auto"/>
        <w:left w:val="none" w:sz="0" w:space="0" w:color="auto"/>
        <w:bottom w:val="none" w:sz="0" w:space="0" w:color="auto"/>
        <w:right w:val="none" w:sz="0" w:space="0" w:color="auto"/>
      </w:divBdr>
    </w:div>
    <w:div w:id="2007050274">
      <w:bodyDiv w:val="1"/>
      <w:marLeft w:val="0"/>
      <w:marRight w:val="0"/>
      <w:marTop w:val="0"/>
      <w:marBottom w:val="0"/>
      <w:divBdr>
        <w:top w:val="none" w:sz="0" w:space="0" w:color="auto"/>
        <w:left w:val="none" w:sz="0" w:space="0" w:color="auto"/>
        <w:bottom w:val="none" w:sz="0" w:space="0" w:color="auto"/>
        <w:right w:val="none" w:sz="0" w:space="0" w:color="auto"/>
      </w:divBdr>
    </w:div>
    <w:div w:id="2007975377">
      <w:bodyDiv w:val="1"/>
      <w:marLeft w:val="0"/>
      <w:marRight w:val="0"/>
      <w:marTop w:val="0"/>
      <w:marBottom w:val="0"/>
      <w:divBdr>
        <w:top w:val="none" w:sz="0" w:space="0" w:color="auto"/>
        <w:left w:val="none" w:sz="0" w:space="0" w:color="auto"/>
        <w:bottom w:val="none" w:sz="0" w:space="0" w:color="auto"/>
        <w:right w:val="none" w:sz="0" w:space="0" w:color="auto"/>
      </w:divBdr>
    </w:div>
    <w:div w:id="2014454132">
      <w:bodyDiv w:val="1"/>
      <w:marLeft w:val="0"/>
      <w:marRight w:val="0"/>
      <w:marTop w:val="0"/>
      <w:marBottom w:val="0"/>
      <w:divBdr>
        <w:top w:val="none" w:sz="0" w:space="0" w:color="auto"/>
        <w:left w:val="none" w:sz="0" w:space="0" w:color="auto"/>
        <w:bottom w:val="none" w:sz="0" w:space="0" w:color="auto"/>
        <w:right w:val="none" w:sz="0" w:space="0" w:color="auto"/>
      </w:divBdr>
    </w:div>
    <w:div w:id="2015374330">
      <w:bodyDiv w:val="1"/>
      <w:marLeft w:val="0"/>
      <w:marRight w:val="0"/>
      <w:marTop w:val="0"/>
      <w:marBottom w:val="0"/>
      <w:divBdr>
        <w:top w:val="none" w:sz="0" w:space="0" w:color="auto"/>
        <w:left w:val="none" w:sz="0" w:space="0" w:color="auto"/>
        <w:bottom w:val="none" w:sz="0" w:space="0" w:color="auto"/>
        <w:right w:val="none" w:sz="0" w:space="0" w:color="auto"/>
      </w:divBdr>
    </w:div>
    <w:div w:id="2025786879">
      <w:bodyDiv w:val="1"/>
      <w:marLeft w:val="0"/>
      <w:marRight w:val="0"/>
      <w:marTop w:val="0"/>
      <w:marBottom w:val="0"/>
      <w:divBdr>
        <w:top w:val="none" w:sz="0" w:space="0" w:color="auto"/>
        <w:left w:val="none" w:sz="0" w:space="0" w:color="auto"/>
        <w:bottom w:val="none" w:sz="0" w:space="0" w:color="auto"/>
        <w:right w:val="none" w:sz="0" w:space="0" w:color="auto"/>
      </w:divBdr>
    </w:div>
    <w:div w:id="2025983558">
      <w:bodyDiv w:val="1"/>
      <w:marLeft w:val="0"/>
      <w:marRight w:val="0"/>
      <w:marTop w:val="0"/>
      <w:marBottom w:val="0"/>
      <w:divBdr>
        <w:top w:val="none" w:sz="0" w:space="0" w:color="auto"/>
        <w:left w:val="none" w:sz="0" w:space="0" w:color="auto"/>
        <w:bottom w:val="none" w:sz="0" w:space="0" w:color="auto"/>
        <w:right w:val="none" w:sz="0" w:space="0" w:color="auto"/>
      </w:divBdr>
    </w:div>
    <w:div w:id="2026053863">
      <w:bodyDiv w:val="1"/>
      <w:marLeft w:val="0"/>
      <w:marRight w:val="0"/>
      <w:marTop w:val="0"/>
      <w:marBottom w:val="0"/>
      <w:divBdr>
        <w:top w:val="none" w:sz="0" w:space="0" w:color="auto"/>
        <w:left w:val="none" w:sz="0" w:space="0" w:color="auto"/>
        <w:bottom w:val="none" w:sz="0" w:space="0" w:color="auto"/>
        <w:right w:val="none" w:sz="0" w:space="0" w:color="auto"/>
      </w:divBdr>
    </w:div>
    <w:div w:id="2029406498">
      <w:bodyDiv w:val="1"/>
      <w:marLeft w:val="0"/>
      <w:marRight w:val="0"/>
      <w:marTop w:val="0"/>
      <w:marBottom w:val="0"/>
      <w:divBdr>
        <w:top w:val="none" w:sz="0" w:space="0" w:color="auto"/>
        <w:left w:val="none" w:sz="0" w:space="0" w:color="auto"/>
        <w:bottom w:val="none" w:sz="0" w:space="0" w:color="auto"/>
        <w:right w:val="none" w:sz="0" w:space="0" w:color="auto"/>
      </w:divBdr>
    </w:div>
    <w:div w:id="2030597316">
      <w:bodyDiv w:val="1"/>
      <w:marLeft w:val="0"/>
      <w:marRight w:val="0"/>
      <w:marTop w:val="0"/>
      <w:marBottom w:val="0"/>
      <w:divBdr>
        <w:top w:val="none" w:sz="0" w:space="0" w:color="auto"/>
        <w:left w:val="none" w:sz="0" w:space="0" w:color="auto"/>
        <w:bottom w:val="none" w:sz="0" w:space="0" w:color="auto"/>
        <w:right w:val="none" w:sz="0" w:space="0" w:color="auto"/>
      </w:divBdr>
    </w:div>
    <w:div w:id="2031761276">
      <w:bodyDiv w:val="1"/>
      <w:marLeft w:val="0"/>
      <w:marRight w:val="0"/>
      <w:marTop w:val="0"/>
      <w:marBottom w:val="0"/>
      <w:divBdr>
        <w:top w:val="none" w:sz="0" w:space="0" w:color="auto"/>
        <w:left w:val="none" w:sz="0" w:space="0" w:color="auto"/>
        <w:bottom w:val="none" w:sz="0" w:space="0" w:color="auto"/>
        <w:right w:val="none" w:sz="0" w:space="0" w:color="auto"/>
      </w:divBdr>
    </w:div>
    <w:div w:id="2036275013">
      <w:bodyDiv w:val="1"/>
      <w:marLeft w:val="0"/>
      <w:marRight w:val="0"/>
      <w:marTop w:val="0"/>
      <w:marBottom w:val="0"/>
      <w:divBdr>
        <w:top w:val="none" w:sz="0" w:space="0" w:color="auto"/>
        <w:left w:val="none" w:sz="0" w:space="0" w:color="auto"/>
        <w:bottom w:val="none" w:sz="0" w:space="0" w:color="auto"/>
        <w:right w:val="none" w:sz="0" w:space="0" w:color="auto"/>
      </w:divBdr>
    </w:div>
    <w:div w:id="2039306976">
      <w:bodyDiv w:val="1"/>
      <w:marLeft w:val="0"/>
      <w:marRight w:val="0"/>
      <w:marTop w:val="0"/>
      <w:marBottom w:val="0"/>
      <w:divBdr>
        <w:top w:val="none" w:sz="0" w:space="0" w:color="auto"/>
        <w:left w:val="none" w:sz="0" w:space="0" w:color="auto"/>
        <w:bottom w:val="none" w:sz="0" w:space="0" w:color="auto"/>
        <w:right w:val="none" w:sz="0" w:space="0" w:color="auto"/>
      </w:divBdr>
    </w:div>
    <w:div w:id="2041781392">
      <w:bodyDiv w:val="1"/>
      <w:marLeft w:val="0"/>
      <w:marRight w:val="0"/>
      <w:marTop w:val="0"/>
      <w:marBottom w:val="0"/>
      <w:divBdr>
        <w:top w:val="none" w:sz="0" w:space="0" w:color="auto"/>
        <w:left w:val="none" w:sz="0" w:space="0" w:color="auto"/>
        <w:bottom w:val="none" w:sz="0" w:space="0" w:color="auto"/>
        <w:right w:val="none" w:sz="0" w:space="0" w:color="auto"/>
      </w:divBdr>
    </w:div>
    <w:div w:id="2042125116">
      <w:bodyDiv w:val="1"/>
      <w:marLeft w:val="0"/>
      <w:marRight w:val="0"/>
      <w:marTop w:val="0"/>
      <w:marBottom w:val="0"/>
      <w:divBdr>
        <w:top w:val="none" w:sz="0" w:space="0" w:color="auto"/>
        <w:left w:val="none" w:sz="0" w:space="0" w:color="auto"/>
        <w:bottom w:val="none" w:sz="0" w:space="0" w:color="auto"/>
        <w:right w:val="none" w:sz="0" w:space="0" w:color="auto"/>
      </w:divBdr>
    </w:div>
    <w:div w:id="2042129244">
      <w:bodyDiv w:val="1"/>
      <w:marLeft w:val="0"/>
      <w:marRight w:val="0"/>
      <w:marTop w:val="0"/>
      <w:marBottom w:val="0"/>
      <w:divBdr>
        <w:top w:val="none" w:sz="0" w:space="0" w:color="auto"/>
        <w:left w:val="none" w:sz="0" w:space="0" w:color="auto"/>
        <w:bottom w:val="none" w:sz="0" w:space="0" w:color="auto"/>
        <w:right w:val="none" w:sz="0" w:space="0" w:color="auto"/>
      </w:divBdr>
    </w:div>
    <w:div w:id="2044743826">
      <w:bodyDiv w:val="1"/>
      <w:marLeft w:val="0"/>
      <w:marRight w:val="0"/>
      <w:marTop w:val="0"/>
      <w:marBottom w:val="0"/>
      <w:divBdr>
        <w:top w:val="none" w:sz="0" w:space="0" w:color="auto"/>
        <w:left w:val="none" w:sz="0" w:space="0" w:color="auto"/>
        <w:bottom w:val="none" w:sz="0" w:space="0" w:color="auto"/>
        <w:right w:val="none" w:sz="0" w:space="0" w:color="auto"/>
      </w:divBdr>
    </w:div>
    <w:div w:id="2046368553">
      <w:bodyDiv w:val="1"/>
      <w:marLeft w:val="0"/>
      <w:marRight w:val="0"/>
      <w:marTop w:val="0"/>
      <w:marBottom w:val="0"/>
      <w:divBdr>
        <w:top w:val="none" w:sz="0" w:space="0" w:color="auto"/>
        <w:left w:val="none" w:sz="0" w:space="0" w:color="auto"/>
        <w:bottom w:val="none" w:sz="0" w:space="0" w:color="auto"/>
        <w:right w:val="none" w:sz="0" w:space="0" w:color="auto"/>
      </w:divBdr>
    </w:div>
    <w:div w:id="2051955470">
      <w:bodyDiv w:val="1"/>
      <w:marLeft w:val="0"/>
      <w:marRight w:val="0"/>
      <w:marTop w:val="0"/>
      <w:marBottom w:val="0"/>
      <w:divBdr>
        <w:top w:val="none" w:sz="0" w:space="0" w:color="auto"/>
        <w:left w:val="none" w:sz="0" w:space="0" w:color="auto"/>
        <w:bottom w:val="none" w:sz="0" w:space="0" w:color="auto"/>
        <w:right w:val="none" w:sz="0" w:space="0" w:color="auto"/>
      </w:divBdr>
    </w:div>
    <w:div w:id="2060321180">
      <w:bodyDiv w:val="1"/>
      <w:marLeft w:val="0"/>
      <w:marRight w:val="0"/>
      <w:marTop w:val="0"/>
      <w:marBottom w:val="0"/>
      <w:divBdr>
        <w:top w:val="none" w:sz="0" w:space="0" w:color="auto"/>
        <w:left w:val="none" w:sz="0" w:space="0" w:color="auto"/>
        <w:bottom w:val="none" w:sz="0" w:space="0" w:color="auto"/>
        <w:right w:val="none" w:sz="0" w:space="0" w:color="auto"/>
      </w:divBdr>
    </w:div>
    <w:div w:id="2067870081">
      <w:bodyDiv w:val="1"/>
      <w:marLeft w:val="0"/>
      <w:marRight w:val="0"/>
      <w:marTop w:val="0"/>
      <w:marBottom w:val="0"/>
      <w:divBdr>
        <w:top w:val="none" w:sz="0" w:space="0" w:color="auto"/>
        <w:left w:val="none" w:sz="0" w:space="0" w:color="auto"/>
        <w:bottom w:val="none" w:sz="0" w:space="0" w:color="auto"/>
        <w:right w:val="none" w:sz="0" w:space="0" w:color="auto"/>
      </w:divBdr>
    </w:div>
    <w:div w:id="2069574107">
      <w:bodyDiv w:val="1"/>
      <w:marLeft w:val="0"/>
      <w:marRight w:val="0"/>
      <w:marTop w:val="0"/>
      <w:marBottom w:val="0"/>
      <w:divBdr>
        <w:top w:val="none" w:sz="0" w:space="0" w:color="auto"/>
        <w:left w:val="none" w:sz="0" w:space="0" w:color="auto"/>
        <w:bottom w:val="none" w:sz="0" w:space="0" w:color="auto"/>
        <w:right w:val="none" w:sz="0" w:space="0" w:color="auto"/>
      </w:divBdr>
      <w:divsChild>
        <w:div w:id="1415470993">
          <w:marLeft w:val="0"/>
          <w:marRight w:val="0"/>
          <w:marTop w:val="0"/>
          <w:marBottom w:val="0"/>
          <w:divBdr>
            <w:top w:val="none" w:sz="0" w:space="0" w:color="auto"/>
            <w:left w:val="none" w:sz="0" w:space="0" w:color="auto"/>
            <w:bottom w:val="none" w:sz="0" w:space="0" w:color="auto"/>
            <w:right w:val="none" w:sz="0" w:space="0" w:color="auto"/>
          </w:divBdr>
          <w:divsChild>
            <w:div w:id="971593409">
              <w:marLeft w:val="0"/>
              <w:marRight w:val="0"/>
              <w:marTop w:val="0"/>
              <w:marBottom w:val="0"/>
              <w:divBdr>
                <w:top w:val="none" w:sz="0" w:space="0" w:color="auto"/>
                <w:left w:val="none" w:sz="0" w:space="0" w:color="auto"/>
                <w:bottom w:val="none" w:sz="0" w:space="0" w:color="auto"/>
                <w:right w:val="none" w:sz="0" w:space="0" w:color="auto"/>
              </w:divBdr>
              <w:divsChild>
                <w:div w:id="436369047">
                  <w:marLeft w:val="0"/>
                  <w:marRight w:val="0"/>
                  <w:marTop w:val="0"/>
                  <w:marBottom w:val="2820"/>
                  <w:divBdr>
                    <w:top w:val="none" w:sz="0" w:space="0" w:color="auto"/>
                    <w:left w:val="none" w:sz="0" w:space="0" w:color="auto"/>
                    <w:bottom w:val="none" w:sz="0" w:space="0" w:color="auto"/>
                    <w:right w:val="none" w:sz="0" w:space="0" w:color="auto"/>
                  </w:divBdr>
                  <w:divsChild>
                    <w:div w:id="328870609">
                      <w:marLeft w:val="0"/>
                      <w:marRight w:val="0"/>
                      <w:marTop w:val="0"/>
                      <w:marBottom w:val="0"/>
                      <w:divBdr>
                        <w:top w:val="none" w:sz="0" w:space="0" w:color="auto"/>
                        <w:left w:val="none" w:sz="0" w:space="27" w:color="auto"/>
                        <w:bottom w:val="single" w:sz="6" w:space="10" w:color="F7CD46"/>
                        <w:right w:val="none" w:sz="0" w:space="27" w:color="auto"/>
                      </w:divBdr>
                      <w:divsChild>
                        <w:div w:id="14752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644">
                  <w:marLeft w:val="0"/>
                  <w:marRight w:val="0"/>
                  <w:marTop w:val="1350"/>
                  <w:marBottom w:val="0"/>
                  <w:divBdr>
                    <w:top w:val="none" w:sz="0" w:space="0" w:color="auto"/>
                    <w:left w:val="none" w:sz="0" w:space="0" w:color="auto"/>
                    <w:bottom w:val="none" w:sz="0" w:space="0" w:color="auto"/>
                    <w:right w:val="none" w:sz="0" w:space="0" w:color="auto"/>
                  </w:divBdr>
                  <w:divsChild>
                    <w:div w:id="1957910593">
                      <w:marLeft w:val="0"/>
                      <w:marRight w:val="0"/>
                      <w:marTop w:val="0"/>
                      <w:marBottom w:val="0"/>
                      <w:divBdr>
                        <w:top w:val="none" w:sz="0" w:space="0" w:color="auto"/>
                        <w:left w:val="none" w:sz="0" w:space="0" w:color="auto"/>
                        <w:bottom w:val="none" w:sz="0" w:space="0" w:color="auto"/>
                        <w:right w:val="none" w:sz="0" w:space="0" w:color="auto"/>
                      </w:divBdr>
                      <w:divsChild>
                        <w:div w:id="508830369">
                          <w:marLeft w:val="0"/>
                          <w:marRight w:val="0"/>
                          <w:marTop w:val="0"/>
                          <w:marBottom w:val="0"/>
                          <w:divBdr>
                            <w:top w:val="single" w:sz="18" w:space="19" w:color="000000"/>
                            <w:left w:val="none" w:sz="0" w:space="0" w:color="auto"/>
                            <w:bottom w:val="none" w:sz="0" w:space="0" w:color="auto"/>
                            <w:right w:val="none" w:sz="0" w:space="0" w:color="auto"/>
                          </w:divBdr>
                        </w:div>
                        <w:div w:id="606229179">
                          <w:marLeft w:val="0"/>
                          <w:marRight w:val="0"/>
                          <w:marTop w:val="0"/>
                          <w:marBottom w:val="0"/>
                          <w:divBdr>
                            <w:top w:val="none" w:sz="0" w:space="0" w:color="auto"/>
                            <w:left w:val="none" w:sz="0" w:space="0" w:color="auto"/>
                            <w:bottom w:val="none" w:sz="0" w:space="0" w:color="auto"/>
                            <w:right w:val="none" w:sz="0" w:space="0" w:color="auto"/>
                          </w:divBdr>
                          <w:divsChild>
                            <w:div w:id="411314510">
                              <w:marLeft w:val="0"/>
                              <w:marRight w:val="0"/>
                              <w:marTop w:val="0"/>
                              <w:marBottom w:val="0"/>
                              <w:divBdr>
                                <w:top w:val="none" w:sz="0" w:space="0" w:color="auto"/>
                                <w:left w:val="none" w:sz="0" w:space="0" w:color="auto"/>
                                <w:bottom w:val="none" w:sz="0" w:space="0" w:color="auto"/>
                                <w:right w:val="none" w:sz="0" w:space="0" w:color="auto"/>
                              </w:divBdr>
                            </w:div>
                          </w:divsChild>
                        </w:div>
                        <w:div w:id="623996923">
                          <w:marLeft w:val="0"/>
                          <w:marRight w:val="0"/>
                          <w:marTop w:val="300"/>
                          <w:marBottom w:val="300"/>
                          <w:divBdr>
                            <w:top w:val="none" w:sz="0" w:space="0" w:color="auto"/>
                            <w:left w:val="none" w:sz="0" w:space="0" w:color="auto"/>
                            <w:bottom w:val="none" w:sz="0" w:space="0" w:color="auto"/>
                            <w:right w:val="none" w:sz="0" w:space="0" w:color="auto"/>
                          </w:divBdr>
                          <w:divsChild>
                            <w:div w:id="194269411">
                              <w:marLeft w:val="0"/>
                              <w:marRight w:val="0"/>
                              <w:marTop w:val="0"/>
                              <w:marBottom w:val="300"/>
                              <w:divBdr>
                                <w:top w:val="none" w:sz="0" w:space="0" w:color="auto"/>
                                <w:left w:val="none" w:sz="0" w:space="0" w:color="auto"/>
                                <w:bottom w:val="none" w:sz="0" w:space="0" w:color="auto"/>
                                <w:right w:val="none" w:sz="0" w:space="0" w:color="auto"/>
                              </w:divBdr>
                            </w:div>
                            <w:div w:id="210768105">
                              <w:marLeft w:val="0"/>
                              <w:marRight w:val="0"/>
                              <w:marTop w:val="0"/>
                              <w:marBottom w:val="0"/>
                              <w:divBdr>
                                <w:top w:val="none" w:sz="0" w:space="0" w:color="auto"/>
                                <w:left w:val="none" w:sz="0" w:space="0" w:color="auto"/>
                                <w:bottom w:val="none" w:sz="0" w:space="0" w:color="auto"/>
                                <w:right w:val="none" w:sz="0" w:space="0" w:color="auto"/>
                              </w:divBdr>
                              <w:divsChild>
                                <w:div w:id="260525820">
                                  <w:marLeft w:val="0"/>
                                  <w:marRight w:val="0"/>
                                  <w:marTop w:val="0"/>
                                  <w:marBottom w:val="0"/>
                                  <w:divBdr>
                                    <w:top w:val="none" w:sz="0" w:space="0" w:color="auto"/>
                                    <w:left w:val="none" w:sz="0" w:space="0" w:color="auto"/>
                                    <w:bottom w:val="none" w:sz="0" w:space="0" w:color="auto"/>
                                    <w:right w:val="none" w:sz="0" w:space="0" w:color="auto"/>
                                  </w:divBdr>
                                  <w:divsChild>
                                    <w:div w:id="595746426">
                                      <w:marLeft w:val="0"/>
                                      <w:marRight w:val="0"/>
                                      <w:marTop w:val="0"/>
                                      <w:marBottom w:val="0"/>
                                      <w:divBdr>
                                        <w:top w:val="none" w:sz="0" w:space="0" w:color="auto"/>
                                        <w:left w:val="none" w:sz="0" w:space="0" w:color="auto"/>
                                        <w:bottom w:val="none" w:sz="0" w:space="0" w:color="auto"/>
                                        <w:right w:val="none" w:sz="0" w:space="0" w:color="auto"/>
                                      </w:divBdr>
                                      <w:divsChild>
                                        <w:div w:id="1346441682">
                                          <w:marLeft w:val="0"/>
                                          <w:marRight w:val="0"/>
                                          <w:marTop w:val="0"/>
                                          <w:marBottom w:val="0"/>
                                          <w:divBdr>
                                            <w:top w:val="none" w:sz="0" w:space="0" w:color="auto"/>
                                            <w:left w:val="none" w:sz="0" w:space="0" w:color="auto"/>
                                            <w:bottom w:val="none" w:sz="0" w:space="0" w:color="auto"/>
                                            <w:right w:val="none" w:sz="0" w:space="0" w:color="auto"/>
                                          </w:divBdr>
                                          <w:divsChild>
                                            <w:div w:id="837306030">
                                              <w:blockQuote w:val="1"/>
                                              <w:marLeft w:val="0"/>
                                              <w:marRight w:val="0"/>
                                              <w:marTop w:val="0"/>
                                              <w:marBottom w:val="480"/>
                                              <w:divBdr>
                                                <w:top w:val="none" w:sz="0" w:space="0" w:color="auto"/>
                                                <w:left w:val="none" w:sz="0" w:space="0" w:color="auto"/>
                                                <w:bottom w:val="none" w:sz="0" w:space="0" w:color="auto"/>
                                                <w:right w:val="none" w:sz="0" w:space="0" w:color="auto"/>
                                              </w:divBdr>
                                            </w:div>
                                            <w:div w:id="899560531">
                                              <w:marLeft w:val="0"/>
                                              <w:marRight w:val="0"/>
                                              <w:marTop w:val="225"/>
                                              <w:marBottom w:val="225"/>
                                              <w:divBdr>
                                                <w:top w:val="none" w:sz="0" w:space="0" w:color="auto"/>
                                                <w:left w:val="none" w:sz="0" w:space="0" w:color="auto"/>
                                                <w:bottom w:val="none" w:sz="0" w:space="0" w:color="auto"/>
                                                <w:right w:val="none" w:sz="0" w:space="0" w:color="auto"/>
                                              </w:divBdr>
                                            </w:div>
                                            <w:div w:id="1498958111">
                                              <w:blockQuote w:val="1"/>
                                              <w:marLeft w:val="0"/>
                                              <w:marRight w:val="0"/>
                                              <w:marTop w:val="0"/>
                                              <w:marBottom w:val="480"/>
                                              <w:divBdr>
                                                <w:top w:val="none" w:sz="0" w:space="0" w:color="auto"/>
                                                <w:left w:val="none" w:sz="0" w:space="0" w:color="auto"/>
                                                <w:bottom w:val="none" w:sz="0" w:space="0" w:color="auto"/>
                                                <w:right w:val="none" w:sz="0" w:space="0" w:color="auto"/>
                                              </w:divBdr>
                                            </w:div>
                                            <w:div w:id="1641494781">
                                              <w:marLeft w:val="0"/>
                                              <w:marRight w:val="0"/>
                                              <w:marTop w:val="0"/>
                                              <w:marBottom w:val="0"/>
                                              <w:divBdr>
                                                <w:top w:val="none" w:sz="0" w:space="0" w:color="auto"/>
                                                <w:left w:val="none" w:sz="0" w:space="0" w:color="auto"/>
                                                <w:bottom w:val="none" w:sz="0" w:space="0" w:color="auto"/>
                                                <w:right w:val="none" w:sz="0" w:space="0" w:color="auto"/>
                                              </w:divBdr>
                                            </w:div>
                                            <w:div w:id="1704941857">
                                              <w:marLeft w:val="0"/>
                                              <w:marRight w:val="0"/>
                                              <w:marTop w:val="225"/>
                                              <w:marBottom w:val="225"/>
                                              <w:divBdr>
                                                <w:top w:val="none" w:sz="0" w:space="0" w:color="auto"/>
                                                <w:left w:val="none" w:sz="0" w:space="0" w:color="auto"/>
                                                <w:bottom w:val="none" w:sz="0" w:space="0" w:color="auto"/>
                                                <w:right w:val="none" w:sz="0" w:space="0" w:color="auto"/>
                                              </w:divBdr>
                                            </w:div>
                                            <w:div w:id="1997569616">
                                              <w:blockQuote w:val="1"/>
                                              <w:marLeft w:val="0"/>
                                              <w:marRight w:val="0"/>
                                              <w:marTop w:val="0"/>
                                              <w:marBottom w:val="480"/>
                                              <w:divBdr>
                                                <w:top w:val="none" w:sz="0" w:space="0" w:color="auto"/>
                                                <w:left w:val="none" w:sz="0" w:space="0" w:color="auto"/>
                                                <w:bottom w:val="none" w:sz="0" w:space="0" w:color="auto"/>
                                                <w:right w:val="none" w:sz="0" w:space="0" w:color="auto"/>
                                              </w:divBdr>
                                            </w:div>
                                            <w:div w:id="2076853784">
                                              <w:blockQuote w:val="1"/>
                                              <w:marLeft w:val="0"/>
                                              <w:marRight w:val="0"/>
                                              <w:marTop w:val="0"/>
                                              <w:marBottom w:val="480"/>
                                              <w:divBdr>
                                                <w:top w:val="none" w:sz="0" w:space="0" w:color="auto"/>
                                                <w:left w:val="none" w:sz="0" w:space="0" w:color="auto"/>
                                                <w:bottom w:val="none" w:sz="0" w:space="0" w:color="auto"/>
                                                <w:right w:val="none" w:sz="0" w:space="0" w:color="auto"/>
                                              </w:divBdr>
                                            </w:div>
                                            <w:div w:id="2120173362">
                                              <w:marLeft w:val="0"/>
                                              <w:marRight w:val="0"/>
                                              <w:marTop w:val="300"/>
                                              <w:marBottom w:val="300"/>
                                              <w:divBdr>
                                                <w:top w:val="single" w:sz="6" w:space="23" w:color="AD9130"/>
                                                <w:left w:val="single" w:sz="6" w:space="12" w:color="AD9130"/>
                                                <w:bottom w:val="single" w:sz="6" w:space="30" w:color="AD9130"/>
                                                <w:right w:val="single" w:sz="6" w:space="19" w:color="AD9130"/>
                                              </w:divBdr>
                                              <w:divsChild>
                                                <w:div w:id="18599268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6506">
                                      <w:marLeft w:val="0"/>
                                      <w:marRight w:val="0"/>
                                      <w:marTop w:val="420"/>
                                      <w:marBottom w:val="615"/>
                                      <w:divBdr>
                                        <w:top w:val="none" w:sz="0" w:space="0" w:color="auto"/>
                                        <w:left w:val="none" w:sz="0" w:space="0" w:color="auto"/>
                                        <w:bottom w:val="none" w:sz="0" w:space="0" w:color="auto"/>
                                        <w:right w:val="none" w:sz="0" w:space="0" w:color="auto"/>
                                      </w:divBdr>
                                      <w:divsChild>
                                        <w:div w:id="408700301">
                                          <w:marLeft w:val="0"/>
                                          <w:marRight w:val="0"/>
                                          <w:marTop w:val="0"/>
                                          <w:marBottom w:val="0"/>
                                          <w:divBdr>
                                            <w:top w:val="single" w:sz="6" w:space="8" w:color="F7C600"/>
                                            <w:left w:val="none" w:sz="0" w:space="0" w:color="auto"/>
                                            <w:bottom w:val="single" w:sz="6" w:space="8" w:color="F7C600"/>
                                            <w:right w:val="none" w:sz="0" w:space="0" w:color="auto"/>
                                          </w:divBdr>
                                        </w:div>
                                        <w:div w:id="1647853153">
                                          <w:marLeft w:val="0"/>
                                          <w:marRight w:val="0"/>
                                          <w:marTop w:val="75"/>
                                          <w:marBottom w:val="165"/>
                                          <w:divBdr>
                                            <w:top w:val="none" w:sz="0" w:space="0" w:color="auto"/>
                                            <w:left w:val="none" w:sz="0" w:space="0" w:color="auto"/>
                                            <w:bottom w:val="none" w:sz="0" w:space="0" w:color="auto"/>
                                            <w:right w:val="none" w:sz="0" w:space="0" w:color="auto"/>
                                          </w:divBdr>
                                          <w:divsChild>
                                            <w:div w:id="185949453">
                                              <w:marLeft w:val="0"/>
                                              <w:marRight w:val="195"/>
                                              <w:marTop w:val="0"/>
                                              <w:marBottom w:val="0"/>
                                              <w:divBdr>
                                                <w:top w:val="none" w:sz="0" w:space="0" w:color="auto"/>
                                                <w:left w:val="none" w:sz="0" w:space="0" w:color="auto"/>
                                                <w:bottom w:val="none" w:sz="0" w:space="0" w:color="auto"/>
                                                <w:right w:val="none" w:sz="0" w:space="0" w:color="auto"/>
                                              </w:divBdr>
                                            </w:div>
                                          </w:divsChild>
                                        </w:div>
                                        <w:div w:id="19077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3397">
                                  <w:marLeft w:val="0"/>
                                  <w:marRight w:val="0"/>
                                  <w:marTop w:val="0"/>
                                  <w:marBottom w:val="0"/>
                                  <w:divBdr>
                                    <w:top w:val="none" w:sz="0" w:space="0" w:color="auto"/>
                                    <w:left w:val="none" w:sz="0" w:space="0" w:color="auto"/>
                                    <w:bottom w:val="none" w:sz="0" w:space="0" w:color="auto"/>
                                    <w:right w:val="none" w:sz="0" w:space="0" w:color="auto"/>
                                  </w:divBdr>
                                  <w:divsChild>
                                    <w:div w:id="44765311">
                                      <w:marLeft w:val="0"/>
                                      <w:marRight w:val="0"/>
                                      <w:marTop w:val="300"/>
                                      <w:marBottom w:val="300"/>
                                      <w:divBdr>
                                        <w:top w:val="none" w:sz="0" w:space="0" w:color="auto"/>
                                        <w:left w:val="none" w:sz="0" w:space="0" w:color="auto"/>
                                        <w:bottom w:val="none" w:sz="0" w:space="0" w:color="auto"/>
                                        <w:right w:val="none" w:sz="0" w:space="0" w:color="auto"/>
                                      </w:divBdr>
                                      <w:divsChild>
                                        <w:div w:id="1599682123">
                                          <w:marLeft w:val="330"/>
                                          <w:marRight w:val="0"/>
                                          <w:marTop w:val="0"/>
                                          <w:marBottom w:val="0"/>
                                          <w:divBdr>
                                            <w:top w:val="none" w:sz="0" w:space="0" w:color="auto"/>
                                            <w:left w:val="none" w:sz="0" w:space="0" w:color="auto"/>
                                            <w:bottom w:val="none" w:sz="0" w:space="0" w:color="auto"/>
                                            <w:right w:val="none" w:sz="0" w:space="0" w:color="auto"/>
                                          </w:divBdr>
                                          <w:divsChild>
                                            <w:div w:id="2017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6142">
                                      <w:marLeft w:val="0"/>
                                      <w:marRight w:val="0"/>
                                      <w:marTop w:val="300"/>
                                      <w:marBottom w:val="300"/>
                                      <w:divBdr>
                                        <w:top w:val="none" w:sz="0" w:space="0" w:color="auto"/>
                                        <w:left w:val="none" w:sz="0" w:space="0" w:color="auto"/>
                                        <w:bottom w:val="none" w:sz="0" w:space="0" w:color="auto"/>
                                        <w:right w:val="none" w:sz="0" w:space="0" w:color="auto"/>
                                      </w:divBdr>
                                    </w:div>
                                  </w:divsChild>
                                </w:div>
                                <w:div w:id="919556839">
                                  <w:marLeft w:val="300"/>
                                  <w:marRight w:val="0"/>
                                  <w:marTop w:val="0"/>
                                  <w:marBottom w:val="480"/>
                                  <w:divBdr>
                                    <w:top w:val="none" w:sz="0" w:space="0" w:color="auto"/>
                                    <w:left w:val="none" w:sz="0" w:space="0" w:color="auto"/>
                                    <w:bottom w:val="none" w:sz="0" w:space="0" w:color="auto"/>
                                    <w:right w:val="none" w:sz="0" w:space="0" w:color="auto"/>
                                  </w:divBdr>
                                  <w:divsChild>
                                    <w:div w:id="6760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3082">
                              <w:marLeft w:val="0"/>
                              <w:marRight w:val="0"/>
                              <w:marTop w:val="0"/>
                              <w:marBottom w:val="300"/>
                              <w:divBdr>
                                <w:top w:val="none" w:sz="0" w:space="0" w:color="auto"/>
                                <w:left w:val="none" w:sz="0" w:space="0" w:color="auto"/>
                                <w:bottom w:val="none" w:sz="0" w:space="0" w:color="auto"/>
                                <w:right w:val="none" w:sz="0" w:space="0" w:color="auto"/>
                              </w:divBdr>
                            </w:div>
                          </w:divsChild>
                        </w:div>
                        <w:div w:id="1424106168">
                          <w:marLeft w:val="0"/>
                          <w:marRight w:val="0"/>
                          <w:marTop w:val="240"/>
                          <w:marBottom w:val="0"/>
                          <w:divBdr>
                            <w:top w:val="none" w:sz="0" w:space="0" w:color="auto"/>
                            <w:left w:val="none" w:sz="0" w:space="0" w:color="auto"/>
                            <w:bottom w:val="none" w:sz="0" w:space="0" w:color="auto"/>
                            <w:right w:val="none" w:sz="0" w:space="0" w:color="auto"/>
                          </w:divBdr>
                          <w:divsChild>
                            <w:div w:id="741219398">
                              <w:marLeft w:val="0"/>
                              <w:marRight w:val="0"/>
                              <w:marTop w:val="0"/>
                              <w:marBottom w:val="0"/>
                              <w:divBdr>
                                <w:top w:val="none" w:sz="0" w:space="0" w:color="auto"/>
                                <w:left w:val="none" w:sz="0" w:space="0" w:color="auto"/>
                                <w:bottom w:val="none" w:sz="0" w:space="0" w:color="auto"/>
                                <w:right w:val="none" w:sz="0" w:space="0" w:color="auto"/>
                              </w:divBdr>
                            </w:div>
                            <w:div w:id="818812711">
                              <w:marLeft w:val="0"/>
                              <w:marRight w:val="0"/>
                              <w:marTop w:val="0"/>
                              <w:marBottom w:val="0"/>
                              <w:divBdr>
                                <w:top w:val="none" w:sz="0" w:space="0" w:color="auto"/>
                                <w:left w:val="none" w:sz="0" w:space="0" w:color="auto"/>
                                <w:bottom w:val="none" w:sz="0" w:space="0" w:color="auto"/>
                                <w:right w:val="none" w:sz="0" w:space="0" w:color="auto"/>
                              </w:divBdr>
                            </w:div>
                            <w:div w:id="1065877738">
                              <w:marLeft w:val="0"/>
                              <w:marRight w:val="0"/>
                              <w:marTop w:val="0"/>
                              <w:marBottom w:val="0"/>
                              <w:divBdr>
                                <w:top w:val="none" w:sz="0" w:space="0" w:color="auto"/>
                                <w:left w:val="none" w:sz="0" w:space="0" w:color="auto"/>
                                <w:bottom w:val="none" w:sz="0" w:space="0" w:color="auto"/>
                                <w:right w:val="none" w:sz="0" w:space="0" w:color="auto"/>
                              </w:divBdr>
                            </w:div>
                            <w:div w:id="1283879681">
                              <w:marLeft w:val="0"/>
                              <w:marRight w:val="0"/>
                              <w:marTop w:val="0"/>
                              <w:marBottom w:val="0"/>
                              <w:divBdr>
                                <w:top w:val="none" w:sz="0" w:space="0" w:color="auto"/>
                                <w:left w:val="none" w:sz="0" w:space="0" w:color="auto"/>
                                <w:bottom w:val="none" w:sz="0" w:space="0" w:color="auto"/>
                                <w:right w:val="none" w:sz="0" w:space="0" w:color="auto"/>
                              </w:divBdr>
                            </w:div>
                            <w:div w:id="1344630503">
                              <w:marLeft w:val="0"/>
                              <w:marRight w:val="0"/>
                              <w:marTop w:val="0"/>
                              <w:marBottom w:val="0"/>
                              <w:divBdr>
                                <w:top w:val="none" w:sz="0" w:space="0" w:color="auto"/>
                                <w:left w:val="none" w:sz="0" w:space="0" w:color="auto"/>
                                <w:bottom w:val="none" w:sz="0" w:space="0" w:color="auto"/>
                                <w:right w:val="none" w:sz="0" w:space="0" w:color="auto"/>
                              </w:divBdr>
                            </w:div>
                            <w:div w:id="1406680856">
                              <w:marLeft w:val="0"/>
                              <w:marRight w:val="0"/>
                              <w:marTop w:val="0"/>
                              <w:marBottom w:val="0"/>
                              <w:divBdr>
                                <w:top w:val="none" w:sz="0" w:space="0" w:color="auto"/>
                                <w:left w:val="none" w:sz="0" w:space="0" w:color="auto"/>
                                <w:bottom w:val="none" w:sz="0" w:space="0" w:color="auto"/>
                                <w:right w:val="none" w:sz="0" w:space="0" w:color="auto"/>
                              </w:divBdr>
                            </w:div>
                          </w:divsChild>
                        </w:div>
                        <w:div w:id="1856074000">
                          <w:marLeft w:val="0"/>
                          <w:marRight w:val="0"/>
                          <w:marTop w:val="0"/>
                          <w:marBottom w:val="600"/>
                          <w:divBdr>
                            <w:top w:val="none" w:sz="0" w:space="0" w:color="auto"/>
                            <w:left w:val="none" w:sz="0" w:space="0" w:color="auto"/>
                            <w:bottom w:val="none" w:sz="0" w:space="0" w:color="auto"/>
                            <w:right w:val="none" w:sz="0" w:space="0" w:color="auto"/>
                          </w:divBdr>
                          <w:divsChild>
                            <w:div w:id="1659647139">
                              <w:marLeft w:val="0"/>
                              <w:marRight w:val="0"/>
                              <w:marTop w:val="0"/>
                              <w:marBottom w:val="0"/>
                              <w:divBdr>
                                <w:top w:val="single" w:sz="6" w:space="6" w:color="F7C600"/>
                                <w:left w:val="none" w:sz="0" w:space="0" w:color="auto"/>
                                <w:bottom w:val="single" w:sz="6" w:space="6" w:color="F7C600"/>
                                <w:right w:val="none" w:sz="0" w:space="0" w:color="auto"/>
                              </w:divBdr>
                            </w:div>
                          </w:divsChild>
                        </w:div>
                      </w:divsChild>
                    </w:div>
                  </w:divsChild>
                </w:div>
              </w:divsChild>
            </w:div>
          </w:divsChild>
        </w:div>
      </w:divsChild>
    </w:div>
    <w:div w:id="2072921012">
      <w:bodyDiv w:val="1"/>
      <w:marLeft w:val="0"/>
      <w:marRight w:val="0"/>
      <w:marTop w:val="0"/>
      <w:marBottom w:val="0"/>
      <w:divBdr>
        <w:top w:val="none" w:sz="0" w:space="0" w:color="auto"/>
        <w:left w:val="none" w:sz="0" w:space="0" w:color="auto"/>
        <w:bottom w:val="none" w:sz="0" w:space="0" w:color="auto"/>
        <w:right w:val="none" w:sz="0" w:space="0" w:color="auto"/>
      </w:divBdr>
    </w:div>
    <w:div w:id="2080053014">
      <w:bodyDiv w:val="1"/>
      <w:marLeft w:val="0"/>
      <w:marRight w:val="0"/>
      <w:marTop w:val="0"/>
      <w:marBottom w:val="0"/>
      <w:divBdr>
        <w:top w:val="none" w:sz="0" w:space="0" w:color="auto"/>
        <w:left w:val="none" w:sz="0" w:space="0" w:color="auto"/>
        <w:bottom w:val="none" w:sz="0" w:space="0" w:color="auto"/>
        <w:right w:val="none" w:sz="0" w:space="0" w:color="auto"/>
      </w:divBdr>
    </w:div>
    <w:div w:id="2083212176">
      <w:bodyDiv w:val="1"/>
      <w:marLeft w:val="0"/>
      <w:marRight w:val="0"/>
      <w:marTop w:val="0"/>
      <w:marBottom w:val="0"/>
      <w:divBdr>
        <w:top w:val="none" w:sz="0" w:space="0" w:color="auto"/>
        <w:left w:val="none" w:sz="0" w:space="0" w:color="auto"/>
        <w:bottom w:val="none" w:sz="0" w:space="0" w:color="auto"/>
        <w:right w:val="none" w:sz="0" w:space="0" w:color="auto"/>
      </w:divBdr>
    </w:div>
    <w:div w:id="2086148421">
      <w:bodyDiv w:val="1"/>
      <w:marLeft w:val="0"/>
      <w:marRight w:val="0"/>
      <w:marTop w:val="0"/>
      <w:marBottom w:val="0"/>
      <w:divBdr>
        <w:top w:val="none" w:sz="0" w:space="0" w:color="auto"/>
        <w:left w:val="none" w:sz="0" w:space="0" w:color="auto"/>
        <w:bottom w:val="none" w:sz="0" w:space="0" w:color="auto"/>
        <w:right w:val="none" w:sz="0" w:space="0" w:color="auto"/>
      </w:divBdr>
    </w:div>
    <w:div w:id="2090350331">
      <w:bodyDiv w:val="1"/>
      <w:marLeft w:val="0"/>
      <w:marRight w:val="0"/>
      <w:marTop w:val="0"/>
      <w:marBottom w:val="0"/>
      <w:divBdr>
        <w:top w:val="none" w:sz="0" w:space="0" w:color="auto"/>
        <w:left w:val="none" w:sz="0" w:space="0" w:color="auto"/>
        <w:bottom w:val="none" w:sz="0" w:space="0" w:color="auto"/>
        <w:right w:val="none" w:sz="0" w:space="0" w:color="auto"/>
      </w:divBdr>
    </w:div>
    <w:div w:id="2094399723">
      <w:bodyDiv w:val="1"/>
      <w:marLeft w:val="0"/>
      <w:marRight w:val="0"/>
      <w:marTop w:val="0"/>
      <w:marBottom w:val="0"/>
      <w:divBdr>
        <w:top w:val="none" w:sz="0" w:space="0" w:color="auto"/>
        <w:left w:val="none" w:sz="0" w:space="0" w:color="auto"/>
        <w:bottom w:val="none" w:sz="0" w:space="0" w:color="auto"/>
        <w:right w:val="none" w:sz="0" w:space="0" w:color="auto"/>
      </w:divBdr>
    </w:div>
    <w:div w:id="2094423715">
      <w:bodyDiv w:val="1"/>
      <w:marLeft w:val="0"/>
      <w:marRight w:val="0"/>
      <w:marTop w:val="0"/>
      <w:marBottom w:val="0"/>
      <w:divBdr>
        <w:top w:val="none" w:sz="0" w:space="0" w:color="auto"/>
        <w:left w:val="none" w:sz="0" w:space="0" w:color="auto"/>
        <w:bottom w:val="none" w:sz="0" w:space="0" w:color="auto"/>
        <w:right w:val="none" w:sz="0" w:space="0" w:color="auto"/>
      </w:divBdr>
    </w:div>
    <w:div w:id="2107538531">
      <w:bodyDiv w:val="1"/>
      <w:marLeft w:val="0"/>
      <w:marRight w:val="0"/>
      <w:marTop w:val="0"/>
      <w:marBottom w:val="0"/>
      <w:divBdr>
        <w:top w:val="none" w:sz="0" w:space="0" w:color="auto"/>
        <w:left w:val="none" w:sz="0" w:space="0" w:color="auto"/>
        <w:bottom w:val="none" w:sz="0" w:space="0" w:color="auto"/>
        <w:right w:val="none" w:sz="0" w:space="0" w:color="auto"/>
      </w:divBdr>
    </w:div>
    <w:div w:id="2108386815">
      <w:bodyDiv w:val="1"/>
      <w:marLeft w:val="0"/>
      <w:marRight w:val="0"/>
      <w:marTop w:val="0"/>
      <w:marBottom w:val="0"/>
      <w:divBdr>
        <w:top w:val="none" w:sz="0" w:space="0" w:color="auto"/>
        <w:left w:val="none" w:sz="0" w:space="0" w:color="auto"/>
        <w:bottom w:val="none" w:sz="0" w:space="0" w:color="auto"/>
        <w:right w:val="none" w:sz="0" w:space="0" w:color="auto"/>
      </w:divBdr>
    </w:div>
    <w:div w:id="2112629619">
      <w:bodyDiv w:val="1"/>
      <w:marLeft w:val="0"/>
      <w:marRight w:val="0"/>
      <w:marTop w:val="0"/>
      <w:marBottom w:val="0"/>
      <w:divBdr>
        <w:top w:val="none" w:sz="0" w:space="0" w:color="auto"/>
        <w:left w:val="none" w:sz="0" w:space="0" w:color="auto"/>
        <w:bottom w:val="none" w:sz="0" w:space="0" w:color="auto"/>
        <w:right w:val="none" w:sz="0" w:space="0" w:color="auto"/>
      </w:divBdr>
    </w:div>
    <w:div w:id="2119256191">
      <w:bodyDiv w:val="1"/>
      <w:marLeft w:val="0"/>
      <w:marRight w:val="0"/>
      <w:marTop w:val="0"/>
      <w:marBottom w:val="0"/>
      <w:divBdr>
        <w:top w:val="none" w:sz="0" w:space="0" w:color="auto"/>
        <w:left w:val="none" w:sz="0" w:space="0" w:color="auto"/>
        <w:bottom w:val="none" w:sz="0" w:space="0" w:color="auto"/>
        <w:right w:val="none" w:sz="0" w:space="0" w:color="auto"/>
      </w:divBdr>
    </w:div>
    <w:div w:id="2130317958">
      <w:bodyDiv w:val="1"/>
      <w:marLeft w:val="0"/>
      <w:marRight w:val="0"/>
      <w:marTop w:val="0"/>
      <w:marBottom w:val="0"/>
      <w:divBdr>
        <w:top w:val="none" w:sz="0" w:space="0" w:color="auto"/>
        <w:left w:val="none" w:sz="0" w:space="0" w:color="auto"/>
        <w:bottom w:val="none" w:sz="0" w:space="0" w:color="auto"/>
        <w:right w:val="none" w:sz="0" w:space="0" w:color="auto"/>
      </w:divBdr>
      <w:divsChild>
        <w:div w:id="1070931281">
          <w:marLeft w:val="0"/>
          <w:marRight w:val="0"/>
          <w:marTop w:val="0"/>
          <w:marBottom w:val="525"/>
          <w:divBdr>
            <w:top w:val="none" w:sz="0" w:space="0" w:color="auto"/>
            <w:left w:val="none" w:sz="0" w:space="0" w:color="auto"/>
            <w:bottom w:val="none" w:sz="0" w:space="0" w:color="auto"/>
            <w:right w:val="none" w:sz="0" w:space="0" w:color="auto"/>
          </w:divBdr>
        </w:div>
      </w:divsChild>
    </w:div>
    <w:div w:id="2133665179">
      <w:bodyDiv w:val="1"/>
      <w:marLeft w:val="0"/>
      <w:marRight w:val="0"/>
      <w:marTop w:val="0"/>
      <w:marBottom w:val="0"/>
      <w:divBdr>
        <w:top w:val="none" w:sz="0" w:space="0" w:color="auto"/>
        <w:left w:val="none" w:sz="0" w:space="0" w:color="auto"/>
        <w:bottom w:val="none" w:sz="0" w:space="0" w:color="auto"/>
        <w:right w:val="none" w:sz="0" w:space="0" w:color="auto"/>
      </w:divBdr>
    </w:div>
    <w:div w:id="2133942719">
      <w:bodyDiv w:val="1"/>
      <w:marLeft w:val="0"/>
      <w:marRight w:val="0"/>
      <w:marTop w:val="0"/>
      <w:marBottom w:val="0"/>
      <w:divBdr>
        <w:top w:val="none" w:sz="0" w:space="0" w:color="auto"/>
        <w:left w:val="none" w:sz="0" w:space="0" w:color="auto"/>
        <w:bottom w:val="none" w:sz="0" w:space="0" w:color="auto"/>
        <w:right w:val="none" w:sz="0" w:space="0" w:color="auto"/>
      </w:divBdr>
    </w:div>
    <w:div w:id="2134055370">
      <w:bodyDiv w:val="1"/>
      <w:marLeft w:val="0"/>
      <w:marRight w:val="0"/>
      <w:marTop w:val="0"/>
      <w:marBottom w:val="0"/>
      <w:divBdr>
        <w:top w:val="none" w:sz="0" w:space="0" w:color="auto"/>
        <w:left w:val="none" w:sz="0" w:space="0" w:color="auto"/>
        <w:bottom w:val="none" w:sz="0" w:space="0" w:color="auto"/>
        <w:right w:val="none" w:sz="0" w:space="0" w:color="auto"/>
      </w:divBdr>
    </w:div>
    <w:div w:id="2138133975">
      <w:bodyDiv w:val="1"/>
      <w:marLeft w:val="0"/>
      <w:marRight w:val="0"/>
      <w:marTop w:val="0"/>
      <w:marBottom w:val="0"/>
      <w:divBdr>
        <w:top w:val="none" w:sz="0" w:space="0" w:color="auto"/>
        <w:left w:val="none" w:sz="0" w:space="0" w:color="auto"/>
        <w:bottom w:val="none" w:sz="0" w:space="0" w:color="auto"/>
        <w:right w:val="none" w:sz="0" w:space="0" w:color="auto"/>
      </w:divBdr>
    </w:div>
    <w:div w:id="2140763420">
      <w:bodyDiv w:val="1"/>
      <w:marLeft w:val="0"/>
      <w:marRight w:val="0"/>
      <w:marTop w:val="0"/>
      <w:marBottom w:val="0"/>
      <w:divBdr>
        <w:top w:val="none" w:sz="0" w:space="0" w:color="auto"/>
        <w:left w:val="none" w:sz="0" w:space="0" w:color="auto"/>
        <w:bottom w:val="none" w:sz="0" w:space="0" w:color="auto"/>
        <w:right w:val="none" w:sz="0" w:space="0" w:color="auto"/>
      </w:divBdr>
    </w:div>
    <w:div w:id="2143040979">
      <w:bodyDiv w:val="1"/>
      <w:marLeft w:val="0"/>
      <w:marRight w:val="0"/>
      <w:marTop w:val="0"/>
      <w:marBottom w:val="0"/>
      <w:divBdr>
        <w:top w:val="none" w:sz="0" w:space="0" w:color="auto"/>
        <w:left w:val="none" w:sz="0" w:space="0" w:color="auto"/>
        <w:bottom w:val="none" w:sz="0" w:space="0" w:color="auto"/>
        <w:right w:val="none" w:sz="0" w:space="0" w:color="auto"/>
      </w:divBdr>
    </w:div>
    <w:div w:id="2146043526">
      <w:bodyDiv w:val="1"/>
      <w:marLeft w:val="0"/>
      <w:marRight w:val="0"/>
      <w:marTop w:val="0"/>
      <w:marBottom w:val="0"/>
      <w:divBdr>
        <w:top w:val="none" w:sz="0" w:space="0" w:color="auto"/>
        <w:left w:val="none" w:sz="0" w:space="0" w:color="auto"/>
        <w:bottom w:val="none" w:sz="0" w:space="0" w:color="auto"/>
        <w:right w:val="none" w:sz="0" w:space="0" w:color="auto"/>
      </w:divBdr>
    </w:div>
    <w:div w:id="2146044844">
      <w:bodyDiv w:val="1"/>
      <w:marLeft w:val="0"/>
      <w:marRight w:val="0"/>
      <w:marTop w:val="0"/>
      <w:marBottom w:val="0"/>
      <w:divBdr>
        <w:top w:val="none" w:sz="0" w:space="0" w:color="auto"/>
        <w:left w:val="none" w:sz="0" w:space="0" w:color="auto"/>
        <w:bottom w:val="none" w:sz="0" w:space="0" w:color="auto"/>
        <w:right w:val="none" w:sz="0" w:space="0" w:color="auto"/>
      </w:divBdr>
    </w:div>
    <w:div w:id="214696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pp.pe/peru/amazonas/pj-dicto-9-meses-de-prision-preventiva-para-dos-sospechosos-por-asesinato-de-thalia-manrique-integrante-de-hermanos-guerrero-noticia-1603519" TargetMode="External"/><Relationship Id="rId21" Type="http://schemas.openxmlformats.org/officeDocument/2006/relationships/image" Target="media/image10.png"/><Relationship Id="rId42" Type="http://schemas.openxmlformats.org/officeDocument/2006/relationships/hyperlink" Target="https://rpp.pe/politica/gobierno/ministro-quero-responde-tras-decir-que-los-derechos-humanos-son-para-las-personas-no-para-las-ratas-me-referia-a-los-violadores-noticia-1603982" TargetMode="External"/><Relationship Id="rId47" Type="http://schemas.openxmlformats.org/officeDocument/2006/relationships/hyperlink" Target="https://rpp.pe/economia/economia/banco-scotiabank-peru-vende-su-financiera-crediscotia-al-banco-espanol-santander-noticia-1552849" TargetMode="External"/><Relationship Id="rId63" Type="http://schemas.openxmlformats.org/officeDocument/2006/relationships/hyperlink" Target="https://rpp.pe/noticias/ucrania" TargetMode="External"/><Relationship Id="rId68" Type="http://schemas.openxmlformats.org/officeDocument/2006/relationships/image" Target="media/image33.png"/><Relationship Id="rId16" Type="http://schemas.openxmlformats.org/officeDocument/2006/relationships/hyperlink" Target="https://rpp.pe/politica/congreso/patricia-juarez-tras-ampliacion-del-reinfo-la-situacion-llego-a-un-punto-de-quiebre-noticia-1601758?fbclid=IwY2xjawG5ZmVleHRuA2FlbQIxMAABHSiFzzTqif8WrLHv0TwJNYD_7Y1SC4oRSar0BBR-sf9T_HqZuHmfJMfUgQ_aem_BPRx0iqSXz-EE6rmt3XXaA" TargetMode="Externa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yperlink" Target="https://rpp.pe/economia/economia/inicio-nuevo-aeropuerto-jorge-chavez-mtc-lap-iata-aetai-noticia-1594916" TargetMode="External"/><Relationship Id="rId53" Type="http://schemas.openxmlformats.org/officeDocument/2006/relationships/image" Target="media/image24.png"/><Relationship Id="rId58" Type="http://schemas.openxmlformats.org/officeDocument/2006/relationships/hyperlink" Target="https://rpp.pe/economia/internacional/claudia-sheinbaum-a-ee-uu-y-canada-el-t-mec-es-la-unica-forma-de-enfrentar-con-exito-la-competencia-economica-con-china-noticia-1603486" TargetMode="External"/><Relationship Id="rId66" Type="http://schemas.openxmlformats.org/officeDocument/2006/relationships/image" Target="media/image32.png"/><Relationship Id="rId74" Type="http://schemas.openxmlformats.org/officeDocument/2006/relationships/hyperlink" Target="https://www.instagram.com/proyectozero.zero.2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pp.pe/tecnologia/mas-tecnologia/deja-de-contratar-humanos-la-polemica-campana-de-una-compania-de-inteligencia-artificial-noticia-1603676"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rpp.pe/politica/gobierno/ernesto-blume-critico-investigacion-fiscal-a-dina-boluarte-por-presunto-abandono-del-cargo-ha-habido-una-precipitacion-noticia-1603883" TargetMode="External"/><Relationship Id="rId30" Type="http://schemas.openxmlformats.org/officeDocument/2006/relationships/image" Target="media/image15.png"/><Relationship Id="rId35" Type="http://schemas.openxmlformats.org/officeDocument/2006/relationships/header" Target="header4.xml"/><Relationship Id="rId43" Type="http://schemas.openxmlformats.org/officeDocument/2006/relationships/hyperlink" Target="https://rpp.pe/politica/gobierno/las-muertes-que-ocurrieron-en-los-primeros-meses-del-gobierno-de-dina-boluarte-informe-noticia-1564167" TargetMode="External"/><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hyperlink" Target="https://proyectozero24.com/" TargetMode="Externa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hyperlink" Target="https://rpp.pe/mundo/medio-oriente/tension-en-medio-oriente-ministro-de-defensa-israeli-amenaza-a-libano-con-la-guerra-si-cae-la-tregua-con-hezbola-noticia-160210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s://rpp.pe/videos/ampliacion-de-noticias/taxista-fue-asesinado-en-la-victoria-automovil-recibio-mas-de-40-impactos-de-bala-noticia-1603887" TargetMode="External"/><Relationship Id="rId38" Type="http://schemas.openxmlformats.org/officeDocument/2006/relationships/header" Target="header7.xml"/><Relationship Id="rId46" Type="http://schemas.openxmlformats.org/officeDocument/2006/relationships/image" Target="media/image19.png"/><Relationship Id="rId59" Type="http://schemas.openxmlformats.org/officeDocument/2006/relationships/image" Target="media/image27.png"/><Relationship Id="rId67" Type="http://schemas.openxmlformats.org/officeDocument/2006/relationships/hyperlink" Target="https://rpp.pe/mundo/actualidad/registran-oficina-del-presidente-de-corea-del-sur-y-la-sede-central-de-la-policia-por-declaracion-de-ley-marcial-noticia-1603792" TargetMode="External"/><Relationship Id="rId20" Type="http://schemas.openxmlformats.org/officeDocument/2006/relationships/hyperlink" Target="https://rpp.pe/politica/congreso/comision-de-constitucion-aprobo-dictamen-para-eliminar-la-jnj-y-crear-la-escuela-nacional-de-la-magistratura-noticia-1559762" TargetMode="External"/><Relationship Id="rId41" Type="http://schemas.openxmlformats.org/officeDocument/2006/relationships/image" Target="media/image17.png"/><Relationship Id="rId54" Type="http://schemas.openxmlformats.org/officeDocument/2006/relationships/hyperlink" Target="https://rpp.pe/mundo/estados-unidos/luigi-mangione-presunto-asesino-del-director-de-unitedhealthcare-asegura-que-su-caso-es-un-insulto-a-la-inteligencia-noticia-1603695" TargetMode="External"/><Relationship Id="rId62" Type="http://schemas.openxmlformats.org/officeDocument/2006/relationships/image" Target="media/image29.png"/><Relationship Id="rId70" Type="http://schemas.openxmlformats.org/officeDocument/2006/relationships/hyperlink" Target="https://rpp.pe/noticias/siria" TargetMode="External"/><Relationship Id="rId75" Type="http://schemas.openxmlformats.org/officeDocument/2006/relationships/hyperlink" Target="https://twitter.com/proyectozero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rpp.pe/politica/judiciales/procuraduria-solicito-al-pj-que-maria-cordero-pague-s-200-000-de-reparacion-civil-por-presunto-recorte-de-sueldo-noticia-1586370" TargetMode="External"/><Relationship Id="rId36" Type="http://schemas.openxmlformats.org/officeDocument/2006/relationships/header" Target="header5.xml"/><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hyperlink" Target="https://rpp.pe/politica/gobierno/walter-astudillo-ministro-de-defensa-ratifica-importancia-de-comprar-24-aviones-caza-noticia-1599411" TargetMode="External"/><Relationship Id="rId31" Type="http://schemas.openxmlformats.org/officeDocument/2006/relationships/hyperlink" Target="https://rpp.pe/noticias/inseguridad-ciudadana"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hyperlink" Target="https://rpp.pe/mundo/estados-unidos/luigi-mangione-presunto-asesino-del-director-de-unitedhealthcare-asegura-que-su-caso-es-un-insulto-a-la-inteligencia-noticia-160369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yperlink" Target="https://rpp.pe/politica/gobierno/morgan-quero-defensoria-del-pueblo-rechaza-declaraciones-del-ministro-de-educacion-y-pide-su-inmediata-destitucion-noticia-1603990" TargetMode="External"/><Relationship Id="rId39" Type="http://schemas.openxmlformats.org/officeDocument/2006/relationships/header" Target="header8.xml"/><Relationship Id="rId34" Type="http://schemas.openxmlformats.org/officeDocument/2006/relationships/hyperlink" Target="https://rpp.pe/lima/policiales/la-victoria-un-fallecido-y-una-mujer-herida-dejo-un-ataque-contra-un-vehiculo-noticia-1603763" TargetMode="External"/><Relationship Id="rId50" Type="http://schemas.openxmlformats.org/officeDocument/2006/relationships/hyperlink" Target="https://rpp.pe/mundo/latinoamerica/brasil-lula-da-silva-esta-despierto-tras-operacion-pero-seguira-bajo-observacion-medica-los-proximos-dias-noticia-1603546" TargetMode="External"/><Relationship Id="rId55" Type="http://schemas.openxmlformats.org/officeDocument/2006/relationships/hyperlink" Target="https://rpp.pe/noticias/donald-trump" TargetMode="External"/><Relationship Id="rId76" Type="http://schemas.openxmlformats.org/officeDocument/2006/relationships/hyperlink" Target="https://www.facebook.com/proyectozero24"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rpp.pe/politica/judiciales/ministerio-publico-suscribio-acuerdo-de-colaboracion-eficaz-con-iccgsa-y-procuraduria-por-caso-odebrecht-noticia-15815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er\OneDrive\Documentos\Plantillas%20personalizadas%20de%20Office\NOTICIA%2030.SEP.202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C59BF-DB9A-4D67-9D4F-E16063A7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NOTICIA 30.SEP.2024</Template>
  <TotalTime>1</TotalTime>
  <Pages>9</Pages>
  <Words>1986</Words>
  <Characters>10924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12885</CharactersWithSpaces>
  <SharedDoc>false</SharedDoc>
  <HLinks>
    <vt:vector size="138" baseType="variant">
      <vt:variant>
        <vt:i4>2490421</vt:i4>
      </vt:variant>
      <vt:variant>
        <vt:i4>66</vt:i4>
      </vt:variant>
      <vt:variant>
        <vt:i4>0</vt:i4>
      </vt:variant>
      <vt:variant>
        <vt:i4>5</vt:i4>
      </vt:variant>
      <vt:variant>
        <vt:lpwstr>https://proyectozero24.com/</vt:lpwstr>
      </vt:variant>
      <vt:variant>
        <vt:lpwstr/>
      </vt:variant>
      <vt:variant>
        <vt:i4>7471147</vt:i4>
      </vt:variant>
      <vt:variant>
        <vt:i4>63</vt:i4>
      </vt:variant>
      <vt:variant>
        <vt:i4>0</vt:i4>
      </vt:variant>
      <vt:variant>
        <vt:i4>5</vt:i4>
      </vt:variant>
      <vt:variant>
        <vt:lpwstr>https://www.facebook.com/proyectozero24</vt:lpwstr>
      </vt:variant>
      <vt:variant>
        <vt:lpwstr/>
      </vt:variant>
      <vt:variant>
        <vt:i4>2097249</vt:i4>
      </vt:variant>
      <vt:variant>
        <vt:i4>60</vt:i4>
      </vt:variant>
      <vt:variant>
        <vt:i4>0</vt:i4>
      </vt:variant>
      <vt:variant>
        <vt:i4>5</vt:i4>
      </vt:variant>
      <vt:variant>
        <vt:lpwstr>https://twitter.com/proyectozero24</vt:lpwstr>
      </vt:variant>
      <vt:variant>
        <vt:lpwstr/>
      </vt:variant>
      <vt:variant>
        <vt:i4>2424890</vt:i4>
      </vt:variant>
      <vt:variant>
        <vt:i4>57</vt:i4>
      </vt:variant>
      <vt:variant>
        <vt:i4>0</vt:i4>
      </vt:variant>
      <vt:variant>
        <vt:i4>5</vt:i4>
      </vt:variant>
      <vt:variant>
        <vt:lpwstr>https://www.instagram.com/proyectozero.zero.24/</vt:lpwstr>
      </vt:variant>
      <vt:variant>
        <vt:lpwstr/>
      </vt:variant>
      <vt:variant>
        <vt:i4>2687008</vt:i4>
      </vt:variant>
      <vt:variant>
        <vt:i4>54</vt:i4>
      </vt:variant>
      <vt:variant>
        <vt:i4>0</vt:i4>
      </vt:variant>
      <vt:variant>
        <vt:i4>5</vt:i4>
      </vt:variant>
      <vt:variant>
        <vt:lpwstr>https://rpp.pe/mundo/actualidad/suben-a-558-los-muertos-por-los-bombardeos-israelies-contra-el-libano-entre-ellos-50-ninos-noticia-1586505</vt:lpwstr>
      </vt:variant>
      <vt:variant>
        <vt:lpwstr/>
      </vt:variant>
      <vt:variant>
        <vt:i4>6488191</vt:i4>
      </vt:variant>
      <vt:variant>
        <vt:i4>51</vt:i4>
      </vt:variant>
      <vt:variant>
        <vt:i4>0</vt:i4>
      </vt:variant>
      <vt:variant>
        <vt:i4>5</vt:i4>
      </vt:variant>
      <vt:variant>
        <vt:lpwstr>https://rpp.pe/noticias/israel</vt:lpwstr>
      </vt:variant>
      <vt:variant>
        <vt:lpwstr/>
      </vt:variant>
      <vt:variant>
        <vt:i4>3276900</vt:i4>
      </vt:variant>
      <vt:variant>
        <vt:i4>48</vt:i4>
      </vt:variant>
      <vt:variant>
        <vt:i4>0</vt:i4>
      </vt:variant>
      <vt:variant>
        <vt:i4>5</vt:i4>
      </vt:variant>
      <vt:variant>
        <vt:lpwstr>https://rpp.pe/mundo/actualidad/ataque-aereo-sobre-yemen-israel-bombardeo-puertos-y-centrales-electricas-en-ofensiva-contra-huties-noticia-1587961</vt:lpwstr>
      </vt:variant>
      <vt:variant>
        <vt:lpwstr/>
      </vt:variant>
      <vt:variant>
        <vt:i4>851981</vt:i4>
      </vt:variant>
      <vt:variant>
        <vt:i4>45</vt:i4>
      </vt:variant>
      <vt:variant>
        <vt:i4>0</vt:i4>
      </vt:variant>
      <vt:variant>
        <vt:i4>5</vt:i4>
      </vt:variant>
      <vt:variant>
        <vt:lpwstr>https://rpp.pe/mundo/actualidad/al-menos-50-muertos-y-300-heridos-en-ola-de-bombardeos-israelies-contra-el-sur-del-libano-noticia-1586180</vt:lpwstr>
      </vt:variant>
      <vt:variant>
        <vt:lpwstr/>
      </vt:variant>
      <vt:variant>
        <vt:i4>7536691</vt:i4>
      </vt:variant>
      <vt:variant>
        <vt:i4>42</vt:i4>
      </vt:variant>
      <vt:variant>
        <vt:i4>0</vt:i4>
      </vt:variant>
      <vt:variant>
        <vt:i4>5</vt:i4>
      </vt:variant>
      <vt:variant>
        <vt:lpwstr>https://rpp.pe/mundo/europa/italia-confiscan-12-mil-consolas-con-47-millones-de-videojuegos-piratas-noticia-1584252</vt:lpwstr>
      </vt:variant>
      <vt:variant>
        <vt:lpwstr/>
      </vt:variant>
      <vt:variant>
        <vt:i4>7340159</vt:i4>
      </vt:variant>
      <vt:variant>
        <vt:i4>39</vt:i4>
      </vt:variant>
      <vt:variant>
        <vt:i4>0</vt:i4>
      </vt:variant>
      <vt:variant>
        <vt:i4>5</vt:i4>
      </vt:variant>
      <vt:variant>
        <vt:lpwstr>https://rpp.pe/mundo/mexico/mexico-violencia-del-narcotrafico-deja-9-muertos-y-14-desaparecidos-en-el-estado-de-sinaloa-noticia-1583939</vt:lpwstr>
      </vt:variant>
      <vt:variant>
        <vt:lpwstr/>
      </vt:variant>
      <vt:variant>
        <vt:i4>4587537</vt:i4>
      </vt:variant>
      <vt:variant>
        <vt:i4>36</vt:i4>
      </vt:variant>
      <vt:variant>
        <vt:i4>0</vt:i4>
      </vt:variant>
      <vt:variant>
        <vt:i4>5</vt:i4>
      </vt:variant>
      <vt:variant>
        <vt:lpwstr>https://rpp.pe/mundo/actualidad/eeuu-es-el-principal-proveedor-de-armas-a-israel-en-plena-guerra-contra-gaza-noticia-1546106</vt:lpwstr>
      </vt:variant>
      <vt:variant>
        <vt:lpwstr/>
      </vt:variant>
      <vt:variant>
        <vt:i4>3604517</vt:i4>
      </vt:variant>
      <vt:variant>
        <vt:i4>33</vt:i4>
      </vt:variant>
      <vt:variant>
        <vt:i4>0</vt:i4>
      </vt:variant>
      <vt:variant>
        <vt:i4>5</vt:i4>
      </vt:variant>
      <vt:variant>
        <vt:lpwstr>https://rpp.pe/mundo/venezuela/maria-corina-machado-zapatero-colaboro-en-la-maniobra-del-regimen-para-el-exilio-de-gonzalez-urrutia-noticia-1587148</vt:lpwstr>
      </vt:variant>
      <vt:variant>
        <vt:lpwstr/>
      </vt:variant>
      <vt:variant>
        <vt:i4>262150</vt:i4>
      </vt:variant>
      <vt:variant>
        <vt:i4>30</vt:i4>
      </vt:variant>
      <vt:variant>
        <vt:i4>0</vt:i4>
      </vt:variant>
      <vt:variant>
        <vt:i4>5</vt:i4>
      </vt:variant>
      <vt:variant>
        <vt:lpwstr>https://rpp.pe/noticias/venezuela</vt:lpwstr>
      </vt:variant>
      <vt:variant>
        <vt:lpwstr/>
      </vt:variant>
      <vt:variant>
        <vt:i4>7602221</vt:i4>
      </vt:variant>
      <vt:variant>
        <vt:i4>27</vt:i4>
      </vt:variant>
      <vt:variant>
        <vt:i4>0</vt:i4>
      </vt:variant>
      <vt:variant>
        <vt:i4>5</vt:i4>
      </vt:variant>
      <vt:variant>
        <vt:lpwstr>https://rpp.pe/peru/callao/callao-conductor-se-salvo-de-morir-en-un-violento-accidente-en-la-avenida-argentina-noticia-1579942</vt:lpwstr>
      </vt:variant>
      <vt:variant>
        <vt:lpwstr/>
      </vt:variant>
      <vt:variant>
        <vt:i4>1835025</vt:i4>
      </vt:variant>
      <vt:variant>
        <vt:i4>24</vt:i4>
      </vt:variant>
      <vt:variant>
        <vt:i4>0</vt:i4>
      </vt:variant>
      <vt:variant>
        <vt:i4>5</vt:i4>
      </vt:variant>
      <vt:variant>
        <vt:lpwstr>https://rpp.pe/politica/gobierno/juan-jose-santivanez-ministro-del-interior-anuncia-que-chofer-del-cofre-no-ira-al-congreso-por-razones-de-seguridad-noticia-1586811</vt:lpwstr>
      </vt:variant>
      <vt:variant>
        <vt:lpwstr/>
      </vt:variant>
      <vt:variant>
        <vt:i4>6225985</vt:i4>
      </vt:variant>
      <vt:variant>
        <vt:i4>21</vt:i4>
      </vt:variant>
      <vt:variant>
        <vt:i4>0</vt:i4>
      </vt:variant>
      <vt:variant>
        <vt:i4>5</vt:i4>
      </vt:variant>
      <vt:variant>
        <vt:lpwstr>https://rpp.pe/politica/judiciales/poder-judicial-ordeno-levantar-el-secreto-bancario-y-la-reserva-tributaria-andres-hurtado-y-roxana-del-aguila-noticia-1587974</vt:lpwstr>
      </vt:variant>
      <vt:variant>
        <vt:lpwstr/>
      </vt:variant>
      <vt:variant>
        <vt:i4>8323185</vt:i4>
      </vt:variant>
      <vt:variant>
        <vt:i4>18</vt:i4>
      </vt:variant>
      <vt:variant>
        <vt:i4>0</vt:i4>
      </vt:variant>
      <vt:variant>
        <vt:i4>5</vt:i4>
      </vt:variant>
      <vt:variant>
        <vt:lpwstr>https://rpp.pe/peru/actualidad/andres-hurtado-fue-trasladado-a-la-prefectura-detencion-preliminar-video-noticia-1585612</vt:lpwstr>
      </vt:variant>
      <vt:variant>
        <vt:lpwstr/>
      </vt:variant>
      <vt:variant>
        <vt:i4>1245199</vt:i4>
      </vt:variant>
      <vt:variant>
        <vt:i4>15</vt:i4>
      </vt:variant>
      <vt:variant>
        <vt:i4>0</vt:i4>
      </vt:variant>
      <vt:variant>
        <vt:i4>5</vt:i4>
      </vt:variant>
      <vt:variant>
        <vt:lpwstr>https://rpp.pe/lima/judiciales/poder-judicial-evalua-prision-preventiva-contra-andres-hurtado-elizabeth-peralta-y-augusto-miu-lei-noticia-1587670</vt:lpwstr>
      </vt:variant>
      <vt:variant>
        <vt:lpwstr/>
      </vt:variant>
      <vt:variant>
        <vt:i4>524356</vt:i4>
      </vt:variant>
      <vt:variant>
        <vt:i4>12</vt:i4>
      </vt:variant>
      <vt:variant>
        <vt:i4>0</vt:i4>
      </vt:variant>
      <vt:variant>
        <vt:i4>5</vt:i4>
      </vt:variant>
      <vt:variant>
        <vt:lpwstr>https://rpp.pe/politica/gobierno/dina-boluarte-pidio-al-congreso-atender-de-forma-inmediata-el-proyecto-de-ley-que-tipifica-al-terrorismo-urbano-noticia-1587952</vt:lpwstr>
      </vt:variant>
      <vt:variant>
        <vt:lpwstr/>
      </vt:variant>
      <vt:variant>
        <vt:i4>2293883</vt:i4>
      </vt:variant>
      <vt:variant>
        <vt:i4>9</vt:i4>
      </vt:variant>
      <vt:variant>
        <vt:i4>0</vt:i4>
      </vt:variant>
      <vt:variant>
        <vt:i4>5</vt:i4>
      </vt:variant>
      <vt:variant>
        <vt:lpwstr>https://rpp.pe/politica/congreso/eduardo-salhuana-alberto-fujimori-presidente-del-congreso-rechazo-que-satomi-kataoka-evalue-reclamar-pension-vitalicia-noticia-1587330</vt:lpwstr>
      </vt:variant>
      <vt:variant>
        <vt:lpwstr/>
      </vt:variant>
      <vt:variant>
        <vt:i4>4522077</vt:i4>
      </vt:variant>
      <vt:variant>
        <vt:i4>6</vt:i4>
      </vt:variant>
      <vt:variant>
        <vt:i4>0</vt:i4>
      </vt:variant>
      <vt:variant>
        <vt:i4>5</vt:i4>
      </vt:variant>
      <vt:variant>
        <vt:lpwstr>https://rpp.pe/noticias/juan-jose-santivanez</vt:lpwstr>
      </vt:variant>
      <vt:variant>
        <vt:lpwstr/>
      </vt:variant>
      <vt:variant>
        <vt:i4>2293883</vt:i4>
      </vt:variant>
      <vt:variant>
        <vt:i4>3</vt:i4>
      </vt:variant>
      <vt:variant>
        <vt:i4>0</vt:i4>
      </vt:variant>
      <vt:variant>
        <vt:i4>5</vt:i4>
      </vt:variant>
      <vt:variant>
        <vt:lpwstr>https://rpp.pe/politica/congreso/eduardo-salhuana-alberto-fujimori-presidente-del-congreso-rechazo-que-satomi-kataoka-evalue-reclamar-pension-vitalicia-noticia-1587330</vt:lpwstr>
      </vt:variant>
      <vt:variant>
        <vt:lpwstr/>
      </vt:variant>
      <vt:variant>
        <vt:i4>7995433</vt:i4>
      </vt:variant>
      <vt:variant>
        <vt:i4>0</vt:i4>
      </vt:variant>
      <vt:variant>
        <vt:i4>0</vt:i4>
      </vt:variant>
      <vt:variant>
        <vt:i4>5</vt:i4>
      </vt:variant>
      <vt:variant>
        <vt:lpwstr>https://rpp.pe/politica/gobierno/encuesta-iep-desaprobacion-del-congreso-llego-al-92-y-dina-boluarte-solo-registra-5-de-respaldo-ciudadano-noticia-1587939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cespedes cardenas</dc:creator>
  <cp:keywords/>
  <dc:description/>
  <cp:lastModifiedBy>Luis Alejandro Yshii Meza</cp:lastModifiedBy>
  <cp:revision>2</cp:revision>
  <cp:lastPrinted>2024-12-12T15:20:00Z</cp:lastPrinted>
  <dcterms:created xsi:type="dcterms:W3CDTF">2024-12-12T15:50:00Z</dcterms:created>
  <dcterms:modified xsi:type="dcterms:W3CDTF">2024-12-12T15:50:00Z</dcterms:modified>
</cp:coreProperties>
</file>